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135FF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465388708" r:id="rId8"/>
              </w:object>
            </w:r>
          </w:p>
        </w:tc>
      </w:tr>
      <w:tr w:rsidR="007B5289" w:rsidTr="004135FF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135FF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607C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</w:t>
            </w:r>
            <w:r w:rsidR="00F13885">
              <w:rPr>
                <w:szCs w:val="28"/>
              </w:rPr>
              <w:t>390</w:t>
            </w:r>
          </w:p>
        </w:tc>
      </w:tr>
      <w:tr w:rsidR="000B3FB2" w:rsidTr="004135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4135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428D7" w:rsidRDefault="00F13885" w:rsidP="00657916">
            <w:pPr>
              <w:ind w:left="-108"/>
              <w:jc w:val="both"/>
              <w:rPr>
                <w:szCs w:val="28"/>
              </w:rPr>
            </w:pPr>
            <w:r w:rsidRPr="007603B4">
              <w:rPr>
                <w:szCs w:val="28"/>
              </w:rPr>
              <w:t xml:space="preserve">О проекте </w:t>
            </w:r>
            <w:r>
              <w:rPr>
                <w:szCs w:val="28"/>
              </w:rPr>
              <w:t>з</w:t>
            </w:r>
            <w:r w:rsidRPr="007603B4">
              <w:rPr>
                <w:szCs w:val="28"/>
              </w:rPr>
              <w:t>акона Приморского края "О внесении изменений в Закон Приморского края "О порядке организации и ведения регистра муниципальных нормативных правовых актов Приморского края"</w:t>
            </w:r>
          </w:p>
          <w:p w:rsidR="00657916" w:rsidRPr="009A4E0E" w:rsidRDefault="00657916" w:rsidP="00657916">
            <w:pPr>
              <w:ind w:left="-108"/>
              <w:jc w:val="both"/>
            </w:pPr>
          </w:p>
        </w:tc>
      </w:tr>
    </w:tbl>
    <w:p w:rsidR="00F13885" w:rsidRPr="00F2794F" w:rsidRDefault="008A7475" w:rsidP="00F13885">
      <w:pPr>
        <w:jc w:val="both"/>
        <w:rPr>
          <w:szCs w:val="28"/>
        </w:rPr>
      </w:pPr>
      <w:r>
        <w:tab/>
      </w:r>
      <w:bookmarkStart w:id="0" w:name="_GoBack"/>
      <w:bookmarkEnd w:id="0"/>
      <w:r w:rsidR="00F13885" w:rsidRPr="00F2794F">
        <w:rPr>
          <w:szCs w:val="28"/>
        </w:rPr>
        <w:t xml:space="preserve">Законодательное Собрание Приморского края </w:t>
      </w:r>
    </w:p>
    <w:p w:rsidR="00F13885" w:rsidRPr="00F2794F" w:rsidRDefault="00F13885" w:rsidP="00F1388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3885" w:rsidRPr="00F2794F" w:rsidRDefault="00F13885" w:rsidP="00F138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13885" w:rsidRPr="00F2794F" w:rsidRDefault="00F13885" w:rsidP="00F1388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3885" w:rsidRDefault="00F13885" w:rsidP="00F138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Отклонить проект закона Приморского края </w:t>
      </w:r>
      <w:r w:rsidRPr="007603B4">
        <w:rPr>
          <w:szCs w:val="28"/>
        </w:rPr>
        <w:t>"О внесении изменений в Закон Приморского края "О порядке организации и ведения регистра муниципальных нормативных правовых актов Приморского края"</w:t>
      </w:r>
      <w:r>
        <w:rPr>
          <w:szCs w:val="28"/>
        </w:rPr>
        <w:t>, внесенный Думой Артемовского городского округа.</w:t>
      </w:r>
    </w:p>
    <w:p w:rsidR="00F13885" w:rsidRDefault="00F13885" w:rsidP="00F1388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13885" w:rsidRDefault="00F13885" w:rsidP="00F1388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4768F">
        <w:rPr>
          <w:szCs w:val="28"/>
        </w:rPr>
        <w:t>2.</w:t>
      </w:r>
      <w:r>
        <w:rPr>
          <w:szCs w:val="28"/>
        </w:rPr>
        <w:t>Направить настоящее постановление в Думу</w:t>
      </w:r>
      <w:r w:rsidRPr="0078780A">
        <w:rPr>
          <w:szCs w:val="28"/>
        </w:rPr>
        <w:t xml:space="preserve"> </w:t>
      </w:r>
      <w:r>
        <w:rPr>
          <w:szCs w:val="28"/>
        </w:rPr>
        <w:t xml:space="preserve">Артемовского городского округа.  </w:t>
      </w:r>
    </w:p>
    <w:p w:rsidR="00F13885" w:rsidRPr="00F2794F" w:rsidRDefault="00F13885" w:rsidP="00F13885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F13885" w:rsidRDefault="00F13885" w:rsidP="00F13885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F13885" w:rsidRDefault="00F13885" w:rsidP="00F13885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13885" w:rsidRDefault="00F13885" w:rsidP="00F138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13885" w:rsidRPr="00F2794F" w:rsidRDefault="00F13885" w:rsidP="00F138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13885" w:rsidRPr="00F2794F" w:rsidRDefault="00F13885" w:rsidP="00F138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F13885" w:rsidRPr="00D964B6" w:rsidRDefault="00F13885" w:rsidP="00F1388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 xml:space="preserve">Горчаков </w:t>
      </w:r>
    </w:p>
    <w:p w:rsidR="00845CC4" w:rsidRDefault="00845CC4" w:rsidP="00F13885">
      <w:pPr>
        <w:jc w:val="both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E7F" w:rsidRDefault="00B80E7F">
      <w:r>
        <w:separator/>
      </w:r>
    </w:p>
  </w:endnote>
  <w:endnote w:type="continuationSeparator" w:id="0">
    <w:p w:rsidR="00B80E7F" w:rsidRDefault="00B8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E7F" w:rsidRDefault="00B80E7F">
      <w:r>
        <w:separator/>
      </w:r>
    </w:p>
  </w:footnote>
  <w:footnote w:type="continuationSeparator" w:id="0">
    <w:p w:rsidR="00B80E7F" w:rsidRDefault="00B80E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5791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55F7F"/>
    <w:rsid w:val="001A793C"/>
    <w:rsid w:val="003325F4"/>
    <w:rsid w:val="00392E21"/>
    <w:rsid w:val="004135FF"/>
    <w:rsid w:val="004B69FA"/>
    <w:rsid w:val="004D1A01"/>
    <w:rsid w:val="005A6019"/>
    <w:rsid w:val="005D44A0"/>
    <w:rsid w:val="005E6130"/>
    <w:rsid w:val="006324E0"/>
    <w:rsid w:val="00657916"/>
    <w:rsid w:val="00664AF9"/>
    <w:rsid w:val="00695A4A"/>
    <w:rsid w:val="006D45ED"/>
    <w:rsid w:val="006E650F"/>
    <w:rsid w:val="0071047C"/>
    <w:rsid w:val="00726997"/>
    <w:rsid w:val="007607CA"/>
    <w:rsid w:val="007B48E7"/>
    <w:rsid w:val="007B5289"/>
    <w:rsid w:val="008071B4"/>
    <w:rsid w:val="00835A0E"/>
    <w:rsid w:val="00845CC4"/>
    <w:rsid w:val="008818A7"/>
    <w:rsid w:val="00887F86"/>
    <w:rsid w:val="008A7475"/>
    <w:rsid w:val="00922AED"/>
    <w:rsid w:val="00924B45"/>
    <w:rsid w:val="00931FD6"/>
    <w:rsid w:val="009372FF"/>
    <w:rsid w:val="0094344A"/>
    <w:rsid w:val="009959AC"/>
    <w:rsid w:val="009A4E0E"/>
    <w:rsid w:val="009C06BA"/>
    <w:rsid w:val="00A02BE4"/>
    <w:rsid w:val="00A13794"/>
    <w:rsid w:val="00A26C60"/>
    <w:rsid w:val="00A7489F"/>
    <w:rsid w:val="00A93332"/>
    <w:rsid w:val="00AE5EE6"/>
    <w:rsid w:val="00B80E7F"/>
    <w:rsid w:val="00BA58C7"/>
    <w:rsid w:val="00BC447B"/>
    <w:rsid w:val="00C01F36"/>
    <w:rsid w:val="00C20E8F"/>
    <w:rsid w:val="00CA7E54"/>
    <w:rsid w:val="00CE19DF"/>
    <w:rsid w:val="00D02716"/>
    <w:rsid w:val="00D30CAC"/>
    <w:rsid w:val="00D462A3"/>
    <w:rsid w:val="00DF01B2"/>
    <w:rsid w:val="00E428D7"/>
    <w:rsid w:val="00E93A7F"/>
    <w:rsid w:val="00EF502B"/>
    <w:rsid w:val="00F13885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  <w:style w:type="paragraph" w:customStyle="1" w:styleId="ConsNormal">
    <w:name w:val="ConsNormal"/>
    <w:rsid w:val="00F1388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2014-06-27T04:37:00Z</cp:lastPrinted>
  <dcterms:created xsi:type="dcterms:W3CDTF">2014-06-27T04:38:00Z</dcterms:created>
  <dcterms:modified xsi:type="dcterms:W3CDTF">2014-06-27T04:39:00Z</dcterms:modified>
</cp:coreProperties>
</file>