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135F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635371" r:id="rId8"/>
              </w:object>
            </w:r>
          </w:p>
        </w:tc>
      </w:tr>
      <w:tr w:rsidR="007B5289" w:rsidTr="004135F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135F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B5E0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</w:t>
            </w:r>
            <w:r w:rsidR="00FB5E08">
              <w:rPr>
                <w:szCs w:val="28"/>
              </w:rPr>
              <w:t>388</w:t>
            </w:r>
          </w:p>
        </w:tc>
      </w:tr>
      <w:tr w:rsidR="000B3FB2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607CA" w:rsidRDefault="00FB5E08" w:rsidP="00FB5E08">
            <w:pPr>
              <w:ind w:left="-108"/>
              <w:jc w:val="both"/>
              <w:rPr>
                <w:szCs w:val="28"/>
              </w:rPr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  <w:p w:rsidR="00FB5E08" w:rsidRPr="009A4E0E" w:rsidRDefault="00FB5E08" w:rsidP="00FB5E08">
            <w:pPr>
              <w:ind w:left="-108"/>
              <w:jc w:val="both"/>
            </w:pPr>
          </w:p>
        </w:tc>
      </w:tr>
    </w:tbl>
    <w:p w:rsidR="00FB5E08" w:rsidRDefault="00FB5E08" w:rsidP="00FB5E08">
      <w:pPr>
        <w:ind w:firstLine="709"/>
      </w:pPr>
      <w:r>
        <w:t>Законодательное Собрание Приморского края</w:t>
      </w:r>
    </w:p>
    <w:p w:rsidR="00FB5E08" w:rsidRDefault="00FB5E08" w:rsidP="00FB5E08"/>
    <w:p w:rsidR="00FB5E08" w:rsidRDefault="00FB5E08" w:rsidP="00FB5E08">
      <w:r>
        <w:t>ПОСТАНОВЛЯЕТ:</w:t>
      </w:r>
    </w:p>
    <w:p w:rsidR="00FB5E08" w:rsidRDefault="00FB5E08" w:rsidP="00FB5E08"/>
    <w:p w:rsidR="00FB5E08" w:rsidRPr="00E56FE4" w:rsidRDefault="00FB5E08" w:rsidP="00FB5E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tab/>
      </w:r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61)</w:t>
      </w:r>
      <w:r w:rsidRPr="00E56FE4">
        <w:rPr>
          <w:szCs w:val="28"/>
        </w:rPr>
        <w:t xml:space="preserve"> следующ</w:t>
      </w:r>
      <w:r>
        <w:rPr>
          <w:szCs w:val="28"/>
        </w:rPr>
        <w:t>и</w:t>
      </w:r>
      <w:r w:rsidRPr="00E56FE4">
        <w:rPr>
          <w:szCs w:val="28"/>
        </w:rPr>
        <w:t>е изменени</w:t>
      </w:r>
      <w:r>
        <w:rPr>
          <w:szCs w:val="28"/>
        </w:rPr>
        <w:t>я</w:t>
      </w:r>
      <w:r w:rsidRPr="00E56FE4">
        <w:rPr>
          <w:szCs w:val="28"/>
        </w:rPr>
        <w:t>:</w:t>
      </w:r>
    </w:p>
    <w:p w:rsidR="00FB5E08" w:rsidRPr="00BB4F6A" w:rsidRDefault="00FB5E08" w:rsidP="00FB5E0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959E3">
        <w:rPr>
          <w:szCs w:val="28"/>
        </w:rPr>
        <w:t xml:space="preserve">1)в части 2 статьи 59 слова ", а также депутаты Законодательного Собрания, избранные в составе списков кандидатов, которым переданы депутатские мандаты в соответствии с </w:t>
      </w:r>
      <w:hyperlink r:id="rId9" w:history="1">
        <w:r w:rsidRPr="00A959E3">
          <w:rPr>
            <w:szCs w:val="28"/>
          </w:rPr>
          <w:t>частью 1</w:t>
        </w:r>
        <w:r w:rsidRPr="00A959E3">
          <w:rPr>
            <w:szCs w:val="28"/>
            <w:vertAlign w:val="superscript"/>
          </w:rPr>
          <w:t>1</w:t>
        </w:r>
        <w:r w:rsidRPr="00A959E3">
          <w:rPr>
            <w:szCs w:val="28"/>
          </w:rPr>
          <w:t xml:space="preserve"> статьи 83</w:t>
        </w:r>
      </w:hyperlink>
      <w:r w:rsidRPr="00A959E3">
        <w:rPr>
          <w:szCs w:val="28"/>
        </w:rPr>
        <w:t xml:space="preserve"> Избирательного кодекса Приморского края (за исключением случаев, когда деятельность политических партий, спискам кандидатов которых переданы депутатские мандаты, прекращена в связи с ликвидацией или реорганизацией)"</w:t>
      </w:r>
      <w:r w:rsidRPr="00BB4F6A">
        <w:rPr>
          <w:szCs w:val="28"/>
        </w:rPr>
        <w:t xml:space="preserve"> исключить;</w:t>
      </w:r>
    </w:p>
    <w:p w:rsidR="00FB5E08" w:rsidRDefault="00FB5E08" w:rsidP="00FB5E0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2)в статье 62:</w:t>
      </w:r>
    </w:p>
    <w:p w:rsidR="00FB5E08" w:rsidRPr="00BF4D66" w:rsidRDefault="00FB5E08" w:rsidP="00FB5E0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F4D66">
        <w:rPr>
          <w:szCs w:val="28"/>
        </w:rPr>
        <w:t>а)в части 5 слова "</w:t>
      </w:r>
      <w:r>
        <w:rPr>
          <w:szCs w:val="28"/>
        </w:rPr>
        <w:t xml:space="preserve">депутаты Законодательного Собрания, избранные в составе списков кандидатов, которым переданы депутатские мандаты в соответствии с </w:t>
      </w:r>
      <w:hyperlink r:id="rId10" w:history="1">
        <w:r w:rsidRPr="00BF4D66">
          <w:rPr>
            <w:szCs w:val="28"/>
          </w:rPr>
          <w:t>частью 1</w:t>
        </w:r>
        <w:r w:rsidRPr="00BF4D66">
          <w:rPr>
            <w:szCs w:val="28"/>
            <w:vertAlign w:val="superscript"/>
          </w:rPr>
          <w:t>1</w:t>
        </w:r>
        <w:r w:rsidRPr="00BF4D66">
          <w:rPr>
            <w:szCs w:val="28"/>
          </w:rPr>
          <w:t xml:space="preserve"> статьи 83</w:t>
        </w:r>
      </w:hyperlink>
      <w:r>
        <w:rPr>
          <w:szCs w:val="28"/>
        </w:rPr>
        <w:t xml:space="preserve"> Избирательного кодекса Приморского края,</w:t>
      </w:r>
      <w:r w:rsidRPr="00BF4D66">
        <w:rPr>
          <w:szCs w:val="28"/>
        </w:rPr>
        <w:t>" исключить;</w:t>
      </w:r>
    </w:p>
    <w:p w:rsidR="00FB5E08" w:rsidRDefault="00FB5E08" w:rsidP="00FB5E0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б)абзац второй части 10 признать утратившим силу;</w:t>
      </w:r>
    </w:p>
    <w:p w:rsidR="00FB5E08" w:rsidRDefault="00FB5E08" w:rsidP="00FB5E0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в)абзац второй части 17 признать утратившим силу;</w:t>
      </w:r>
    </w:p>
    <w:p w:rsidR="00FB5E08" w:rsidRDefault="00FB5E08" w:rsidP="00FB5E0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84666">
        <w:rPr>
          <w:szCs w:val="28"/>
        </w:rPr>
        <w:lastRenderedPageBreak/>
        <w:t>г)в части 18 слова "</w:t>
      </w:r>
      <w:r>
        <w:rPr>
          <w:szCs w:val="28"/>
        </w:rPr>
        <w:t>,  депутат Законодательного Собрания, избранный в составе списка кандидатов политической парти</w:t>
      </w:r>
      <w:r w:rsidR="007E555D">
        <w:rPr>
          <w:szCs w:val="28"/>
        </w:rPr>
        <w:t>и</w:t>
      </w:r>
      <w:bookmarkStart w:id="0" w:name="_GoBack"/>
      <w:bookmarkEnd w:id="0"/>
      <w:r>
        <w:rPr>
          <w:szCs w:val="28"/>
        </w:rPr>
        <w:t xml:space="preserve">, указанной в </w:t>
      </w:r>
      <w:hyperlink r:id="rId11" w:history="1">
        <w:r w:rsidRPr="00B84666">
          <w:rPr>
            <w:szCs w:val="28"/>
          </w:rPr>
          <w:t>абзаце втором части 17</w:t>
        </w:r>
      </w:hyperlink>
      <w:r>
        <w:rPr>
          <w:szCs w:val="28"/>
        </w:rPr>
        <w:t xml:space="preserve"> настоящей статьи,</w:t>
      </w:r>
      <w:r w:rsidRPr="00B84666">
        <w:rPr>
          <w:szCs w:val="28"/>
        </w:rPr>
        <w:t>" исключить;</w:t>
      </w:r>
    </w:p>
    <w:p w:rsidR="00FB5E08" w:rsidRDefault="00FB5E08" w:rsidP="00FB5E0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д)в части 20:</w:t>
      </w:r>
    </w:p>
    <w:p w:rsidR="00FB5E08" w:rsidRDefault="00FB5E08" w:rsidP="00FB5E0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42543">
        <w:rPr>
          <w:szCs w:val="28"/>
        </w:rPr>
        <w:t>в абзаце первом слова "</w:t>
      </w:r>
      <w:r>
        <w:rPr>
          <w:szCs w:val="28"/>
        </w:rPr>
        <w:t xml:space="preserve">депутат Законодательного Собрания, избранный в составе списка кандидатов, которому передан депутатский мандат в соответствии с </w:t>
      </w:r>
      <w:hyperlink r:id="rId12" w:history="1">
        <w:r w:rsidRPr="00D42543">
          <w:rPr>
            <w:szCs w:val="28"/>
          </w:rPr>
          <w:t>частью 1</w:t>
        </w:r>
        <w:r w:rsidRPr="00D42543">
          <w:rPr>
            <w:szCs w:val="28"/>
            <w:vertAlign w:val="superscript"/>
          </w:rPr>
          <w:t>1</w:t>
        </w:r>
        <w:r w:rsidRPr="00D42543">
          <w:rPr>
            <w:szCs w:val="28"/>
          </w:rPr>
          <w:t xml:space="preserve"> статьи 83</w:t>
        </w:r>
      </w:hyperlink>
      <w:r>
        <w:rPr>
          <w:szCs w:val="28"/>
        </w:rPr>
        <w:t xml:space="preserve"> Избирательного кодекса Приморского края,</w:t>
      </w:r>
      <w:r w:rsidRPr="001C1648">
        <w:rPr>
          <w:szCs w:val="28"/>
        </w:rPr>
        <w:t>" исключить;</w:t>
      </w:r>
    </w:p>
    <w:p w:rsidR="00FB5E08" w:rsidRDefault="00FB5E08" w:rsidP="00FB5E0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BE4">
        <w:rPr>
          <w:szCs w:val="28"/>
        </w:rPr>
        <w:t>в абзаце пятом слова "</w:t>
      </w:r>
      <w:r>
        <w:rPr>
          <w:szCs w:val="28"/>
        </w:rPr>
        <w:t xml:space="preserve">депутата Законодательного Собрания, избранного в составе списка кандидатов, которому передан депутатский мандат в соответствии с </w:t>
      </w:r>
      <w:hyperlink r:id="rId13" w:history="1">
        <w:r w:rsidRPr="00097BE4">
          <w:rPr>
            <w:szCs w:val="28"/>
          </w:rPr>
          <w:t>частью 1</w:t>
        </w:r>
        <w:r w:rsidRPr="00097BE4">
          <w:rPr>
            <w:szCs w:val="28"/>
            <w:vertAlign w:val="superscript"/>
          </w:rPr>
          <w:t>1</w:t>
        </w:r>
        <w:r w:rsidRPr="00097BE4">
          <w:rPr>
            <w:szCs w:val="28"/>
          </w:rPr>
          <w:t xml:space="preserve"> статьи 83</w:t>
        </w:r>
      </w:hyperlink>
      <w:r>
        <w:rPr>
          <w:szCs w:val="28"/>
        </w:rPr>
        <w:t xml:space="preserve"> Избирательного кодекса Приморского края,</w:t>
      </w:r>
      <w:r w:rsidRPr="009D3042">
        <w:rPr>
          <w:szCs w:val="28"/>
        </w:rPr>
        <w:t>" исключить;</w:t>
      </w:r>
    </w:p>
    <w:p w:rsidR="00FB5E08" w:rsidRDefault="00FB5E08" w:rsidP="00FB5E0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е)абзац одиннадцатый части 21 признать утратившим силу.</w:t>
      </w:r>
    </w:p>
    <w:p w:rsidR="00FB5E08" w:rsidRPr="00B814B7" w:rsidRDefault="00FB5E08" w:rsidP="00FB5E0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FB5E08" w:rsidRDefault="00FB5E08" w:rsidP="00FB5E08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FB5E08" w:rsidRDefault="00FB5E08" w:rsidP="00FB5E08">
      <w:pPr>
        <w:jc w:val="both"/>
      </w:pPr>
    </w:p>
    <w:p w:rsidR="00FB5E08" w:rsidRDefault="00FB5E08" w:rsidP="00FB5E08">
      <w:pPr>
        <w:jc w:val="both"/>
      </w:pPr>
    </w:p>
    <w:p w:rsidR="00FB5E08" w:rsidRDefault="00FB5E08" w:rsidP="00FB5E08">
      <w:pPr>
        <w:jc w:val="both"/>
      </w:pPr>
    </w:p>
    <w:p w:rsidR="00FB5E08" w:rsidRDefault="00FB5E08" w:rsidP="00FB5E08">
      <w:pPr>
        <w:jc w:val="both"/>
      </w:pPr>
      <w:r>
        <w:t>Председатель</w:t>
      </w:r>
    </w:p>
    <w:p w:rsidR="00FB5E08" w:rsidRDefault="00FB5E08" w:rsidP="00FB5E0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40C0E" w:rsidRDefault="00940C0E" w:rsidP="00FB5E08">
      <w:pPr>
        <w:ind w:firstLine="709"/>
      </w:pPr>
    </w:p>
    <w:sectPr w:rsidR="00940C0E" w:rsidSect="009A4E0E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0AF" w:rsidRDefault="004540AF">
      <w:r>
        <w:separator/>
      </w:r>
    </w:p>
  </w:endnote>
  <w:endnote w:type="continuationSeparator" w:id="0">
    <w:p w:rsidR="004540AF" w:rsidRDefault="0045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0AF" w:rsidRDefault="004540AF">
      <w:r>
        <w:separator/>
      </w:r>
    </w:p>
  </w:footnote>
  <w:footnote w:type="continuationSeparator" w:id="0">
    <w:p w:rsidR="004540AF" w:rsidRDefault="004540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E555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A793C"/>
    <w:rsid w:val="00280517"/>
    <w:rsid w:val="003325F4"/>
    <w:rsid w:val="003332B5"/>
    <w:rsid w:val="00392E21"/>
    <w:rsid w:val="004135FF"/>
    <w:rsid w:val="004540AF"/>
    <w:rsid w:val="004B69FA"/>
    <w:rsid w:val="004D1A01"/>
    <w:rsid w:val="005A6019"/>
    <w:rsid w:val="005E6130"/>
    <w:rsid w:val="006324E0"/>
    <w:rsid w:val="00695A4A"/>
    <w:rsid w:val="006D45ED"/>
    <w:rsid w:val="006E650F"/>
    <w:rsid w:val="0071047C"/>
    <w:rsid w:val="00726997"/>
    <w:rsid w:val="007607CA"/>
    <w:rsid w:val="007B48E7"/>
    <w:rsid w:val="007B5289"/>
    <w:rsid w:val="007E04B5"/>
    <w:rsid w:val="007E555D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0C0E"/>
    <w:rsid w:val="0094344A"/>
    <w:rsid w:val="009959AC"/>
    <w:rsid w:val="009A4E0E"/>
    <w:rsid w:val="009C06BA"/>
    <w:rsid w:val="00A02BE4"/>
    <w:rsid w:val="00A13794"/>
    <w:rsid w:val="00A26C60"/>
    <w:rsid w:val="00A93332"/>
    <w:rsid w:val="00AE5EE6"/>
    <w:rsid w:val="00BA58C7"/>
    <w:rsid w:val="00C01F36"/>
    <w:rsid w:val="00C20E8F"/>
    <w:rsid w:val="00CA7E54"/>
    <w:rsid w:val="00CE19DF"/>
    <w:rsid w:val="00D02716"/>
    <w:rsid w:val="00DD1EEC"/>
    <w:rsid w:val="00DF01B2"/>
    <w:rsid w:val="00E93A7F"/>
    <w:rsid w:val="00EF502B"/>
    <w:rsid w:val="00F75CDD"/>
    <w:rsid w:val="00FB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BD8948E1E83887C6244926FEB1EB84D4BDA4344E1C0E1F85E626C192AF5354E684839C7D9C75E82470B6B7v4B0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B55241FE8A45E5D226C30E54F80265D94B56945FC10ECD723C9FCA4B2584931D47C4E7D43DFF408F35DA3Aj5A3B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CBF5AF2E5E72F148A1D82B63D406EDC7136C64AE7263555F26E4A669BABF02F7FB8476492775EF325F004Z77C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0B2DDEC2FD0B678B1A9E3EA906D25387313DA69FCC7712812BD853ECAAAB5B74D2E350040C19D4A8D0221IA59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9BC20AEC1999E35BBC3845C2AC331EA7373E3B6E6153BA696597117C739EF75F80BC297300BD35F8BDCCj930A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4</cp:revision>
  <cp:lastPrinted>2014-06-27T03:32:00Z</cp:lastPrinted>
  <dcterms:created xsi:type="dcterms:W3CDTF">2014-06-27T03:33:00Z</dcterms:created>
  <dcterms:modified xsi:type="dcterms:W3CDTF">2014-06-30T01:10:00Z</dcterms:modified>
</cp:coreProperties>
</file>