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5390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D462A3">
              <w:rPr>
                <w:szCs w:val="28"/>
              </w:rPr>
              <w:t>8</w:t>
            </w:r>
            <w:r w:rsidR="005F3B5F">
              <w:rPr>
                <w:szCs w:val="28"/>
              </w:rPr>
              <w:t>7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5F3B5F" w:rsidP="0094344A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</w:r>
            <w:r>
              <w:t xml:space="preserve">"О внесении изменения в статью 16 Закона Приморского края </w:t>
            </w:r>
            <w:r>
              <w:br/>
            </w:r>
            <w:bookmarkStart w:id="0" w:name="_GoBack"/>
            <w:bookmarkEnd w:id="0"/>
            <w:r>
              <w:t>"О статусе депутата Законодательного Собрания Приморского края"</w:t>
            </w:r>
            <w:r w:rsidR="007607CA">
              <w:rPr>
                <w:szCs w:val="28"/>
              </w:rPr>
              <w:t xml:space="preserve">  </w:t>
            </w:r>
          </w:p>
          <w:p w:rsidR="007607CA" w:rsidRPr="009A4E0E" w:rsidRDefault="007607CA" w:rsidP="0094344A">
            <w:pPr>
              <w:ind w:left="-108"/>
              <w:jc w:val="both"/>
            </w:pPr>
          </w:p>
        </w:tc>
      </w:tr>
    </w:tbl>
    <w:p w:rsidR="005F3B5F" w:rsidRDefault="005F3B5F" w:rsidP="005F3B5F">
      <w:pPr>
        <w:ind w:firstLine="709"/>
      </w:pPr>
      <w:r>
        <w:t>Законодательное Собрание Приморского края</w:t>
      </w:r>
    </w:p>
    <w:p w:rsidR="005F3B5F" w:rsidRDefault="005F3B5F" w:rsidP="005F3B5F"/>
    <w:p w:rsidR="005F3B5F" w:rsidRDefault="005F3B5F" w:rsidP="005F3B5F">
      <w:r>
        <w:t>ПОСТАНОВЛЯЕТ:</w:t>
      </w:r>
    </w:p>
    <w:p w:rsidR="005F3B5F" w:rsidRDefault="005F3B5F" w:rsidP="005F3B5F"/>
    <w:p w:rsidR="005F3B5F" w:rsidRDefault="005F3B5F" w:rsidP="005F3B5F">
      <w:pPr>
        <w:ind w:firstLine="709"/>
        <w:jc w:val="both"/>
      </w:pPr>
      <w:r>
        <w:t>1.Принять Закон Приморского края "О внесении изменения в статью 16 Закона Приморского края "О статусе депутата Законодательного Собрания Приморского края".</w:t>
      </w:r>
    </w:p>
    <w:p w:rsidR="005F3B5F" w:rsidRDefault="005F3B5F" w:rsidP="005F3B5F">
      <w:pPr>
        <w:jc w:val="both"/>
      </w:pPr>
    </w:p>
    <w:p w:rsidR="005F3B5F" w:rsidRDefault="005F3B5F" w:rsidP="005F3B5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F3B5F" w:rsidRDefault="005F3B5F" w:rsidP="005F3B5F">
      <w:pPr>
        <w:jc w:val="both"/>
      </w:pPr>
    </w:p>
    <w:p w:rsidR="005F3B5F" w:rsidRDefault="005F3B5F" w:rsidP="005F3B5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F3B5F" w:rsidRDefault="005F3B5F" w:rsidP="005F3B5F">
      <w:pPr>
        <w:jc w:val="both"/>
      </w:pPr>
    </w:p>
    <w:p w:rsidR="005F3B5F" w:rsidRDefault="005F3B5F" w:rsidP="005F3B5F">
      <w:pPr>
        <w:jc w:val="both"/>
      </w:pPr>
    </w:p>
    <w:p w:rsidR="005F3B5F" w:rsidRDefault="005F3B5F" w:rsidP="005F3B5F">
      <w:pPr>
        <w:jc w:val="both"/>
      </w:pPr>
    </w:p>
    <w:p w:rsidR="005F3B5F" w:rsidRDefault="005F3B5F" w:rsidP="005F3B5F">
      <w:pPr>
        <w:jc w:val="both"/>
      </w:pPr>
      <w:r>
        <w:t>Председатель</w:t>
      </w:r>
    </w:p>
    <w:p w:rsidR="005F3B5F" w:rsidRDefault="005F3B5F" w:rsidP="005F3B5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45CC4" w:rsidRDefault="00845CC4" w:rsidP="005F3B5F">
      <w:pPr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047" w:rsidRDefault="00255047">
      <w:r>
        <w:separator/>
      </w:r>
    </w:p>
  </w:endnote>
  <w:endnote w:type="continuationSeparator" w:id="0">
    <w:p w:rsidR="00255047" w:rsidRDefault="0025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047" w:rsidRDefault="00255047">
      <w:r>
        <w:separator/>
      </w:r>
    </w:p>
  </w:footnote>
  <w:footnote w:type="continuationSeparator" w:id="0">
    <w:p w:rsidR="00255047" w:rsidRDefault="00255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35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255047"/>
    <w:rsid w:val="003325F4"/>
    <w:rsid w:val="00392E21"/>
    <w:rsid w:val="004135FF"/>
    <w:rsid w:val="004B69FA"/>
    <w:rsid w:val="004D1A01"/>
    <w:rsid w:val="005A6019"/>
    <w:rsid w:val="005D44A0"/>
    <w:rsid w:val="005E6130"/>
    <w:rsid w:val="005F3B5F"/>
    <w:rsid w:val="006324E0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A58C7"/>
    <w:rsid w:val="00C01F36"/>
    <w:rsid w:val="00C20E8F"/>
    <w:rsid w:val="00CA7E54"/>
    <w:rsid w:val="00CE19DF"/>
    <w:rsid w:val="00D02716"/>
    <w:rsid w:val="00D462A3"/>
    <w:rsid w:val="00DF01B2"/>
    <w:rsid w:val="00E3514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2014-06-27T03:42:00Z</cp:lastPrinted>
  <dcterms:created xsi:type="dcterms:W3CDTF">2014-06-27T03:43:00Z</dcterms:created>
  <dcterms:modified xsi:type="dcterms:W3CDTF">2014-06-27T03:43:00Z</dcterms:modified>
</cp:coreProperties>
</file>