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135FF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465389425" r:id="rId8"/>
              </w:object>
            </w:r>
          </w:p>
        </w:tc>
      </w:tr>
      <w:tr w:rsidR="007B5289" w:rsidTr="004135FF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135FF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607C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</w:t>
            </w:r>
            <w:r w:rsidR="00F13885">
              <w:rPr>
                <w:szCs w:val="28"/>
              </w:rPr>
              <w:t>3</w:t>
            </w:r>
            <w:r w:rsidR="00933A4D">
              <w:rPr>
                <w:szCs w:val="28"/>
              </w:rPr>
              <w:t>85</w:t>
            </w:r>
          </w:p>
        </w:tc>
      </w:tr>
      <w:tr w:rsidR="000B3FB2" w:rsidTr="004135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4135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57916" w:rsidRDefault="00933A4D" w:rsidP="00933A4D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bookmarkStart w:id="0" w:name="_GoBack"/>
            <w:bookmarkEnd w:id="0"/>
            <w:r>
              <w:t>"О внесении изменений в Закон Приморского края "О Законодательном Собрании  Приморского края"</w:t>
            </w:r>
          </w:p>
          <w:p w:rsidR="00933A4D" w:rsidRPr="009A4E0E" w:rsidRDefault="00933A4D" w:rsidP="00933A4D">
            <w:pPr>
              <w:ind w:left="-108"/>
              <w:jc w:val="both"/>
            </w:pPr>
          </w:p>
        </w:tc>
      </w:tr>
    </w:tbl>
    <w:p w:rsidR="00933A4D" w:rsidRDefault="008A7475" w:rsidP="00933A4D">
      <w:pPr>
        <w:jc w:val="both"/>
      </w:pPr>
      <w:r>
        <w:tab/>
      </w:r>
      <w:r w:rsidR="00933A4D">
        <w:t>Законодательное Собрание Приморского края</w:t>
      </w:r>
    </w:p>
    <w:p w:rsidR="00933A4D" w:rsidRDefault="00933A4D" w:rsidP="00933A4D"/>
    <w:p w:rsidR="00933A4D" w:rsidRDefault="00933A4D" w:rsidP="00933A4D">
      <w:r>
        <w:t>ПОСТАНОВЛЯЕТ:</w:t>
      </w:r>
    </w:p>
    <w:p w:rsidR="00933A4D" w:rsidRDefault="00933A4D" w:rsidP="00933A4D"/>
    <w:p w:rsidR="00933A4D" w:rsidRDefault="00933A4D" w:rsidP="00933A4D">
      <w:pPr>
        <w:ind w:firstLine="709"/>
        <w:jc w:val="both"/>
      </w:pPr>
      <w:r>
        <w:t>1.Принять Закон Приморского края "О внесении изменений в Закон Приморского края "О Законодательном Собрании Приморского края".</w:t>
      </w:r>
    </w:p>
    <w:p w:rsidR="00933A4D" w:rsidRDefault="00933A4D" w:rsidP="00933A4D">
      <w:pPr>
        <w:ind w:firstLine="709"/>
        <w:jc w:val="both"/>
      </w:pPr>
    </w:p>
    <w:p w:rsidR="00933A4D" w:rsidRDefault="00933A4D" w:rsidP="00933A4D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933A4D" w:rsidRDefault="00933A4D" w:rsidP="00933A4D">
      <w:pPr>
        <w:jc w:val="both"/>
      </w:pPr>
    </w:p>
    <w:p w:rsidR="00933A4D" w:rsidRDefault="00933A4D" w:rsidP="00933A4D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933A4D" w:rsidRDefault="00933A4D" w:rsidP="00933A4D">
      <w:pPr>
        <w:jc w:val="both"/>
      </w:pPr>
    </w:p>
    <w:p w:rsidR="00933A4D" w:rsidRDefault="00933A4D" w:rsidP="00933A4D">
      <w:pPr>
        <w:jc w:val="both"/>
      </w:pPr>
    </w:p>
    <w:p w:rsidR="00933A4D" w:rsidRDefault="00933A4D" w:rsidP="00933A4D">
      <w:pPr>
        <w:jc w:val="both"/>
      </w:pPr>
    </w:p>
    <w:p w:rsidR="00933A4D" w:rsidRDefault="00933A4D" w:rsidP="00933A4D">
      <w:pPr>
        <w:jc w:val="both"/>
      </w:pPr>
      <w:r>
        <w:t>Председатель</w:t>
      </w:r>
    </w:p>
    <w:p w:rsidR="00933A4D" w:rsidRDefault="00933A4D" w:rsidP="00933A4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3A4D" w:rsidRDefault="00933A4D" w:rsidP="00933A4D"/>
    <w:p w:rsidR="00845CC4" w:rsidRDefault="00845CC4" w:rsidP="00933A4D">
      <w:pPr>
        <w:jc w:val="both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254" w:rsidRDefault="00ED1254">
      <w:r>
        <w:separator/>
      </w:r>
    </w:p>
  </w:endnote>
  <w:endnote w:type="continuationSeparator" w:id="0">
    <w:p w:rsidR="00ED1254" w:rsidRDefault="00ED1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254" w:rsidRDefault="00ED1254">
      <w:r>
        <w:separator/>
      </w:r>
    </w:p>
  </w:footnote>
  <w:footnote w:type="continuationSeparator" w:id="0">
    <w:p w:rsidR="00ED1254" w:rsidRDefault="00ED12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5791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55F7F"/>
    <w:rsid w:val="001A793C"/>
    <w:rsid w:val="003325F4"/>
    <w:rsid w:val="00392E21"/>
    <w:rsid w:val="004135FF"/>
    <w:rsid w:val="004B69FA"/>
    <w:rsid w:val="004D1A01"/>
    <w:rsid w:val="005A6019"/>
    <w:rsid w:val="005D44A0"/>
    <w:rsid w:val="005E6130"/>
    <w:rsid w:val="00626880"/>
    <w:rsid w:val="006324E0"/>
    <w:rsid w:val="00657916"/>
    <w:rsid w:val="00664AF9"/>
    <w:rsid w:val="00695A4A"/>
    <w:rsid w:val="006D45ED"/>
    <w:rsid w:val="006E650F"/>
    <w:rsid w:val="0071047C"/>
    <w:rsid w:val="00726997"/>
    <w:rsid w:val="007607CA"/>
    <w:rsid w:val="007B48E7"/>
    <w:rsid w:val="007B5289"/>
    <w:rsid w:val="008071B4"/>
    <w:rsid w:val="00835A0E"/>
    <w:rsid w:val="00845CC4"/>
    <w:rsid w:val="008818A7"/>
    <w:rsid w:val="00887F86"/>
    <w:rsid w:val="008A7475"/>
    <w:rsid w:val="00922AED"/>
    <w:rsid w:val="00924B45"/>
    <w:rsid w:val="00931FD6"/>
    <w:rsid w:val="00933A4D"/>
    <w:rsid w:val="009372FF"/>
    <w:rsid w:val="0094344A"/>
    <w:rsid w:val="009959AC"/>
    <w:rsid w:val="009A4E0E"/>
    <w:rsid w:val="009C06BA"/>
    <w:rsid w:val="00A02BE4"/>
    <w:rsid w:val="00A13794"/>
    <w:rsid w:val="00A26C60"/>
    <w:rsid w:val="00A7489F"/>
    <w:rsid w:val="00A93332"/>
    <w:rsid w:val="00AE5EE6"/>
    <w:rsid w:val="00BA58C7"/>
    <w:rsid w:val="00BC447B"/>
    <w:rsid w:val="00C01F36"/>
    <w:rsid w:val="00C20E8F"/>
    <w:rsid w:val="00CA7E54"/>
    <w:rsid w:val="00CE19DF"/>
    <w:rsid w:val="00D02716"/>
    <w:rsid w:val="00D30CAC"/>
    <w:rsid w:val="00D462A3"/>
    <w:rsid w:val="00DF01B2"/>
    <w:rsid w:val="00E428D7"/>
    <w:rsid w:val="00E93A7F"/>
    <w:rsid w:val="00ED1254"/>
    <w:rsid w:val="00EF502B"/>
    <w:rsid w:val="00F13885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  <w:style w:type="paragraph" w:customStyle="1" w:styleId="ConsNormal">
    <w:name w:val="ConsNormal"/>
    <w:rsid w:val="00F1388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2014-06-27T04:39:00Z</cp:lastPrinted>
  <dcterms:created xsi:type="dcterms:W3CDTF">2014-06-27T04:50:00Z</dcterms:created>
  <dcterms:modified xsi:type="dcterms:W3CDTF">2014-06-27T04:51:00Z</dcterms:modified>
</cp:coreProperties>
</file>