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65389494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</w:t>
            </w:r>
            <w:r w:rsidR="00F13885">
              <w:rPr>
                <w:szCs w:val="28"/>
              </w:rPr>
              <w:t>3</w:t>
            </w:r>
            <w:r w:rsidR="00933A4D">
              <w:rPr>
                <w:szCs w:val="28"/>
              </w:rPr>
              <w:t>8</w:t>
            </w:r>
            <w:r w:rsidR="004E5457">
              <w:rPr>
                <w:szCs w:val="28"/>
              </w:rPr>
              <w:t>4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33A4D" w:rsidRDefault="004E5457" w:rsidP="004E5457">
            <w:pPr>
              <w:ind w:left="-108"/>
              <w:jc w:val="both"/>
            </w:pPr>
            <w:r>
              <w:t xml:space="preserve">О проекте закона Приморского края "О внесении изменений </w:t>
            </w:r>
            <w:r>
              <w:br/>
            </w:r>
            <w:r>
              <w:t xml:space="preserve">в Закон Приморского края </w:t>
            </w:r>
            <w:r>
              <w:br/>
            </w:r>
            <w:bookmarkStart w:id="0" w:name="_GoBack"/>
            <w:bookmarkEnd w:id="0"/>
            <w:r>
              <w:t>"О Законодательном Собрании  Приморского края"</w:t>
            </w:r>
          </w:p>
          <w:p w:rsidR="004E5457" w:rsidRPr="009A4E0E" w:rsidRDefault="004E5457" w:rsidP="004E5457">
            <w:pPr>
              <w:ind w:left="-108"/>
              <w:jc w:val="both"/>
            </w:pPr>
          </w:p>
        </w:tc>
      </w:tr>
    </w:tbl>
    <w:p w:rsidR="004E5457" w:rsidRDefault="008A7475" w:rsidP="004E5457">
      <w:pPr>
        <w:jc w:val="both"/>
      </w:pPr>
      <w:r>
        <w:tab/>
      </w:r>
      <w:r w:rsidR="004E5457">
        <w:t>Законодательное Собрание Приморского края</w:t>
      </w:r>
    </w:p>
    <w:p w:rsidR="004E5457" w:rsidRDefault="004E5457" w:rsidP="004E5457"/>
    <w:p w:rsidR="004E5457" w:rsidRDefault="004E5457" w:rsidP="004E5457">
      <w:r>
        <w:t>ПОСТАНОВЛЯЕТ:</w:t>
      </w:r>
    </w:p>
    <w:p w:rsidR="004E5457" w:rsidRDefault="004E5457" w:rsidP="004E5457"/>
    <w:p w:rsidR="004E5457" w:rsidRDefault="004E5457" w:rsidP="004E5457">
      <w:pPr>
        <w:jc w:val="both"/>
      </w:pPr>
      <w:r>
        <w:tab/>
        <w:t>1.Принять проект закона Приморского края "О внесении изменений в Закон Приморского края "О Законодательном Собрании Приморского края" в первом чтении.</w:t>
      </w:r>
    </w:p>
    <w:p w:rsidR="004E5457" w:rsidRDefault="004E5457" w:rsidP="004E5457">
      <w:pPr>
        <w:jc w:val="both"/>
      </w:pPr>
    </w:p>
    <w:p w:rsidR="004E5457" w:rsidRDefault="004E5457" w:rsidP="004E5457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</w:t>
      </w:r>
      <w:proofErr w:type="spellStart"/>
      <w:r>
        <w:t>Межонов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E5457" w:rsidRDefault="004E5457" w:rsidP="004E5457">
      <w:pPr>
        <w:jc w:val="both"/>
      </w:pPr>
    </w:p>
    <w:p w:rsidR="004E5457" w:rsidRDefault="004E5457" w:rsidP="004E5457">
      <w:pPr>
        <w:jc w:val="both"/>
      </w:pPr>
      <w:r>
        <w:tab/>
        <w:t>3.Настоящее постановление вступает в силу со дня его принятия.</w:t>
      </w:r>
    </w:p>
    <w:p w:rsidR="004E5457" w:rsidRDefault="004E5457" w:rsidP="004E5457">
      <w:pPr>
        <w:jc w:val="both"/>
      </w:pPr>
    </w:p>
    <w:p w:rsidR="004E5457" w:rsidRDefault="004E5457" w:rsidP="004E5457">
      <w:pPr>
        <w:jc w:val="both"/>
      </w:pPr>
    </w:p>
    <w:p w:rsidR="004E5457" w:rsidRDefault="004E5457" w:rsidP="004E5457">
      <w:pPr>
        <w:jc w:val="both"/>
      </w:pPr>
    </w:p>
    <w:p w:rsidR="004E5457" w:rsidRDefault="004E5457" w:rsidP="004E5457">
      <w:pPr>
        <w:jc w:val="both"/>
      </w:pPr>
      <w:r>
        <w:t>Председатель</w:t>
      </w:r>
    </w:p>
    <w:p w:rsidR="004E5457" w:rsidRDefault="004E5457" w:rsidP="004E545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E5457" w:rsidRDefault="004E5457" w:rsidP="004E5457"/>
    <w:p w:rsidR="00845CC4" w:rsidRDefault="00845CC4" w:rsidP="004E5457">
      <w:pPr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FC7" w:rsidRDefault="00093FC7">
      <w:r>
        <w:separator/>
      </w:r>
    </w:p>
  </w:endnote>
  <w:endnote w:type="continuationSeparator" w:id="0">
    <w:p w:rsidR="00093FC7" w:rsidRDefault="00093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FC7" w:rsidRDefault="00093FC7">
      <w:r>
        <w:separator/>
      </w:r>
    </w:p>
  </w:footnote>
  <w:footnote w:type="continuationSeparator" w:id="0">
    <w:p w:rsidR="00093FC7" w:rsidRDefault="00093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79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93FC7"/>
    <w:rsid w:val="000B3FB2"/>
    <w:rsid w:val="000D628E"/>
    <w:rsid w:val="000E5228"/>
    <w:rsid w:val="00123119"/>
    <w:rsid w:val="00155F7F"/>
    <w:rsid w:val="001A793C"/>
    <w:rsid w:val="003325F4"/>
    <w:rsid w:val="00392E21"/>
    <w:rsid w:val="004135FF"/>
    <w:rsid w:val="004B69FA"/>
    <w:rsid w:val="004D1A01"/>
    <w:rsid w:val="004E5457"/>
    <w:rsid w:val="005A6019"/>
    <w:rsid w:val="005D44A0"/>
    <w:rsid w:val="005E6130"/>
    <w:rsid w:val="00626880"/>
    <w:rsid w:val="006324E0"/>
    <w:rsid w:val="00657916"/>
    <w:rsid w:val="00664AF9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8A7475"/>
    <w:rsid w:val="00922AED"/>
    <w:rsid w:val="00924B45"/>
    <w:rsid w:val="00931FD6"/>
    <w:rsid w:val="00933A4D"/>
    <w:rsid w:val="009372FF"/>
    <w:rsid w:val="0094344A"/>
    <w:rsid w:val="009959AC"/>
    <w:rsid w:val="009A4E0E"/>
    <w:rsid w:val="009C06BA"/>
    <w:rsid w:val="00A02BE4"/>
    <w:rsid w:val="00A13794"/>
    <w:rsid w:val="00A26C60"/>
    <w:rsid w:val="00A7489F"/>
    <w:rsid w:val="00A93332"/>
    <w:rsid w:val="00AE5EE6"/>
    <w:rsid w:val="00AE701A"/>
    <w:rsid w:val="00BA58C7"/>
    <w:rsid w:val="00BC447B"/>
    <w:rsid w:val="00C01F36"/>
    <w:rsid w:val="00C20E8F"/>
    <w:rsid w:val="00CA7E54"/>
    <w:rsid w:val="00CE19DF"/>
    <w:rsid w:val="00D02716"/>
    <w:rsid w:val="00D30CAC"/>
    <w:rsid w:val="00D462A3"/>
    <w:rsid w:val="00DF01B2"/>
    <w:rsid w:val="00E428D7"/>
    <w:rsid w:val="00E93A7F"/>
    <w:rsid w:val="00EF502B"/>
    <w:rsid w:val="00F1388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F1388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2014-06-27T04:51:00Z</cp:lastPrinted>
  <dcterms:created xsi:type="dcterms:W3CDTF">2014-06-27T04:51:00Z</dcterms:created>
  <dcterms:modified xsi:type="dcterms:W3CDTF">2014-06-27T04:52:00Z</dcterms:modified>
</cp:coreProperties>
</file>