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9610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46113E">
              <w:rPr>
                <w:szCs w:val="28"/>
              </w:rPr>
              <w:t>82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46113E" w:rsidP="001835ED">
            <w:pPr>
              <w:ind w:left="-108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 w:rsidRPr="00AF2721">
              <w:rPr>
                <w:szCs w:val="28"/>
              </w:rPr>
              <w:t>"</w:t>
            </w:r>
            <w:r>
              <w:rPr>
                <w:szCs w:val="28"/>
              </w:rPr>
              <w:t>О порядке разграничения объектов муниципальной собственности между сельскими поселениями и муниципальными районами, в состав которых они входят</w:t>
            </w:r>
            <w:r w:rsidRPr="00AF2721">
              <w:rPr>
                <w:szCs w:val="28"/>
              </w:rPr>
              <w:t>"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46113E" w:rsidRDefault="0046113E" w:rsidP="0046113E">
      <w:pPr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46113E" w:rsidRDefault="0046113E" w:rsidP="0046113E"/>
    <w:p w:rsidR="0046113E" w:rsidRDefault="0046113E" w:rsidP="0046113E">
      <w:r>
        <w:t>ПОСТАНОВЛЯЕТ:</w:t>
      </w:r>
    </w:p>
    <w:p w:rsidR="0046113E" w:rsidRDefault="0046113E" w:rsidP="0046113E"/>
    <w:p w:rsidR="0046113E" w:rsidRDefault="0046113E" w:rsidP="0046113E">
      <w:pPr>
        <w:jc w:val="both"/>
      </w:pPr>
      <w:r>
        <w:tab/>
        <w:t xml:space="preserve">1.Принять проект закона Приморского края </w:t>
      </w:r>
      <w:r w:rsidRPr="00AF2721">
        <w:rPr>
          <w:szCs w:val="28"/>
        </w:rPr>
        <w:t>"</w:t>
      </w:r>
      <w:r>
        <w:rPr>
          <w:szCs w:val="28"/>
        </w:rPr>
        <w:t>О порядке разграничения объектов муниципальной собственности между сельскими поселениями и муниципальными районами, в состав которых они входят</w:t>
      </w:r>
      <w:r w:rsidRPr="00AF2721">
        <w:rPr>
          <w:szCs w:val="28"/>
        </w:rPr>
        <w:t>"</w:t>
      </w:r>
      <w:r>
        <w:t xml:space="preserve"> в первом чтении.</w:t>
      </w:r>
    </w:p>
    <w:p w:rsidR="0046113E" w:rsidRDefault="0046113E" w:rsidP="0046113E">
      <w:pPr>
        <w:jc w:val="both"/>
      </w:pPr>
    </w:p>
    <w:p w:rsidR="0046113E" w:rsidRDefault="0046113E" w:rsidP="0046113E">
      <w:pPr>
        <w:jc w:val="both"/>
      </w:pPr>
      <w:r>
        <w:tab/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6113E" w:rsidRDefault="0046113E" w:rsidP="0046113E">
      <w:pPr>
        <w:jc w:val="both"/>
      </w:pPr>
    </w:p>
    <w:p w:rsidR="0046113E" w:rsidRDefault="0046113E" w:rsidP="0046113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6113E" w:rsidRDefault="0046113E" w:rsidP="0046113E">
      <w:pPr>
        <w:jc w:val="both"/>
      </w:pPr>
    </w:p>
    <w:p w:rsidR="0046113E" w:rsidRDefault="0046113E" w:rsidP="0046113E">
      <w:pPr>
        <w:jc w:val="both"/>
      </w:pPr>
    </w:p>
    <w:p w:rsidR="0046113E" w:rsidRDefault="0046113E" w:rsidP="0046113E">
      <w:pPr>
        <w:jc w:val="both"/>
      </w:pPr>
    </w:p>
    <w:p w:rsidR="0046113E" w:rsidRDefault="0046113E" w:rsidP="0046113E">
      <w:pPr>
        <w:jc w:val="both"/>
      </w:pPr>
      <w:r>
        <w:t xml:space="preserve">Председатель </w:t>
      </w:r>
    </w:p>
    <w:p w:rsidR="0046113E" w:rsidRDefault="0046113E" w:rsidP="0046113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6113E" w:rsidRDefault="0046113E" w:rsidP="0046113E"/>
    <w:p w:rsidR="0046113E" w:rsidRDefault="0046113E" w:rsidP="0046113E"/>
    <w:p w:rsidR="0046113E" w:rsidRDefault="0046113E" w:rsidP="0046113E"/>
    <w:p w:rsidR="0046113E" w:rsidRDefault="0046113E" w:rsidP="0046113E"/>
    <w:p w:rsidR="0046113E" w:rsidRDefault="0046113E" w:rsidP="0046113E"/>
    <w:p w:rsidR="00845CC4" w:rsidRDefault="00845CC4" w:rsidP="0046113E">
      <w:pPr>
        <w:pStyle w:val="a3"/>
        <w:tabs>
          <w:tab w:val="clear" w:pos="4153"/>
          <w:tab w:val="clear" w:pos="8306"/>
        </w:tabs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AB0" w:rsidRDefault="006F5AB0">
      <w:r>
        <w:separator/>
      </w:r>
    </w:p>
  </w:endnote>
  <w:endnote w:type="continuationSeparator" w:id="0">
    <w:p w:rsidR="006F5AB0" w:rsidRDefault="006F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AB0" w:rsidRDefault="006F5AB0">
      <w:r>
        <w:separator/>
      </w:r>
    </w:p>
  </w:footnote>
  <w:footnote w:type="continuationSeparator" w:id="0">
    <w:p w:rsidR="006F5AB0" w:rsidRDefault="006F5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6113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6113E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6F5AB0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560DA"/>
    <w:rsid w:val="00A93332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2014-06-27T00:03:00Z</cp:lastPrinted>
  <dcterms:created xsi:type="dcterms:W3CDTF">2014-06-29T23:33:00Z</dcterms:created>
  <dcterms:modified xsi:type="dcterms:W3CDTF">2014-06-29T23:34:00Z</dcterms:modified>
</cp:coreProperties>
</file>