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pt" o:ole="" fillcolor="window">
                  <v:imagedata r:id="rId8" o:title=""/>
                </v:shape>
                <o:OLEObject Type="Embed" ProgID="Word.Picture.8" ShapeID="_x0000_i1025" DrawAspect="Content" ObjectID="_1465624864" r:id="rId9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422173">
              <w:rPr>
                <w:szCs w:val="28"/>
              </w:rPr>
              <w:t>81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22173" w:rsidRDefault="00422173" w:rsidP="00422173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 xml:space="preserve">Закон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Об образовании в Приморском крае"</w:t>
            </w:r>
          </w:p>
          <w:p w:rsidR="001835ED" w:rsidRPr="009A4E0E" w:rsidRDefault="001835ED" w:rsidP="00422173">
            <w:pPr>
              <w:ind w:left="-108"/>
              <w:jc w:val="both"/>
            </w:pPr>
          </w:p>
        </w:tc>
      </w:tr>
    </w:tbl>
    <w:p w:rsidR="00422173" w:rsidRPr="009E27DC" w:rsidRDefault="0061687A" w:rsidP="00422173">
      <w:pPr>
        <w:rPr>
          <w:szCs w:val="28"/>
        </w:rPr>
      </w:pPr>
      <w:r>
        <w:tab/>
      </w:r>
      <w:r w:rsidR="00422173" w:rsidRPr="009E27DC">
        <w:rPr>
          <w:szCs w:val="28"/>
        </w:rPr>
        <w:t>Законодательное Собрание Приморского края</w:t>
      </w:r>
    </w:p>
    <w:p w:rsidR="00422173" w:rsidRPr="009E27DC" w:rsidRDefault="00422173" w:rsidP="00422173">
      <w:pPr>
        <w:tabs>
          <w:tab w:val="left" w:pos="3594"/>
        </w:tabs>
        <w:rPr>
          <w:szCs w:val="28"/>
        </w:rPr>
      </w:pPr>
      <w:r>
        <w:rPr>
          <w:szCs w:val="28"/>
        </w:rPr>
        <w:tab/>
      </w:r>
    </w:p>
    <w:p w:rsidR="00422173" w:rsidRPr="009E27DC" w:rsidRDefault="00422173" w:rsidP="0042217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22173" w:rsidRPr="009E27DC" w:rsidRDefault="00422173" w:rsidP="00422173">
      <w:pPr>
        <w:rPr>
          <w:szCs w:val="28"/>
        </w:rPr>
      </w:pPr>
    </w:p>
    <w:p w:rsidR="00422173" w:rsidRDefault="00422173" w:rsidP="00422173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A97A40">
        <w:rPr>
          <w:szCs w:val="28"/>
        </w:rPr>
        <w:t>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422173" w:rsidRDefault="00422173" w:rsidP="00422173">
      <w:pPr>
        <w:jc w:val="both"/>
      </w:pPr>
    </w:p>
    <w:p w:rsidR="00422173" w:rsidRDefault="00422173" w:rsidP="0042217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22173" w:rsidRDefault="00422173" w:rsidP="00422173">
      <w:pPr>
        <w:jc w:val="both"/>
      </w:pPr>
    </w:p>
    <w:p w:rsidR="00422173" w:rsidRDefault="00422173" w:rsidP="00422173">
      <w:pPr>
        <w:jc w:val="both"/>
      </w:pPr>
      <w:r>
        <w:tab/>
        <w:t>3.Настоящее постановление вступает в силу со дня его принятия.</w:t>
      </w:r>
    </w:p>
    <w:p w:rsidR="00422173" w:rsidRDefault="00422173" w:rsidP="00422173">
      <w:pPr>
        <w:jc w:val="both"/>
      </w:pPr>
    </w:p>
    <w:p w:rsidR="00422173" w:rsidRPr="009E27DC" w:rsidRDefault="00422173" w:rsidP="0042217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22173" w:rsidRPr="009E27DC" w:rsidRDefault="00422173" w:rsidP="0042217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22173" w:rsidRPr="009E27DC" w:rsidRDefault="00422173" w:rsidP="0042217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422173" w:rsidRPr="009E27DC" w:rsidRDefault="00422173" w:rsidP="0042217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845CC4" w:rsidRDefault="00845CC4" w:rsidP="00422173"/>
    <w:sectPr w:rsidR="00845CC4" w:rsidSect="009A4E0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71" w:rsidRDefault="007B7E71">
      <w:r>
        <w:separator/>
      </w:r>
    </w:p>
  </w:endnote>
  <w:endnote w:type="continuationSeparator" w:id="0">
    <w:p w:rsidR="007B7E71" w:rsidRDefault="007B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71" w:rsidRDefault="007B7E71">
      <w:r>
        <w:separator/>
      </w:r>
    </w:p>
  </w:footnote>
  <w:footnote w:type="continuationSeparator" w:id="0">
    <w:p w:rsidR="007B7E71" w:rsidRDefault="007B7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F782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34F9F"/>
    <w:rsid w:val="00155F7F"/>
    <w:rsid w:val="001835ED"/>
    <w:rsid w:val="001A453C"/>
    <w:rsid w:val="0020024B"/>
    <w:rsid w:val="00240824"/>
    <w:rsid w:val="002807AB"/>
    <w:rsid w:val="003325F4"/>
    <w:rsid w:val="00392E21"/>
    <w:rsid w:val="00422173"/>
    <w:rsid w:val="0043595C"/>
    <w:rsid w:val="00482D97"/>
    <w:rsid w:val="004B69FA"/>
    <w:rsid w:val="004D1A01"/>
    <w:rsid w:val="00543D40"/>
    <w:rsid w:val="005A6019"/>
    <w:rsid w:val="005E6130"/>
    <w:rsid w:val="005F7826"/>
    <w:rsid w:val="0061687A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7B7E71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91513"/>
    <w:rsid w:val="00CA7E54"/>
    <w:rsid w:val="00CD49CD"/>
    <w:rsid w:val="00CE19DF"/>
    <w:rsid w:val="00D02716"/>
    <w:rsid w:val="00D1332B"/>
    <w:rsid w:val="00D37254"/>
    <w:rsid w:val="00D5640C"/>
    <w:rsid w:val="00DF01B2"/>
    <w:rsid w:val="00E31864"/>
    <w:rsid w:val="00E8100D"/>
    <w:rsid w:val="00E93A7F"/>
    <w:rsid w:val="00EF502B"/>
    <w:rsid w:val="00F36CD5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9F17A-C4B8-4108-9048-4D15CF0EE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2014-06-29T22:13:00Z</cp:lastPrinted>
  <dcterms:created xsi:type="dcterms:W3CDTF">2014-06-29T22:14:00Z</dcterms:created>
  <dcterms:modified xsi:type="dcterms:W3CDTF">2014-06-29T22:15:00Z</dcterms:modified>
</cp:coreProperties>
</file>