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21191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pt;height:53pt" o:ole="" fillcolor="window">
                  <v:imagedata r:id="rId8" o:title=""/>
                </v:shape>
                <o:OLEObject Type="Embed" ProgID="Word.Picture.8" ShapeID="_x0000_i1025" DrawAspect="Content" ObjectID="_1465625165" r:id="rId9"/>
              </w:object>
            </w:r>
          </w:p>
        </w:tc>
      </w:tr>
      <w:tr w:rsidR="007B5289" w:rsidTr="00F21191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21191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13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422173">
              <w:rPr>
                <w:szCs w:val="28"/>
              </w:rPr>
              <w:t>8</w:t>
            </w:r>
            <w:r w:rsidR="00F21191">
              <w:rPr>
                <w:szCs w:val="28"/>
              </w:rPr>
              <w:t>0</w:t>
            </w:r>
          </w:p>
        </w:tc>
      </w:tr>
      <w:tr w:rsidR="000B3FB2" w:rsidTr="00F2119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F2119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1191" w:rsidRDefault="00F21191" w:rsidP="00F21191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изменений в Закон Приморского края "Об </w:t>
            </w:r>
            <w:r>
              <w:rPr>
                <w:szCs w:val="28"/>
              </w:rPr>
              <w:t>образовании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1835ED" w:rsidRPr="009A4E0E" w:rsidRDefault="001835ED" w:rsidP="00422173">
            <w:pPr>
              <w:ind w:left="-108"/>
              <w:jc w:val="both"/>
            </w:pPr>
          </w:p>
        </w:tc>
      </w:tr>
    </w:tbl>
    <w:p w:rsidR="00F21191" w:rsidRDefault="00F21191" w:rsidP="00F21191">
      <w:pPr>
        <w:rPr>
          <w:szCs w:val="28"/>
        </w:rPr>
      </w:pPr>
      <w:bookmarkStart w:id="0" w:name="_GoBack"/>
      <w:bookmarkEnd w:id="0"/>
      <w:r>
        <w:tab/>
      </w:r>
      <w:r>
        <w:rPr>
          <w:szCs w:val="28"/>
        </w:rPr>
        <w:t>Законодательное Собрание Приморского края</w:t>
      </w:r>
    </w:p>
    <w:p w:rsidR="00F21191" w:rsidRDefault="00F21191" w:rsidP="00F21191">
      <w:pPr>
        <w:rPr>
          <w:szCs w:val="28"/>
        </w:rPr>
      </w:pPr>
    </w:p>
    <w:p w:rsidR="00F21191" w:rsidRDefault="00F21191" w:rsidP="00F21191">
      <w:pPr>
        <w:rPr>
          <w:szCs w:val="28"/>
        </w:rPr>
      </w:pPr>
      <w:r>
        <w:rPr>
          <w:szCs w:val="28"/>
        </w:rPr>
        <w:t>ПОСТАНОВЛЯЕТ:</w:t>
      </w:r>
    </w:p>
    <w:p w:rsidR="00F21191" w:rsidRDefault="00F21191" w:rsidP="00F21191">
      <w:pPr>
        <w:rPr>
          <w:szCs w:val="28"/>
        </w:rPr>
      </w:pPr>
    </w:p>
    <w:p w:rsidR="00F21191" w:rsidRDefault="00F21191" w:rsidP="00F21191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EC16F9">
        <w:rPr>
          <w:szCs w:val="28"/>
        </w:rPr>
        <w:t xml:space="preserve">в Закон Приморского края "Об </w:t>
      </w:r>
      <w:r>
        <w:rPr>
          <w:szCs w:val="28"/>
        </w:rPr>
        <w:t>образовании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F21191" w:rsidRDefault="00F21191" w:rsidP="00F21191">
      <w:pPr>
        <w:jc w:val="both"/>
        <w:rPr>
          <w:szCs w:val="28"/>
        </w:rPr>
      </w:pPr>
    </w:p>
    <w:p w:rsidR="00F21191" w:rsidRDefault="00F21191" w:rsidP="00F2119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F21191" w:rsidRDefault="00F21191" w:rsidP="00F2119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1191" w:rsidRDefault="00F21191" w:rsidP="00F2119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F21191" w:rsidRDefault="00F21191" w:rsidP="00F2119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1191" w:rsidRDefault="00F21191" w:rsidP="00F2119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1191" w:rsidRDefault="00F21191" w:rsidP="00F2119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1191" w:rsidRDefault="00F21191" w:rsidP="00F2119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21191" w:rsidRDefault="00F21191" w:rsidP="00F2119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F21191" w:rsidRDefault="00F21191" w:rsidP="00F21191"/>
    <w:p w:rsidR="00F21191" w:rsidRDefault="00F21191" w:rsidP="00F21191"/>
    <w:p w:rsidR="00F21191" w:rsidRDefault="00F21191" w:rsidP="00F21191"/>
    <w:p w:rsidR="00F21191" w:rsidRDefault="00F21191" w:rsidP="00F21191"/>
    <w:p w:rsidR="00845CC4" w:rsidRDefault="00845CC4" w:rsidP="00F21191"/>
    <w:sectPr w:rsidR="00845CC4" w:rsidSect="009A4E0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D46" w:rsidRDefault="00E06D46">
      <w:r>
        <w:separator/>
      </w:r>
    </w:p>
  </w:endnote>
  <w:endnote w:type="continuationSeparator" w:id="0">
    <w:p w:rsidR="00E06D46" w:rsidRDefault="00E06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D46" w:rsidRDefault="00E06D46">
      <w:r>
        <w:separator/>
      </w:r>
    </w:p>
  </w:footnote>
  <w:footnote w:type="continuationSeparator" w:id="0">
    <w:p w:rsidR="00E06D46" w:rsidRDefault="00E06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F782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34F9F"/>
    <w:rsid w:val="00155F7F"/>
    <w:rsid w:val="001835ED"/>
    <w:rsid w:val="001A453C"/>
    <w:rsid w:val="0020024B"/>
    <w:rsid w:val="00240824"/>
    <w:rsid w:val="002807AB"/>
    <w:rsid w:val="00293646"/>
    <w:rsid w:val="003325F4"/>
    <w:rsid w:val="00392E21"/>
    <w:rsid w:val="00422173"/>
    <w:rsid w:val="0043595C"/>
    <w:rsid w:val="00482D97"/>
    <w:rsid w:val="004B69FA"/>
    <w:rsid w:val="004D1A01"/>
    <w:rsid w:val="00543D40"/>
    <w:rsid w:val="005A6019"/>
    <w:rsid w:val="005E6130"/>
    <w:rsid w:val="005F7826"/>
    <w:rsid w:val="0061687A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7B7E71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91513"/>
    <w:rsid w:val="00CA7E54"/>
    <w:rsid w:val="00CD49CD"/>
    <w:rsid w:val="00CE19DF"/>
    <w:rsid w:val="00D02716"/>
    <w:rsid w:val="00D1332B"/>
    <w:rsid w:val="00D37254"/>
    <w:rsid w:val="00D5640C"/>
    <w:rsid w:val="00DF01B2"/>
    <w:rsid w:val="00E06D46"/>
    <w:rsid w:val="00E31864"/>
    <w:rsid w:val="00E8100D"/>
    <w:rsid w:val="00E93A7F"/>
    <w:rsid w:val="00EF502B"/>
    <w:rsid w:val="00F21191"/>
    <w:rsid w:val="00F36CD5"/>
    <w:rsid w:val="00F75CDD"/>
    <w:rsid w:val="00F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6ADBB-3A67-4EEC-A4E2-A5EE5DB3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2014-06-29T22:13:00Z</cp:lastPrinted>
  <dcterms:created xsi:type="dcterms:W3CDTF">2014-06-29T22:18:00Z</dcterms:created>
  <dcterms:modified xsi:type="dcterms:W3CDTF">2014-06-29T22:20:00Z</dcterms:modified>
</cp:coreProperties>
</file>