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E7A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715905" r:id="rId8"/>
              </w:object>
            </w:r>
          </w:p>
        </w:tc>
      </w:tr>
      <w:tr w:rsidR="007B5289" w:rsidTr="003E7A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E7A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935C04">
              <w:rPr>
                <w:szCs w:val="28"/>
              </w:rPr>
              <w:t>7</w:t>
            </w:r>
            <w:r w:rsidR="003E7A4B">
              <w:rPr>
                <w:szCs w:val="28"/>
              </w:rPr>
              <w:t>9</w:t>
            </w:r>
          </w:p>
        </w:tc>
      </w:tr>
      <w:tr w:rsidR="000B3FB2" w:rsidTr="003E7A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3E7A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35C04" w:rsidRDefault="003E7A4B" w:rsidP="003E7A4B">
            <w:pPr>
              <w:ind w:left="-108"/>
              <w:jc w:val="both"/>
              <w:rPr>
                <w:bCs/>
                <w:szCs w:val="28"/>
              </w:rPr>
            </w:pPr>
            <w:r w:rsidRPr="00991EC2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91EC2">
              <w:rPr>
                <w:szCs w:val="28"/>
              </w:rPr>
              <w:t xml:space="preserve"> Приморского края "О внесении изменений в Закон Приморского края "</w:t>
            </w:r>
            <w:r w:rsidRPr="00991EC2">
              <w:rPr>
                <w:bCs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</w:p>
          <w:p w:rsidR="003E7A4B" w:rsidRPr="009A4E0E" w:rsidRDefault="003E7A4B" w:rsidP="003E7A4B">
            <w:pPr>
              <w:ind w:left="-108"/>
              <w:jc w:val="both"/>
            </w:pPr>
          </w:p>
        </w:tc>
      </w:tr>
    </w:tbl>
    <w:p w:rsidR="003E7A4B" w:rsidRDefault="003E7A4B" w:rsidP="003E7A4B">
      <w:pPr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3E7A4B" w:rsidRDefault="003E7A4B" w:rsidP="003E7A4B"/>
    <w:p w:rsidR="003E7A4B" w:rsidRDefault="003E7A4B" w:rsidP="003E7A4B">
      <w:r>
        <w:t>ПОСТАНОВЛЯЕТ:</w:t>
      </w:r>
    </w:p>
    <w:p w:rsidR="003E7A4B" w:rsidRDefault="003E7A4B" w:rsidP="003E7A4B"/>
    <w:p w:rsidR="003E7A4B" w:rsidRDefault="003E7A4B" w:rsidP="003E7A4B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</w:t>
      </w:r>
      <w:r>
        <w:rPr>
          <w:bCs/>
          <w:szCs w:val="28"/>
        </w:rPr>
        <w:t>по договорам социального найма"</w:t>
      </w:r>
      <w:r>
        <w:rPr>
          <w:szCs w:val="28"/>
        </w:rPr>
        <w:t>.</w:t>
      </w:r>
    </w:p>
    <w:p w:rsidR="003E7A4B" w:rsidRDefault="003E7A4B" w:rsidP="003E7A4B">
      <w:pPr>
        <w:ind w:firstLine="709"/>
        <w:jc w:val="both"/>
      </w:pPr>
    </w:p>
    <w:p w:rsidR="003E7A4B" w:rsidRDefault="003E7A4B" w:rsidP="003E7A4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E7A4B" w:rsidRDefault="003E7A4B" w:rsidP="003E7A4B">
      <w:pPr>
        <w:jc w:val="both"/>
      </w:pPr>
    </w:p>
    <w:p w:rsidR="003E7A4B" w:rsidRDefault="003E7A4B" w:rsidP="003E7A4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E7A4B" w:rsidRDefault="003E7A4B" w:rsidP="003E7A4B">
      <w:pPr>
        <w:ind w:firstLine="709"/>
        <w:jc w:val="both"/>
      </w:pPr>
    </w:p>
    <w:p w:rsidR="003E7A4B" w:rsidRDefault="003E7A4B" w:rsidP="003E7A4B">
      <w:pPr>
        <w:ind w:firstLine="709"/>
        <w:jc w:val="both"/>
      </w:pPr>
    </w:p>
    <w:p w:rsidR="003E7A4B" w:rsidRDefault="003E7A4B" w:rsidP="003E7A4B">
      <w:pPr>
        <w:ind w:firstLine="709"/>
        <w:jc w:val="both"/>
      </w:pPr>
    </w:p>
    <w:p w:rsidR="003E7A4B" w:rsidRDefault="003E7A4B" w:rsidP="003E7A4B">
      <w:pPr>
        <w:jc w:val="both"/>
      </w:pPr>
      <w:r>
        <w:t>Председатель</w:t>
      </w:r>
    </w:p>
    <w:p w:rsidR="003E7A4B" w:rsidRDefault="003E7A4B" w:rsidP="003E7A4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3E7A4B" w:rsidRDefault="003E7A4B" w:rsidP="003E7A4B">
      <w:pPr>
        <w:ind w:firstLine="709"/>
        <w:jc w:val="both"/>
      </w:pPr>
    </w:p>
    <w:p w:rsidR="00845CC4" w:rsidRDefault="00845CC4" w:rsidP="003E7A4B">
      <w:pPr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66" w:rsidRDefault="005C7766">
      <w:r>
        <w:separator/>
      </w:r>
    </w:p>
  </w:endnote>
  <w:endnote w:type="continuationSeparator" w:id="0">
    <w:p w:rsidR="005C7766" w:rsidRDefault="005C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66" w:rsidRDefault="005C7766">
      <w:r>
        <w:separator/>
      </w:r>
    </w:p>
  </w:footnote>
  <w:footnote w:type="continuationSeparator" w:id="0">
    <w:p w:rsidR="005C7766" w:rsidRDefault="005C7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E7A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4360F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3E7A4B"/>
    <w:rsid w:val="00482D97"/>
    <w:rsid w:val="004B69FA"/>
    <w:rsid w:val="004D1A01"/>
    <w:rsid w:val="00543D40"/>
    <w:rsid w:val="005A6019"/>
    <w:rsid w:val="005C7766"/>
    <w:rsid w:val="005E6130"/>
    <w:rsid w:val="006324E0"/>
    <w:rsid w:val="00695A4A"/>
    <w:rsid w:val="006D45ED"/>
    <w:rsid w:val="006E650F"/>
    <w:rsid w:val="00726997"/>
    <w:rsid w:val="00732CA6"/>
    <w:rsid w:val="00753658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5C04"/>
    <w:rsid w:val="009372FF"/>
    <w:rsid w:val="0094344A"/>
    <w:rsid w:val="0095418F"/>
    <w:rsid w:val="009959AC"/>
    <w:rsid w:val="009A4E0E"/>
    <w:rsid w:val="009C06BA"/>
    <w:rsid w:val="00A13794"/>
    <w:rsid w:val="00A26C60"/>
    <w:rsid w:val="00A36D17"/>
    <w:rsid w:val="00A93332"/>
    <w:rsid w:val="00AB4B14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2014-06-30T23:31:00Z</cp:lastPrinted>
  <dcterms:created xsi:type="dcterms:W3CDTF">2014-06-30T23:31:00Z</dcterms:created>
  <dcterms:modified xsi:type="dcterms:W3CDTF">2014-06-30T23:32:00Z</dcterms:modified>
</cp:coreProperties>
</file>