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0024B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372251" r:id="rId8"/>
              </w:object>
            </w:r>
          </w:p>
        </w:tc>
      </w:tr>
      <w:tr w:rsidR="007B5289" w:rsidTr="0020024B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0024B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82D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482D97">
              <w:rPr>
                <w:szCs w:val="28"/>
              </w:rPr>
              <w:t>6</w:t>
            </w:r>
            <w:r w:rsidR="0020024B">
              <w:rPr>
                <w:szCs w:val="28"/>
              </w:rPr>
              <w:t>8</w:t>
            </w:r>
          </w:p>
        </w:tc>
      </w:tr>
      <w:tr w:rsidR="000B3FB2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607CA" w:rsidRDefault="0020024B" w:rsidP="001835ED">
            <w:pPr>
              <w:ind w:left="-108"/>
              <w:jc w:val="both"/>
              <w:rPr>
                <w:szCs w:val="28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bookmarkStart w:id="0" w:name="_GoBack"/>
            <w:bookmarkEnd w:id="0"/>
            <w:r>
              <w:rPr>
                <w:szCs w:val="28"/>
              </w:rPr>
              <w:t xml:space="preserve">и плановый период 2015 и </w:t>
            </w:r>
            <w:r>
              <w:rPr>
                <w:szCs w:val="28"/>
              </w:rPr>
              <w:br/>
              <w:t>2016 годов</w:t>
            </w:r>
            <w:r>
              <w:t>"</w:t>
            </w:r>
          </w:p>
          <w:p w:rsidR="001835ED" w:rsidRPr="009A4E0E" w:rsidRDefault="001835ED" w:rsidP="001835ED">
            <w:pPr>
              <w:ind w:left="-108"/>
              <w:jc w:val="both"/>
            </w:pPr>
          </w:p>
        </w:tc>
      </w:tr>
    </w:tbl>
    <w:p w:rsidR="00543D40" w:rsidRDefault="00543D40" w:rsidP="00543D4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43D40" w:rsidRDefault="00543D40" w:rsidP="00543D40">
      <w:pPr>
        <w:pStyle w:val="a3"/>
        <w:tabs>
          <w:tab w:val="clear" w:pos="4153"/>
          <w:tab w:val="clear" w:pos="8306"/>
        </w:tabs>
      </w:pPr>
    </w:p>
    <w:p w:rsidR="00543D40" w:rsidRDefault="00543D40" w:rsidP="00543D4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43D40" w:rsidRDefault="00543D40" w:rsidP="00543D40"/>
    <w:p w:rsidR="00543D40" w:rsidRDefault="00543D40" w:rsidP="00543D40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2016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543D40" w:rsidRDefault="00543D40" w:rsidP="00543D40">
      <w:pPr>
        <w:pStyle w:val="a3"/>
        <w:tabs>
          <w:tab w:val="clear" w:pos="4153"/>
          <w:tab w:val="clear" w:pos="8306"/>
        </w:tabs>
        <w:jc w:val="both"/>
      </w:pPr>
    </w:p>
    <w:p w:rsidR="00543D40" w:rsidRDefault="00543D40" w:rsidP="00543D40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43D40" w:rsidRDefault="00543D40" w:rsidP="00543D40">
      <w:pPr>
        <w:pStyle w:val="a3"/>
        <w:tabs>
          <w:tab w:val="clear" w:pos="4153"/>
          <w:tab w:val="clear" w:pos="8306"/>
        </w:tabs>
        <w:jc w:val="both"/>
      </w:pPr>
    </w:p>
    <w:p w:rsidR="00543D40" w:rsidRDefault="00543D40" w:rsidP="00543D40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 xml:space="preserve">3.Рекомендовать Губернатору Приморского края </w:t>
      </w:r>
      <w:r>
        <w:rPr>
          <w:rFonts w:eastAsia="Calibri"/>
          <w:snapToGrid w:val="0"/>
          <w:szCs w:val="28"/>
          <w:lang w:eastAsia="en-US"/>
        </w:rPr>
        <w:t xml:space="preserve">внести изменения в постановления Администрации Приморского края в части приведения в соответствие </w:t>
      </w:r>
      <w:r>
        <w:rPr>
          <w:szCs w:val="28"/>
        </w:rPr>
        <w:t>объемов финансирования расходов, утвержденных соответствующими постановлениями Администрации Приморского края о государственных программах Приморского края,</w:t>
      </w:r>
      <w:r w:rsidRPr="002C105F">
        <w:rPr>
          <w:i/>
          <w:szCs w:val="28"/>
        </w:rPr>
        <w:t xml:space="preserve"> </w:t>
      </w:r>
      <w:r>
        <w:rPr>
          <w:rFonts w:eastAsia="Calibri"/>
          <w:snapToGrid w:val="0"/>
          <w:szCs w:val="28"/>
          <w:lang w:eastAsia="en-US"/>
        </w:rPr>
        <w:t xml:space="preserve">с законодательно утвержденными </w:t>
      </w:r>
      <w:r>
        <w:rPr>
          <w:szCs w:val="28"/>
        </w:rPr>
        <w:t>бюджетными ассигнованиями</w:t>
      </w:r>
      <w:r w:rsidRPr="00E16074">
        <w:rPr>
          <w:szCs w:val="28"/>
        </w:rPr>
        <w:t xml:space="preserve"> </w:t>
      </w:r>
      <w:r>
        <w:rPr>
          <w:szCs w:val="28"/>
        </w:rPr>
        <w:t>на 2014 год и плановый период 2015 и 2016 годов на реализацию государственных программ Приморского края.</w:t>
      </w:r>
      <w:proofErr w:type="gramEnd"/>
    </w:p>
    <w:p w:rsidR="00543D40" w:rsidRDefault="00543D40" w:rsidP="00543D40">
      <w:pPr>
        <w:pStyle w:val="a3"/>
        <w:tabs>
          <w:tab w:val="clear" w:pos="4153"/>
          <w:tab w:val="clear" w:pos="8306"/>
        </w:tabs>
        <w:jc w:val="both"/>
      </w:pPr>
    </w:p>
    <w:p w:rsidR="00543D40" w:rsidRDefault="00543D40" w:rsidP="00543D40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543D40" w:rsidRDefault="00543D40" w:rsidP="00543D4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43D40" w:rsidRDefault="00543D40" w:rsidP="00543D4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43D40" w:rsidRDefault="00543D40" w:rsidP="00543D4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43D40" w:rsidRDefault="00543D40" w:rsidP="00543D4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43D40" w:rsidRDefault="00543D40" w:rsidP="00543D4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845CC4" w:rsidRDefault="00845CC4" w:rsidP="00543D40">
      <w:pPr>
        <w:ind w:firstLine="709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CA6" w:rsidRDefault="00732CA6">
      <w:r>
        <w:separator/>
      </w:r>
    </w:p>
  </w:endnote>
  <w:endnote w:type="continuationSeparator" w:id="0">
    <w:p w:rsidR="00732CA6" w:rsidRDefault="0073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CA6" w:rsidRDefault="00732CA6">
      <w:r>
        <w:separator/>
      </w:r>
    </w:p>
  </w:footnote>
  <w:footnote w:type="continuationSeparator" w:id="0">
    <w:p w:rsidR="00732CA6" w:rsidRDefault="00732C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0024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835ED"/>
    <w:rsid w:val="0020024B"/>
    <w:rsid w:val="00240824"/>
    <w:rsid w:val="002807AB"/>
    <w:rsid w:val="003325F4"/>
    <w:rsid w:val="00392E21"/>
    <w:rsid w:val="00482D97"/>
    <w:rsid w:val="004B69FA"/>
    <w:rsid w:val="004D1A01"/>
    <w:rsid w:val="00543D40"/>
    <w:rsid w:val="005A6019"/>
    <w:rsid w:val="005E6130"/>
    <w:rsid w:val="006324E0"/>
    <w:rsid w:val="00695A4A"/>
    <w:rsid w:val="006D45ED"/>
    <w:rsid w:val="006E650F"/>
    <w:rsid w:val="00726997"/>
    <w:rsid w:val="00732CA6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E5EE6"/>
    <w:rsid w:val="00BA58C7"/>
    <w:rsid w:val="00C01F36"/>
    <w:rsid w:val="00C20E8F"/>
    <w:rsid w:val="00CA7E54"/>
    <w:rsid w:val="00CD49CD"/>
    <w:rsid w:val="00CE19DF"/>
    <w:rsid w:val="00D02716"/>
    <w:rsid w:val="00D5640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2014-06-27T00:03:00Z</cp:lastPrinted>
  <dcterms:created xsi:type="dcterms:W3CDTF">2014-06-27T00:04:00Z</dcterms:created>
  <dcterms:modified xsi:type="dcterms:W3CDTF">2014-06-27T00:04:00Z</dcterms:modified>
</cp:coreProperties>
</file>