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1835ED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372112" r:id="rId8"/>
              </w:object>
            </w:r>
          </w:p>
        </w:tc>
      </w:tr>
      <w:tr w:rsidR="007B5289" w:rsidTr="001835ED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1835ED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7607CA">
              <w:rPr>
                <w:szCs w:val="28"/>
              </w:rPr>
              <w:t>7</w:t>
            </w:r>
            <w:r w:rsidR="001835ED">
              <w:rPr>
                <w:szCs w:val="28"/>
              </w:rPr>
              <w:t>1</w:t>
            </w:r>
          </w:p>
        </w:tc>
      </w:tr>
      <w:tr w:rsidR="000B3FB2" w:rsidTr="001835E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1835ED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1835ED" w:rsidP="001835ED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 xml:space="preserve">"Об исполнении краевого бюджета за 2013 год"  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240824" w:rsidRDefault="00240824" w:rsidP="00240824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240824" w:rsidRDefault="00240824" w:rsidP="00240824"/>
    <w:p w:rsidR="00240824" w:rsidRDefault="00240824" w:rsidP="00240824">
      <w:r>
        <w:t>ПОСТАНОВЛЯЕТ:</w:t>
      </w:r>
    </w:p>
    <w:p w:rsidR="00240824" w:rsidRDefault="00240824" w:rsidP="00240824"/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"Об исполнении краевого бюджета за 2013 год".</w:t>
      </w: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</w:p>
    <w:p w:rsidR="00240824" w:rsidRDefault="00240824" w:rsidP="00240824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40824" w:rsidRDefault="00240824" w:rsidP="0024082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40824" w:rsidRDefault="00240824" w:rsidP="00240824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845CC4" w:rsidRDefault="00845CC4" w:rsidP="00240824">
      <w:pPr>
        <w:tabs>
          <w:tab w:val="left" w:pos="720"/>
        </w:tabs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AA0" w:rsidRDefault="00801AA0">
      <w:r>
        <w:separator/>
      </w:r>
    </w:p>
  </w:endnote>
  <w:endnote w:type="continuationSeparator" w:id="0">
    <w:p w:rsidR="00801AA0" w:rsidRDefault="00801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AA0" w:rsidRDefault="00801AA0">
      <w:r>
        <w:separator/>
      </w:r>
    </w:p>
  </w:footnote>
  <w:footnote w:type="continuationSeparator" w:id="0">
    <w:p w:rsidR="00801AA0" w:rsidRDefault="00801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4082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40824"/>
    <w:rsid w:val="002807AB"/>
    <w:rsid w:val="003325F4"/>
    <w:rsid w:val="00392E21"/>
    <w:rsid w:val="004B69FA"/>
    <w:rsid w:val="004D1A01"/>
    <w:rsid w:val="005A6019"/>
    <w:rsid w:val="005E6130"/>
    <w:rsid w:val="006324E0"/>
    <w:rsid w:val="00695A4A"/>
    <w:rsid w:val="006D45ED"/>
    <w:rsid w:val="006E650F"/>
    <w:rsid w:val="00726997"/>
    <w:rsid w:val="007607CA"/>
    <w:rsid w:val="007B48E7"/>
    <w:rsid w:val="007B5289"/>
    <w:rsid w:val="00801AA0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93332"/>
    <w:rsid w:val="00AE5EE6"/>
    <w:rsid w:val="00BA58C7"/>
    <w:rsid w:val="00C01F36"/>
    <w:rsid w:val="00C20E8F"/>
    <w:rsid w:val="00CA7E54"/>
    <w:rsid w:val="00CD49CD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2014-06-27T00:01:00Z</cp:lastPrinted>
  <dcterms:created xsi:type="dcterms:W3CDTF">2014-06-27T00:01:00Z</dcterms:created>
  <dcterms:modified xsi:type="dcterms:W3CDTF">2014-06-27T00:02:00Z</dcterms:modified>
</cp:coreProperties>
</file>