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745470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69785A" w:rsidP="00E11486">
            <w:pPr>
              <w:ind w:left="-108"/>
              <w:jc w:val="both"/>
            </w:pPr>
            <w:r>
              <w:t>О Законе Приморского края "О внесении изменения в статью 16 Закона Приморского края "О статусе депутата Законодательного Собрания Приморского края"</w:t>
            </w:r>
          </w:p>
        </w:tc>
      </w:tr>
    </w:tbl>
    <w:p w:rsidR="000B3FB2" w:rsidRDefault="000B3FB2"/>
    <w:p w:rsidR="004B5EB2" w:rsidRDefault="004B5EB2" w:rsidP="0069785A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69785A" w:rsidRDefault="0069785A" w:rsidP="0069785A">
      <w:pPr>
        <w:ind w:firstLine="709"/>
        <w:jc w:val="both"/>
      </w:pPr>
      <w:r>
        <w:t>1.Принять Закон Приморского края "О внесении изменения в статью 16 Закона Приморского края "О статусе депутата Законодательного Собрания Приморского края".</w:t>
      </w:r>
    </w:p>
    <w:p w:rsidR="0069785A" w:rsidRDefault="0069785A" w:rsidP="0069785A">
      <w:pPr>
        <w:jc w:val="both"/>
      </w:pPr>
    </w:p>
    <w:p w:rsidR="0069785A" w:rsidRDefault="0069785A" w:rsidP="0069785A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9785A" w:rsidRDefault="0069785A" w:rsidP="0069785A">
      <w:pPr>
        <w:jc w:val="both"/>
      </w:pPr>
    </w:p>
    <w:p w:rsidR="0069785A" w:rsidRDefault="0069785A" w:rsidP="0069785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69785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EB2" w:rsidRDefault="004B5EB2">
      <w:r>
        <w:separator/>
      </w:r>
    </w:p>
  </w:endnote>
  <w:endnote w:type="continuationSeparator" w:id="0">
    <w:p w:rsidR="004B5EB2" w:rsidRDefault="004B5E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EB2" w:rsidRDefault="004B5EB2">
      <w:r>
        <w:separator/>
      </w:r>
    </w:p>
  </w:footnote>
  <w:footnote w:type="continuationSeparator" w:id="0">
    <w:p w:rsidR="004B5EB2" w:rsidRDefault="004B5E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57575"/>
    <w:rsid w:val="000B3FB2"/>
    <w:rsid w:val="000D628E"/>
    <w:rsid w:val="000E5228"/>
    <w:rsid w:val="00123119"/>
    <w:rsid w:val="00155F7F"/>
    <w:rsid w:val="0018078A"/>
    <w:rsid w:val="003325F4"/>
    <w:rsid w:val="00392E21"/>
    <w:rsid w:val="004B5EB2"/>
    <w:rsid w:val="004B69FA"/>
    <w:rsid w:val="004D1A01"/>
    <w:rsid w:val="005A6019"/>
    <w:rsid w:val="005E6130"/>
    <w:rsid w:val="00695A4A"/>
    <w:rsid w:val="0069785A"/>
    <w:rsid w:val="006D45ED"/>
    <w:rsid w:val="006E650F"/>
    <w:rsid w:val="00726997"/>
    <w:rsid w:val="0074547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1486"/>
    <w:rsid w:val="00E93A7F"/>
    <w:rsid w:val="00EB645A"/>
    <w:rsid w:val="00EF502B"/>
    <w:rsid w:val="00F72E22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2014-06-11T02:59:00Z</cp:lastPrinted>
  <dcterms:created xsi:type="dcterms:W3CDTF">2014-06-10T02:39:00Z</dcterms:created>
  <dcterms:modified xsi:type="dcterms:W3CDTF">2014-06-11T02:59:00Z</dcterms:modified>
</cp:coreProperties>
</file>