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D72993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A75501" w:rsidRDefault="00A75501" w:rsidP="002A79E8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99D" w:rsidRDefault="002A79E8" w:rsidP="0011048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 w:rsidR="0011048B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Pr="00F263FE" w:rsidRDefault="009C099D" w:rsidP="009C099D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A30A31">
        <w:rPr>
          <w:szCs w:val="28"/>
        </w:rPr>
        <w:t>в первом чтении</w:t>
      </w:r>
    </w:p>
    <w:p w:rsidR="009C099D" w:rsidRDefault="00A30A31" w:rsidP="009C099D">
      <w:pPr>
        <w:ind w:firstLine="720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A30A31" w:rsidRPr="00F263FE" w:rsidRDefault="00A30A31" w:rsidP="009C099D">
      <w:pPr>
        <w:ind w:firstLine="720"/>
        <w:rPr>
          <w:szCs w:val="28"/>
        </w:rPr>
      </w:pP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405F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</w:t>
      </w:r>
      <w:proofErr w:type="gramEnd"/>
      <w:r w:rsidRPr="0042405F">
        <w:rPr>
          <w:szCs w:val="28"/>
        </w:rPr>
        <w:t xml:space="preserve"> 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 2012, № 30, стр. 37, № 35, стр. 26, стр. 226</w:t>
      </w:r>
      <w:r w:rsidRPr="00F974B0">
        <w:rPr>
          <w:szCs w:val="28"/>
        </w:rPr>
        <w:t>; 2013,</w:t>
      </w:r>
      <w:r>
        <w:rPr>
          <w:szCs w:val="28"/>
        </w:rPr>
        <w:t xml:space="preserve"> </w:t>
      </w:r>
      <w:r>
        <w:rPr>
          <w:szCs w:val="28"/>
        </w:rPr>
        <w:br/>
        <w:t>№ 46, стр. 19, № 52, стр. 47, № 55, стр. 37, № 62, стр. 48) следующие изменения: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>1)в пункте 2 статьи 12 слова "</w:t>
      </w:r>
      <w:r w:rsidRPr="00A7134A">
        <w:rPr>
          <w:szCs w:val="28"/>
        </w:rPr>
        <w:t xml:space="preserve">, а также 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6" w:history="1">
        <w:r w:rsidRPr="00A7134A">
          <w:rPr>
            <w:szCs w:val="28"/>
          </w:rPr>
          <w:t>частью 1</w:t>
        </w:r>
        <w:r>
          <w:rPr>
            <w:szCs w:val="28"/>
            <w:vertAlign w:val="superscript"/>
          </w:rPr>
          <w:t xml:space="preserve">1 </w:t>
        </w:r>
        <w:r w:rsidRPr="00A7134A">
          <w:rPr>
            <w:szCs w:val="28"/>
          </w:rPr>
          <w:t>статьи 83</w:t>
        </w:r>
      </w:hyperlink>
      <w:r w:rsidRPr="00A7134A">
        <w:rPr>
          <w:szCs w:val="28"/>
        </w:rPr>
        <w:t xml:space="preserve"> Избирательного кодекса Приморского края (за исключением случаев, когда деятельность политических партий, спискам кандидатов которых переданы депутатские мандаты, прекращена в связи с л</w:t>
      </w:r>
      <w:r>
        <w:rPr>
          <w:szCs w:val="28"/>
        </w:rPr>
        <w:t>иквидацией или реорганизацией)" исключить;</w:t>
      </w:r>
      <w:proofErr w:type="gramEnd"/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2)пункт 5 статьи 19 изложить в следующей редакции: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"5.Утверждение по представлению Губернатора края краевого бюджета, бюджета территориального фонда обязательного медицинского страхования Приморского края и отчетов об их исполнении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1048B" w:rsidRPr="000774DB" w:rsidRDefault="0011048B" w:rsidP="0011048B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9C099D" w:rsidRPr="00F263FE" w:rsidRDefault="0011048B" w:rsidP="0011048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5501" w:rsidRDefault="00A75501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9C099D" w:rsidP="009C099D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A75501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</w:t>
      </w:r>
      <w:proofErr w:type="spellStart"/>
      <w:r w:rsidRPr="00C96607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BE054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501" w:rsidRDefault="00A75501">
      <w:r>
        <w:separator/>
      </w:r>
    </w:p>
  </w:endnote>
  <w:endnote w:type="continuationSeparator" w:id="0">
    <w:p w:rsidR="00A75501" w:rsidRDefault="00A755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501" w:rsidRDefault="00A75501">
      <w:r>
        <w:separator/>
      </w:r>
    </w:p>
  </w:footnote>
  <w:footnote w:type="continuationSeparator" w:id="0">
    <w:p w:rsidR="00A75501" w:rsidRDefault="00A755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11048B"/>
    <w:rsid w:val="001676AF"/>
    <w:rsid w:val="002A79E8"/>
    <w:rsid w:val="00380EE1"/>
    <w:rsid w:val="003B26E7"/>
    <w:rsid w:val="00473A60"/>
    <w:rsid w:val="0047435B"/>
    <w:rsid w:val="005A2827"/>
    <w:rsid w:val="005B29C6"/>
    <w:rsid w:val="009C099D"/>
    <w:rsid w:val="009F41B6"/>
    <w:rsid w:val="00A30A31"/>
    <w:rsid w:val="00A75501"/>
    <w:rsid w:val="00AB70F9"/>
    <w:rsid w:val="00AC31EC"/>
    <w:rsid w:val="00B14397"/>
    <w:rsid w:val="00BE0544"/>
    <w:rsid w:val="00D72993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FAE8B7E2E9B509C85CE0C7F194423D901967FEA5D528D38A2988463C9A831D18A084F1B04D4C2480AD38ICt9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</TotalTime>
  <Pages>1</Pages>
  <Words>277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2014-06-11T03:10:00Z</cp:lastPrinted>
  <dcterms:created xsi:type="dcterms:W3CDTF">2014-06-10T03:36:00Z</dcterms:created>
  <dcterms:modified xsi:type="dcterms:W3CDTF">2014-06-11T03:20:00Z</dcterms:modified>
</cp:coreProperties>
</file>