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C66A04" w:rsidP="003F6DEF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64585962" r:id="rId7"/>
        </w:pi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B7FC4" w:rsidP="00F23659">
            <w:pPr>
              <w:widowControl w:val="0"/>
              <w:spacing w:after="120"/>
              <w:ind w:firstLine="34"/>
            </w:pPr>
            <w:r>
              <w:t>1</w:t>
            </w:r>
            <w:r w:rsidR="00F23659">
              <w:t>0</w:t>
            </w:r>
            <w:r>
              <w:t>.</w:t>
            </w:r>
            <w:r w:rsidR="008B5C7C">
              <w:t>0</w:t>
            </w:r>
            <w:r w:rsidR="00F23659">
              <w:t>6</w:t>
            </w:r>
            <w:r>
              <w:t>.201</w:t>
            </w:r>
            <w:r w:rsidR="00F23659">
              <w:t>4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0530EE">
            <w:pPr>
              <w:ind w:hanging="107"/>
            </w:pPr>
            <w:r>
              <w:t>284</w:t>
            </w:r>
            <w:bookmarkStart w:id="0" w:name="_GoBack"/>
            <w:bookmarkEnd w:id="0"/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>
              <w:t xml:space="preserve">"О </w:t>
            </w:r>
            <w:r w:rsidR="00F23659">
              <w:t>внесении изменений в Закон Приморского края "Об особо охраняемых природных территориях Приморского края"</w:t>
            </w:r>
            <w:r>
              <w:t xml:space="preserve"> </w:t>
            </w:r>
            <w:r w:rsidR="002B3C5E">
              <w:t>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1115D7" w:rsidRDefault="001115D7" w:rsidP="001A6AC8">
            <w:pPr>
              <w:jc w:val="both"/>
            </w:pP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846CFA" w:rsidP="00651DF6">
      <w:pPr>
        <w:ind w:firstLine="720"/>
        <w:jc w:val="both"/>
      </w:pPr>
      <w:r w:rsidRPr="00153A50">
        <w:t xml:space="preserve">Рассмотрев </w:t>
      </w:r>
      <w:r w:rsidR="001115D7">
        <w:t xml:space="preserve">и обсудив </w:t>
      </w:r>
      <w:r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FB7FC4">
        <w:t xml:space="preserve">"О </w:t>
      </w:r>
      <w:r w:rsidR="00F23659">
        <w:t>внесении изменений в Закон Приморского края "Об особо охраняемых природных территориях Приморского края"</w:t>
      </w:r>
      <w:r w:rsidR="00651DF6">
        <w:t>,</w:t>
      </w:r>
      <w:r w:rsidR="00FC3779">
        <w:t xml:space="preserve"> принятый </w:t>
      </w:r>
      <w:r w:rsidR="004E55A0">
        <w:t xml:space="preserve">Законодательным Собранием </w:t>
      </w:r>
      <w:r w:rsidR="00FC3779">
        <w:t>в первом чтении 2</w:t>
      </w:r>
      <w:r w:rsidR="00F23659">
        <w:t>6</w:t>
      </w:r>
      <w:r w:rsidR="00FC3779">
        <w:t xml:space="preserve"> </w:t>
      </w:r>
      <w:r w:rsidR="009818B1">
        <w:t>марта</w:t>
      </w:r>
      <w:r w:rsidR="00FC3779">
        <w:t xml:space="preserve"> 201</w:t>
      </w:r>
      <w:r w:rsidR="00F23659">
        <w:t>4</w:t>
      </w:r>
      <w:r w:rsidR="00FC3779">
        <w:t xml:space="preserve"> года,</w:t>
      </w:r>
      <w:r w:rsidR="0089049B">
        <w:t xml:space="preserve"> </w:t>
      </w:r>
      <w:r w:rsidR="00FC3779" w:rsidRPr="00153A50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F23659">
        <w:t xml:space="preserve">"О внесении изменений в Закон Приморского края "Об особо охраняемых природных территориях Приморского края" </w:t>
      </w:r>
      <w:r w:rsidR="009818B1">
        <w:t xml:space="preserve">во втором чтении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 xml:space="preserve">в </w:t>
      </w:r>
      <w:r w:rsidR="00F23659">
        <w:t>июне</w:t>
      </w:r>
      <w:r w:rsidR="009818B1">
        <w:t xml:space="preserve"> 201</w:t>
      </w:r>
      <w:r w:rsidR="00F23659">
        <w:t>4</w:t>
      </w:r>
      <w:r w:rsidR="009818B1">
        <w:t xml:space="preserve"> года</w:t>
      </w:r>
      <w:r w:rsidR="00EB3D32" w:rsidRPr="000B1A03">
        <w:t>.</w:t>
      </w:r>
      <w:r w:rsidRPr="000B1A03">
        <w:t xml:space="preserve"> 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 принять 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FC3779">
        <w:t xml:space="preserve"> с учетом поправ</w:t>
      </w:r>
      <w:r w:rsidR="002617FC">
        <w:t>ки</w:t>
      </w:r>
      <w:r w:rsidR="00FC3779">
        <w:t>, рекомендуем</w:t>
      </w:r>
      <w:r w:rsidR="002617FC">
        <w:t>ой</w:t>
      </w:r>
      <w:r w:rsidR="00FC3779">
        <w:t xml:space="preserve"> комитетом к принятию</w:t>
      </w:r>
      <w:r w:rsidR="003C77A6">
        <w:t xml:space="preserve"> (прилага</w:t>
      </w:r>
      <w:r w:rsidR="002617FC">
        <w:t>е</w:t>
      </w:r>
      <w:r w:rsidR="003C77A6">
        <w:t>тся)</w:t>
      </w:r>
      <w:r w:rsidR="00FC3779">
        <w:t>.</w:t>
      </w:r>
    </w:p>
    <w:p w:rsidR="00846CFA" w:rsidRDefault="00846CFA" w:rsidP="00846CFA">
      <w:pPr>
        <w:ind w:firstLine="720"/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>
        <w:t xml:space="preserve">Кваше А.Л., </w:t>
      </w:r>
      <w:r w:rsidRPr="00CB4C38">
        <w:t>заместител</w:t>
      </w:r>
      <w:r>
        <w:t>ю</w:t>
      </w:r>
      <w:r w:rsidRPr="00CB4C38">
        <w:t xml:space="preserve"> председателя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 на заседании Законодательного Собрания.</w:t>
      </w:r>
    </w:p>
    <w:p w:rsidR="00846CFA" w:rsidRDefault="00846CFA" w:rsidP="00846CFA">
      <w:pPr>
        <w:ind w:firstLine="720"/>
        <w:jc w:val="both"/>
      </w:pPr>
    </w:p>
    <w:p w:rsidR="00846CFA" w:rsidRDefault="00344644" w:rsidP="00846CFA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0730B3">
        <w:t xml:space="preserve"> </w:t>
      </w:r>
      <w:r w:rsidR="00846CFA">
        <w:t>Законодательного 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7E747A">
        <w:t>10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 xml:space="preserve">том числе </w:t>
      </w:r>
      <w:r w:rsidR="00F05042">
        <w:t xml:space="preserve"> </w:t>
      </w:r>
      <w:r w:rsidR="00846CFA">
        <w:t xml:space="preserve">для </w:t>
      </w:r>
      <w:r w:rsidR="000730B3">
        <w:t xml:space="preserve"> </w:t>
      </w:r>
      <w:r w:rsidR="00846CFA">
        <w:t>доклада</w:t>
      </w:r>
      <w:r w:rsidR="00F05042">
        <w:t xml:space="preserve"> </w:t>
      </w:r>
      <w:r w:rsidR="00846CFA">
        <w:t>-</w:t>
      </w:r>
      <w:r w:rsidR="00F05042">
        <w:t xml:space="preserve"> </w:t>
      </w:r>
      <w:r w:rsidR="00CC642C">
        <w:t>3</w:t>
      </w:r>
      <w:r w:rsidR="00846CFA">
        <w:t xml:space="preserve"> минут</w:t>
      </w:r>
      <w:r w:rsidR="00CC642C">
        <w:t>ы</w:t>
      </w:r>
      <w:r w:rsidR="00846CFA">
        <w:t>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FC6F26" w:rsidP="008C2DE4">
      <w:r>
        <w:t>Заместитель п</w:t>
      </w:r>
      <w:r w:rsidR="00846CFA">
        <w:t>редседател</w:t>
      </w:r>
      <w:r>
        <w:t>я</w:t>
      </w:r>
      <w:r w:rsidR="00846CFA">
        <w:t xml:space="preserve"> комитета                                           </w:t>
      </w:r>
      <w:r w:rsidR="00ED06D9">
        <w:t xml:space="preserve">   </w:t>
      </w:r>
      <w:r w:rsidR="00846CFA">
        <w:t xml:space="preserve"> </w:t>
      </w:r>
      <w:r>
        <w:t>Ю</w:t>
      </w:r>
      <w:r w:rsidR="00846CFA">
        <w:t>.А</w:t>
      </w:r>
      <w:r w:rsidR="00ED06D9">
        <w:t>.</w:t>
      </w:r>
      <w:r w:rsidR="0082605D">
        <w:t xml:space="preserve"> </w:t>
      </w:r>
      <w:r>
        <w:t>Корнеев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E47" w:rsidRDefault="003B3E47">
      <w:r>
        <w:separator/>
      </w:r>
    </w:p>
  </w:endnote>
  <w:endnote w:type="continuationSeparator" w:id="0">
    <w:p w:rsidR="003B3E47" w:rsidRDefault="003B3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E47" w:rsidRDefault="003B3E47">
      <w:r>
        <w:separator/>
      </w:r>
    </w:p>
  </w:footnote>
  <w:footnote w:type="continuationSeparator" w:id="0">
    <w:p w:rsidR="003B3E47" w:rsidRDefault="003B3E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C66A04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C66A04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23659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1414F"/>
    <w:rsid w:val="0003689F"/>
    <w:rsid w:val="0005183B"/>
    <w:rsid w:val="000530EE"/>
    <w:rsid w:val="000620F8"/>
    <w:rsid w:val="000705CE"/>
    <w:rsid w:val="000730B3"/>
    <w:rsid w:val="00082DCD"/>
    <w:rsid w:val="000D36BB"/>
    <w:rsid w:val="001115D7"/>
    <w:rsid w:val="0015191D"/>
    <w:rsid w:val="00151BB0"/>
    <w:rsid w:val="00156A72"/>
    <w:rsid w:val="001868C6"/>
    <w:rsid w:val="0019009C"/>
    <w:rsid w:val="00190E72"/>
    <w:rsid w:val="001A6AC8"/>
    <w:rsid w:val="00212D84"/>
    <w:rsid w:val="002334BE"/>
    <w:rsid w:val="002617FC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52CD2"/>
    <w:rsid w:val="003717B2"/>
    <w:rsid w:val="0038591C"/>
    <w:rsid w:val="00391442"/>
    <w:rsid w:val="00395CDD"/>
    <w:rsid w:val="003B3E47"/>
    <w:rsid w:val="003C4624"/>
    <w:rsid w:val="003C77A6"/>
    <w:rsid w:val="003F6DEF"/>
    <w:rsid w:val="0046121A"/>
    <w:rsid w:val="004A2E95"/>
    <w:rsid w:val="004A7D8D"/>
    <w:rsid w:val="004B30F2"/>
    <w:rsid w:val="004E3D78"/>
    <w:rsid w:val="004E55A0"/>
    <w:rsid w:val="0053494E"/>
    <w:rsid w:val="0055468A"/>
    <w:rsid w:val="0057543F"/>
    <w:rsid w:val="005875DA"/>
    <w:rsid w:val="00595F16"/>
    <w:rsid w:val="005B22BF"/>
    <w:rsid w:val="005E3491"/>
    <w:rsid w:val="00644B73"/>
    <w:rsid w:val="00647C01"/>
    <w:rsid w:val="00651DF6"/>
    <w:rsid w:val="006613F7"/>
    <w:rsid w:val="006648AE"/>
    <w:rsid w:val="0067308B"/>
    <w:rsid w:val="006A5070"/>
    <w:rsid w:val="00711D31"/>
    <w:rsid w:val="00726912"/>
    <w:rsid w:val="00782FA9"/>
    <w:rsid w:val="00794BF3"/>
    <w:rsid w:val="007E747A"/>
    <w:rsid w:val="007F0F0C"/>
    <w:rsid w:val="0082605D"/>
    <w:rsid w:val="008322E5"/>
    <w:rsid w:val="00846CFA"/>
    <w:rsid w:val="0089049B"/>
    <w:rsid w:val="008B5C7C"/>
    <w:rsid w:val="008C2DE4"/>
    <w:rsid w:val="008C6644"/>
    <w:rsid w:val="008E6A48"/>
    <w:rsid w:val="008F2060"/>
    <w:rsid w:val="00907E35"/>
    <w:rsid w:val="0094628A"/>
    <w:rsid w:val="009818B1"/>
    <w:rsid w:val="00986E1B"/>
    <w:rsid w:val="009D1320"/>
    <w:rsid w:val="009E2250"/>
    <w:rsid w:val="009F78CD"/>
    <w:rsid w:val="00A05464"/>
    <w:rsid w:val="00A82695"/>
    <w:rsid w:val="00A97D37"/>
    <w:rsid w:val="00AD1251"/>
    <w:rsid w:val="00B26B2F"/>
    <w:rsid w:val="00B50FD1"/>
    <w:rsid w:val="00B67A4F"/>
    <w:rsid w:val="00BC1BC6"/>
    <w:rsid w:val="00C454F6"/>
    <w:rsid w:val="00C4782C"/>
    <w:rsid w:val="00C566E4"/>
    <w:rsid w:val="00C66A04"/>
    <w:rsid w:val="00CB4B07"/>
    <w:rsid w:val="00CB67F3"/>
    <w:rsid w:val="00CC642C"/>
    <w:rsid w:val="00CD7525"/>
    <w:rsid w:val="00D039B2"/>
    <w:rsid w:val="00D3588C"/>
    <w:rsid w:val="00DD128C"/>
    <w:rsid w:val="00E01D46"/>
    <w:rsid w:val="00E0415F"/>
    <w:rsid w:val="00E258E2"/>
    <w:rsid w:val="00E30687"/>
    <w:rsid w:val="00E4086F"/>
    <w:rsid w:val="00E44E85"/>
    <w:rsid w:val="00EA1EB3"/>
    <w:rsid w:val="00EB2BD7"/>
    <w:rsid w:val="00EB3875"/>
    <w:rsid w:val="00EB3D32"/>
    <w:rsid w:val="00ED06D9"/>
    <w:rsid w:val="00EE1C7A"/>
    <w:rsid w:val="00EE3549"/>
    <w:rsid w:val="00F05042"/>
    <w:rsid w:val="00F10DE4"/>
    <w:rsid w:val="00F23659"/>
    <w:rsid w:val="00F5158F"/>
    <w:rsid w:val="00F519C7"/>
    <w:rsid w:val="00F649A5"/>
    <w:rsid w:val="00F85248"/>
    <w:rsid w:val="00FB7FC4"/>
    <w:rsid w:val="00FC3779"/>
    <w:rsid w:val="00FC54AC"/>
    <w:rsid w:val="00FC6F26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6A04"/>
    <w:rPr>
      <w:sz w:val="28"/>
      <w:szCs w:val="28"/>
    </w:rPr>
  </w:style>
  <w:style w:type="paragraph" w:styleId="2">
    <w:name w:val="heading 2"/>
    <w:basedOn w:val="a"/>
    <w:next w:val="a"/>
    <w:qFormat/>
    <w:rsid w:val="00C66A04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C66A0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C66A04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6A0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66A04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66A04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C66A04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3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3</cp:revision>
  <cp:lastPrinted>2014-06-09T23:02:00Z</cp:lastPrinted>
  <dcterms:created xsi:type="dcterms:W3CDTF">2014-06-09T23:44:00Z</dcterms:created>
  <dcterms:modified xsi:type="dcterms:W3CDTF">2014-06-17T21:40:00Z</dcterms:modified>
</cp:coreProperties>
</file>