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39938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6E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6EA2">
              <w:rPr>
                <w:szCs w:val="28"/>
              </w:rPr>
              <w:t>11.06.2014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6EA2">
              <w:rPr>
                <w:szCs w:val="28"/>
              </w:rPr>
              <w:t>1366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6E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6EA2" w:rsidP="0094344A">
            <w:pPr>
              <w:ind w:left="-108"/>
              <w:jc w:val="both"/>
            </w:pPr>
            <w:r>
              <w:t>О назначении дополнительных вы</w:t>
            </w:r>
            <w:r>
              <w:softHyphen/>
              <w:t xml:space="preserve">боров депутата Законодательного Собрания Приморского края по </w:t>
            </w:r>
            <w:proofErr w:type="gramStart"/>
            <w:r>
              <w:t>одномандатному избирательному</w:t>
            </w:r>
            <w:proofErr w:type="gramEnd"/>
            <w:r>
              <w:t xml:space="preserve"> округу № 5</w:t>
            </w:r>
          </w:p>
          <w:p w:rsidR="000B3FB2" w:rsidRPr="00766EA2" w:rsidRDefault="000B3FB2" w:rsidP="0094344A">
            <w:pPr>
              <w:ind w:left="-108"/>
              <w:jc w:val="both"/>
            </w:pPr>
          </w:p>
        </w:tc>
      </w:tr>
    </w:tbl>
    <w:p w:rsidR="00766EA2" w:rsidRPr="00C555A7" w:rsidRDefault="00766EA2" w:rsidP="00766EA2">
      <w:pPr>
        <w:ind w:firstLine="700"/>
        <w:jc w:val="both"/>
      </w:pPr>
      <w:proofErr w:type="gramStart"/>
      <w:r>
        <w:t xml:space="preserve">В соответствии со статьями 10, 71 Федерального закона "Об основных гарантиях избирательных прав и права на участие в референдуме </w:t>
      </w:r>
      <w:r>
        <w:br/>
        <w:t xml:space="preserve">граждан Российской Федерации", статьей 29 Устава Приморского края, статьями 10, 80 Избирательного кодекса </w:t>
      </w:r>
      <w:r w:rsidRPr="00C555A7">
        <w:t xml:space="preserve">Приморского края, </w:t>
      </w:r>
      <w:r>
        <w:t xml:space="preserve">постановлением Законодательного Собрания Приморского края от 19.12.2013 № 1115 </w:t>
      </w:r>
      <w:r>
        <w:br/>
        <w:t xml:space="preserve">"О досрочном прекращении полномочий депутата Законодательного Собрания Приморского края Серебрякова П.Ю.", </w:t>
      </w:r>
      <w:r w:rsidRPr="00C555A7">
        <w:t>Законодательное Собрание Приморского края</w:t>
      </w:r>
      <w:proofErr w:type="gramEnd"/>
    </w:p>
    <w:p w:rsidR="00766EA2" w:rsidRPr="00C555A7" w:rsidRDefault="00766EA2" w:rsidP="00766EA2">
      <w:pPr>
        <w:jc w:val="both"/>
      </w:pPr>
    </w:p>
    <w:p w:rsidR="00766EA2" w:rsidRPr="00C555A7" w:rsidRDefault="00766EA2" w:rsidP="00766EA2">
      <w:pPr>
        <w:jc w:val="both"/>
      </w:pPr>
      <w:r w:rsidRPr="00C555A7">
        <w:t>ПОСТАНОВЛЯЕТ:</w:t>
      </w:r>
    </w:p>
    <w:p w:rsidR="00766EA2" w:rsidRPr="00C555A7" w:rsidRDefault="00766EA2" w:rsidP="00766EA2"/>
    <w:p w:rsidR="00766EA2" w:rsidRPr="00C555A7" w:rsidRDefault="00766EA2" w:rsidP="00766EA2">
      <w:pPr>
        <w:jc w:val="both"/>
        <w:rPr>
          <w:szCs w:val="28"/>
        </w:rPr>
      </w:pPr>
      <w:r w:rsidRPr="00C555A7">
        <w:tab/>
      </w:r>
      <w:r w:rsidRPr="00C555A7">
        <w:rPr>
          <w:szCs w:val="28"/>
        </w:rPr>
        <w:t>1.</w:t>
      </w:r>
      <w:r>
        <w:rPr>
          <w:szCs w:val="28"/>
        </w:rPr>
        <w:t>Назначи</w:t>
      </w:r>
      <w:r w:rsidRPr="00C555A7">
        <w:t xml:space="preserve">ть </w:t>
      </w:r>
      <w:r>
        <w:t xml:space="preserve">дополнительные выборы депутата Законодательного Собрания Приморского края по </w:t>
      </w:r>
      <w:proofErr w:type="gramStart"/>
      <w:r>
        <w:t>одномандатному избирательному</w:t>
      </w:r>
      <w:proofErr w:type="gramEnd"/>
      <w:r>
        <w:t xml:space="preserve"> округу № 5 н</w:t>
      </w:r>
      <w:r w:rsidRPr="00C555A7">
        <w:t xml:space="preserve">а </w:t>
      </w:r>
      <w:r>
        <w:t xml:space="preserve">14 сентября </w:t>
      </w:r>
      <w:r w:rsidRPr="00C555A7">
        <w:t>201</w:t>
      </w:r>
      <w:r>
        <w:t>4</w:t>
      </w:r>
      <w:r w:rsidRPr="00C555A7">
        <w:t xml:space="preserve"> год</w:t>
      </w:r>
      <w:r>
        <w:t>а</w:t>
      </w:r>
      <w:r w:rsidRPr="00C555A7">
        <w:rPr>
          <w:szCs w:val="28"/>
        </w:rPr>
        <w:t>.</w:t>
      </w:r>
    </w:p>
    <w:p w:rsidR="00766EA2" w:rsidRDefault="00766EA2" w:rsidP="00766EA2">
      <w:pPr>
        <w:jc w:val="both"/>
        <w:rPr>
          <w:szCs w:val="28"/>
        </w:rPr>
      </w:pPr>
    </w:p>
    <w:p w:rsidR="00766EA2" w:rsidRDefault="00766EA2" w:rsidP="00766EA2">
      <w:pPr>
        <w:jc w:val="both"/>
        <w:rPr>
          <w:szCs w:val="28"/>
        </w:rPr>
      </w:pPr>
      <w:r>
        <w:rPr>
          <w:szCs w:val="28"/>
        </w:rPr>
        <w:tab/>
        <w:t>2.Опубликовать 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средствах массовой информации не позднее чем через пять дней со дня его принятия.</w:t>
      </w:r>
    </w:p>
    <w:p w:rsidR="00766EA2" w:rsidRDefault="00766EA2" w:rsidP="00766EA2">
      <w:pPr>
        <w:jc w:val="both"/>
        <w:rPr>
          <w:szCs w:val="28"/>
        </w:rPr>
      </w:pPr>
    </w:p>
    <w:p w:rsidR="00766EA2" w:rsidRDefault="00766EA2" w:rsidP="00766EA2">
      <w:pPr>
        <w:jc w:val="both"/>
        <w:rPr>
          <w:szCs w:val="28"/>
        </w:rPr>
      </w:pPr>
      <w:r>
        <w:rPr>
          <w:szCs w:val="28"/>
        </w:rPr>
        <w:tab/>
        <w:t>3.Направить</w:t>
      </w:r>
      <w:r w:rsidRPr="0028419E">
        <w:rPr>
          <w:szCs w:val="28"/>
        </w:rPr>
        <w:t xml:space="preserve"> </w:t>
      </w:r>
      <w:r>
        <w:rPr>
          <w:szCs w:val="28"/>
        </w:rPr>
        <w:t>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Избирательную комиссию Приморского края.</w:t>
      </w:r>
    </w:p>
    <w:p w:rsidR="00766EA2" w:rsidRDefault="00766EA2" w:rsidP="00766EA2">
      <w:pPr>
        <w:jc w:val="both"/>
        <w:rPr>
          <w:szCs w:val="28"/>
        </w:rPr>
      </w:pPr>
    </w:p>
    <w:p w:rsidR="00766EA2" w:rsidRPr="00C555A7" w:rsidRDefault="00766EA2" w:rsidP="00766EA2">
      <w:pPr>
        <w:jc w:val="both"/>
        <w:rPr>
          <w:szCs w:val="28"/>
        </w:rPr>
      </w:pPr>
      <w:r>
        <w:rPr>
          <w:szCs w:val="28"/>
        </w:rPr>
        <w:tab/>
        <w:t>4.</w:t>
      </w:r>
      <w:r w:rsidRPr="00C555A7">
        <w:rPr>
          <w:szCs w:val="28"/>
        </w:rPr>
        <w:t>Настоящее постановление вступает в силу со дня его принятия.</w:t>
      </w:r>
    </w:p>
    <w:p w:rsidR="00766EA2" w:rsidRDefault="00766EA2" w:rsidP="00766EA2">
      <w:pPr>
        <w:jc w:val="both"/>
        <w:rPr>
          <w:szCs w:val="28"/>
        </w:rPr>
      </w:pPr>
      <w:bookmarkStart w:id="0" w:name="_GoBack"/>
      <w:bookmarkEnd w:id="0"/>
    </w:p>
    <w:p w:rsidR="00766EA2" w:rsidRDefault="00766EA2" w:rsidP="00766EA2">
      <w:pPr>
        <w:jc w:val="both"/>
        <w:rPr>
          <w:szCs w:val="28"/>
        </w:rPr>
      </w:pPr>
    </w:p>
    <w:p w:rsidR="00766EA2" w:rsidRDefault="00766EA2" w:rsidP="00766EA2">
      <w:pPr>
        <w:jc w:val="both"/>
        <w:rPr>
          <w:szCs w:val="28"/>
        </w:rPr>
      </w:pPr>
    </w:p>
    <w:p w:rsidR="00766EA2" w:rsidRPr="00C555A7" w:rsidRDefault="00766EA2" w:rsidP="00766EA2">
      <w:pPr>
        <w:jc w:val="both"/>
      </w:pPr>
      <w:r w:rsidRPr="00C555A7">
        <w:t>Председатель</w:t>
      </w:r>
    </w:p>
    <w:p w:rsidR="00766EA2" w:rsidRDefault="00766EA2" w:rsidP="00766EA2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  <w:t xml:space="preserve">        В.В. Горчаков</w:t>
      </w:r>
    </w:p>
    <w:sectPr w:rsidR="00766EA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2EE" w:rsidRDefault="008032EE">
      <w:r>
        <w:separator/>
      </w:r>
    </w:p>
  </w:endnote>
  <w:endnote w:type="continuationSeparator" w:id="0">
    <w:p w:rsidR="008032EE" w:rsidRDefault="00803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2EE" w:rsidRDefault="008032EE">
      <w:r>
        <w:separator/>
      </w:r>
    </w:p>
  </w:footnote>
  <w:footnote w:type="continuationSeparator" w:id="0">
    <w:p w:rsidR="008032EE" w:rsidRDefault="008032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EA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6EA2"/>
    <w:rsid w:val="007B48E7"/>
    <w:rsid w:val="007B5289"/>
    <w:rsid w:val="008032EE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2014-06-11T01:10:00Z</cp:lastPrinted>
  <dcterms:created xsi:type="dcterms:W3CDTF">2014-06-11T01:08:00Z</dcterms:created>
  <dcterms:modified xsi:type="dcterms:W3CDTF">2014-06-11T01:10:00Z</dcterms:modified>
</cp:coreProperties>
</file>