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286584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44E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44E36" w:rsidRPr="00644E36">
              <w:rPr>
                <w:szCs w:val="28"/>
              </w:rPr>
              <w:t>1361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44E36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44E36" w:rsidRDefault="00644E36" w:rsidP="0083384F">
            <w:pPr>
              <w:pStyle w:val="a6"/>
              <w:ind w:left="-108"/>
              <w:jc w:val="both"/>
            </w:pPr>
            <w:r>
              <w:t xml:space="preserve">Об избрании представителя от Законодательного Собрания </w:t>
            </w:r>
            <w:proofErr w:type="gramStart"/>
            <w:r>
              <w:t>При-морского</w:t>
            </w:r>
            <w:proofErr w:type="gramEnd"/>
            <w:r>
              <w:t xml:space="preserve"> края в </w:t>
            </w:r>
            <w:proofErr w:type="spellStart"/>
            <w:r>
              <w:t>квалификаци-онной</w:t>
            </w:r>
            <w:proofErr w:type="spellEnd"/>
            <w:r>
              <w:t xml:space="preserve"> комиссии при адвокатской палате Приморского края</w:t>
            </w:r>
          </w:p>
          <w:p w:rsidR="000B3FB2" w:rsidRPr="00644E36" w:rsidRDefault="000B3FB2" w:rsidP="0083384F">
            <w:pPr>
              <w:ind w:left="-108"/>
              <w:jc w:val="both"/>
            </w:pPr>
          </w:p>
        </w:tc>
      </w:tr>
    </w:tbl>
    <w:p w:rsidR="00644E36" w:rsidRDefault="00644E36" w:rsidP="00644E3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  <w:proofErr w:type="gramStart"/>
      <w:r>
        <w:t xml:space="preserve">В соответствии с Законом Приморского края "О порядке избрания представителей </w:t>
      </w:r>
      <w:r>
        <w:rPr>
          <w:spacing w:val="-4"/>
        </w:rPr>
        <w:t>от Законодательного Собрания Приморского края в квалификационной комиссии при адвокатской палате Приморского края</w:t>
      </w:r>
      <w:r>
        <w:t>" Законодательное Собрание Приморского края</w:t>
      </w:r>
      <w:proofErr w:type="gramEnd"/>
    </w:p>
    <w:p w:rsidR="00644E36" w:rsidRDefault="00644E36" w:rsidP="00644E36">
      <w:pPr>
        <w:pStyle w:val="a3"/>
        <w:tabs>
          <w:tab w:val="clear" w:pos="4153"/>
          <w:tab w:val="clear" w:pos="8306"/>
        </w:tabs>
      </w:pPr>
    </w:p>
    <w:p w:rsidR="00644E36" w:rsidRDefault="00644E36" w:rsidP="00644E3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44E36" w:rsidRDefault="00644E36" w:rsidP="00644E36">
      <w:pPr>
        <w:pStyle w:val="a3"/>
        <w:tabs>
          <w:tab w:val="clear" w:pos="4153"/>
          <w:tab w:val="clear" w:pos="8306"/>
        </w:tabs>
      </w:pPr>
    </w:p>
    <w:p w:rsidR="00644E36" w:rsidRDefault="00644E36" w:rsidP="00644E3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1.Избрать представителем от Законодательного Собрания в квалификационной комиссии при адвокатской палате Приморского края Ломакина Максима Вячеславовича.</w:t>
      </w:r>
    </w:p>
    <w:p w:rsidR="00644E36" w:rsidRDefault="00644E36" w:rsidP="00644E3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44E36" w:rsidRDefault="00644E36" w:rsidP="00644E36">
      <w:pPr>
        <w:pStyle w:val="a3"/>
        <w:tabs>
          <w:tab w:val="clear" w:pos="4153"/>
          <w:tab w:val="clear" w:pos="8306"/>
        </w:tabs>
        <w:ind w:firstLine="720"/>
      </w:pPr>
      <w:r>
        <w:t>2.Настоящее постановление вступает в силу с 31 мая 2014 года.</w:t>
      </w:r>
    </w:p>
    <w:p w:rsidR="00644E36" w:rsidRDefault="00644E36" w:rsidP="00644E36">
      <w:pPr>
        <w:pStyle w:val="a3"/>
        <w:tabs>
          <w:tab w:val="clear" w:pos="4153"/>
          <w:tab w:val="clear" w:pos="8306"/>
        </w:tabs>
        <w:ind w:firstLine="720"/>
      </w:pPr>
    </w:p>
    <w:p w:rsidR="00644E36" w:rsidRDefault="00644E36" w:rsidP="00644E36">
      <w:pPr>
        <w:jc w:val="both"/>
      </w:pPr>
    </w:p>
    <w:p w:rsidR="00644E36" w:rsidRDefault="00644E36" w:rsidP="00644E36">
      <w:pPr>
        <w:jc w:val="both"/>
      </w:pPr>
    </w:p>
    <w:p w:rsidR="00644E36" w:rsidRDefault="00644E36" w:rsidP="00644E36">
      <w:pPr>
        <w:jc w:val="both"/>
      </w:pPr>
      <w:r>
        <w:t>Председатель</w:t>
      </w:r>
    </w:p>
    <w:p w:rsidR="00644E36" w:rsidRDefault="00644E36" w:rsidP="00644E36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09D" w:rsidRDefault="0064609D">
      <w:r>
        <w:separator/>
      </w:r>
    </w:p>
  </w:endnote>
  <w:endnote w:type="continuationSeparator" w:id="0">
    <w:p w:rsidR="0064609D" w:rsidRDefault="0064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09D" w:rsidRDefault="0064609D">
      <w:r>
        <w:separator/>
      </w:r>
    </w:p>
  </w:footnote>
  <w:footnote w:type="continuationSeparator" w:id="0">
    <w:p w:rsidR="0064609D" w:rsidRDefault="00646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E3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1BF8"/>
    <w:rsid w:val="00644E36"/>
    <w:rsid w:val="0064609D"/>
    <w:rsid w:val="00695A4A"/>
    <w:rsid w:val="006D45ED"/>
    <w:rsid w:val="006E650F"/>
    <w:rsid w:val="00726997"/>
    <w:rsid w:val="007B48E7"/>
    <w:rsid w:val="007B5289"/>
    <w:rsid w:val="0083384F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644E36"/>
    <w:pPr>
      <w:jc w:val="center"/>
    </w:pPr>
    <w:rPr>
      <w:szCs w:val="24"/>
    </w:rPr>
  </w:style>
  <w:style w:type="character" w:customStyle="1" w:styleId="a7">
    <w:name w:val="Основной текст Знак"/>
    <w:link w:val="a6"/>
    <w:rsid w:val="00644E3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2014-05-28T23:50:00Z</cp:lastPrinted>
  <dcterms:created xsi:type="dcterms:W3CDTF">2014-05-28T05:54:00Z</dcterms:created>
  <dcterms:modified xsi:type="dcterms:W3CDTF">2014-05-28T23:50:00Z</dcterms:modified>
</cp:coreProperties>
</file>