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015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B44C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44C3">
              <w:rPr>
                <w:szCs w:val="28"/>
              </w:rPr>
              <w:t>1360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B44C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B44C3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>"О внесении изменений в Избиратель</w:t>
            </w:r>
            <w:r>
              <w:softHyphen/>
              <w:t>ный кодекс Приморского края"</w:t>
            </w:r>
          </w:p>
          <w:p w:rsidR="000B3FB2" w:rsidRPr="006B44C3" w:rsidRDefault="000B3FB2" w:rsidP="0094344A">
            <w:pPr>
              <w:ind w:left="-108"/>
              <w:jc w:val="both"/>
            </w:pPr>
          </w:p>
        </w:tc>
      </w:tr>
    </w:tbl>
    <w:p w:rsidR="006B44C3" w:rsidRPr="00F2794F" w:rsidRDefault="006B44C3" w:rsidP="006B44C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6B44C3" w:rsidRPr="00F2794F" w:rsidRDefault="006B44C3" w:rsidP="006B44C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44C3" w:rsidRPr="00F2794F" w:rsidRDefault="006B44C3" w:rsidP="006B44C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B44C3" w:rsidRPr="00F2794F" w:rsidRDefault="006B44C3" w:rsidP="006B44C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44C3" w:rsidRDefault="006B44C3" w:rsidP="006B44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Избирательный кодекс Приморского края"</w:t>
      </w:r>
      <w:r>
        <w:rPr>
          <w:szCs w:val="28"/>
        </w:rPr>
        <w:t>.</w:t>
      </w:r>
    </w:p>
    <w:p w:rsidR="006B44C3" w:rsidRDefault="006B44C3" w:rsidP="006B44C3">
      <w:pPr>
        <w:autoSpaceDE w:val="0"/>
        <w:autoSpaceDN w:val="0"/>
        <w:adjustRightInd w:val="0"/>
        <w:jc w:val="both"/>
        <w:rPr>
          <w:szCs w:val="28"/>
        </w:rPr>
      </w:pPr>
    </w:p>
    <w:p w:rsidR="006B44C3" w:rsidRDefault="006B44C3" w:rsidP="006B44C3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</w:t>
      </w:r>
      <w:r>
        <w:t>Направить указанный Закон Губернатору Приморского края для обнародования</w:t>
      </w:r>
      <w:r w:rsidRPr="001A6812">
        <w:t>.</w:t>
      </w:r>
    </w:p>
    <w:p w:rsidR="006B44C3" w:rsidRDefault="006B44C3" w:rsidP="006B44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B44C3" w:rsidRDefault="006B44C3" w:rsidP="006B44C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6B44C3" w:rsidRDefault="006B44C3" w:rsidP="006B44C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B44C3" w:rsidRDefault="006B44C3" w:rsidP="006B44C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B44C3" w:rsidRPr="00F2794F" w:rsidRDefault="006B44C3" w:rsidP="006B44C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B44C3" w:rsidRPr="00F2794F" w:rsidRDefault="006B44C3" w:rsidP="006B44C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44C3" w:rsidRDefault="006B44C3" w:rsidP="006B44C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AB6" w:rsidRDefault="00436AB6">
      <w:r>
        <w:separator/>
      </w:r>
    </w:p>
  </w:endnote>
  <w:endnote w:type="continuationSeparator" w:id="0">
    <w:p w:rsidR="00436AB6" w:rsidRDefault="00436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AB6" w:rsidRDefault="00436AB6">
      <w:r>
        <w:separator/>
      </w:r>
    </w:p>
  </w:footnote>
  <w:footnote w:type="continuationSeparator" w:id="0">
    <w:p w:rsidR="00436AB6" w:rsidRDefault="00436A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4C3"/>
    <w:rsid w:val="00057575"/>
    <w:rsid w:val="000B3FB2"/>
    <w:rsid w:val="000D628E"/>
    <w:rsid w:val="000E5228"/>
    <w:rsid w:val="00123119"/>
    <w:rsid w:val="00155F7F"/>
    <w:rsid w:val="003325F4"/>
    <w:rsid w:val="00392E21"/>
    <w:rsid w:val="00436AB6"/>
    <w:rsid w:val="004B69FA"/>
    <w:rsid w:val="004D1A01"/>
    <w:rsid w:val="005A6019"/>
    <w:rsid w:val="005E6130"/>
    <w:rsid w:val="00695A4A"/>
    <w:rsid w:val="006B44C3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B44C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2014-05-28T05:59:00Z</cp:lastPrinted>
  <dcterms:created xsi:type="dcterms:W3CDTF">2014-05-28T05:59:00Z</dcterms:created>
  <dcterms:modified xsi:type="dcterms:W3CDTF">2014-05-28T05:59:00Z</dcterms:modified>
</cp:coreProperties>
</file>