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7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120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D1206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1206" w:rsidRPr="00ED1206">
              <w:rPr>
                <w:szCs w:val="28"/>
              </w:rPr>
              <w:t>1359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120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1206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Избирательный кодекс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ED1206" w:rsidRDefault="000B3FB2" w:rsidP="0094344A">
            <w:pPr>
              <w:ind w:left="-108"/>
              <w:jc w:val="both"/>
            </w:pPr>
          </w:p>
        </w:tc>
      </w:tr>
    </w:tbl>
    <w:p w:rsidR="00ED1206" w:rsidRPr="00F2794F" w:rsidRDefault="00ED1206" w:rsidP="00ED120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ED1206" w:rsidRPr="00F2794F" w:rsidRDefault="00ED1206" w:rsidP="00ED120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206" w:rsidRPr="00F2794F" w:rsidRDefault="00ED1206" w:rsidP="00ED12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D1206" w:rsidRPr="00F2794F" w:rsidRDefault="00ED1206" w:rsidP="00ED120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1206" w:rsidRDefault="00ED1206" w:rsidP="00ED120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Избирательный кодекс Приморского края" </w:t>
      </w:r>
      <w:r>
        <w:rPr>
          <w:szCs w:val="28"/>
        </w:rPr>
        <w:t>в первом чтении.</w:t>
      </w:r>
    </w:p>
    <w:p w:rsidR="00ED1206" w:rsidRDefault="00ED1206" w:rsidP="00ED1206">
      <w:pPr>
        <w:autoSpaceDE w:val="0"/>
        <w:autoSpaceDN w:val="0"/>
        <w:adjustRightInd w:val="0"/>
        <w:jc w:val="both"/>
        <w:rPr>
          <w:szCs w:val="28"/>
        </w:rPr>
      </w:pPr>
    </w:p>
    <w:p w:rsidR="00ED1206" w:rsidRDefault="00ED1206" w:rsidP="00ED1206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ED1206" w:rsidRDefault="00ED1206" w:rsidP="00ED120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D1206" w:rsidRDefault="00ED1206" w:rsidP="00ED1206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ED1206" w:rsidRDefault="00ED1206" w:rsidP="00ED12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D1206" w:rsidRDefault="00ED1206" w:rsidP="00ED12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1206" w:rsidRPr="00F2794F" w:rsidRDefault="00ED1206" w:rsidP="00ED12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D1206" w:rsidRPr="00F2794F" w:rsidRDefault="00ED1206" w:rsidP="00ED12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279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1206" w:rsidRDefault="00ED1206" w:rsidP="00ED1206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99F" w:rsidRDefault="0006399F">
      <w:r>
        <w:separator/>
      </w:r>
    </w:p>
  </w:endnote>
  <w:endnote w:type="continuationSeparator" w:id="0">
    <w:p w:rsidR="0006399F" w:rsidRDefault="0006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99F" w:rsidRDefault="0006399F">
      <w:r>
        <w:separator/>
      </w:r>
    </w:p>
  </w:footnote>
  <w:footnote w:type="continuationSeparator" w:id="0">
    <w:p w:rsidR="0006399F" w:rsidRDefault="00063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206"/>
    <w:rsid w:val="00057575"/>
    <w:rsid w:val="0006399F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1206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D120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2014-05-28T06:02:00Z</cp:lastPrinted>
  <dcterms:created xsi:type="dcterms:W3CDTF">2014-05-28T06:00:00Z</dcterms:created>
  <dcterms:modified xsi:type="dcterms:W3CDTF">2014-05-28T06:02:00Z</dcterms:modified>
</cp:coreProperties>
</file>