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596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67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6725" w:rsidRPr="00776725">
              <w:rPr>
                <w:szCs w:val="28"/>
              </w:rPr>
              <w:t>1358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67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6725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>
              <w:t xml:space="preserve">"О внесении изменений в Закон Приморского края "О Реестре должностей государственной </w:t>
            </w:r>
            <w:proofErr w:type="spellStart"/>
            <w:proofErr w:type="gramStart"/>
            <w:r>
              <w:t>граж</w:t>
            </w:r>
            <w:r>
              <w:t>-</w:t>
            </w:r>
            <w:r>
              <w:t>данской</w:t>
            </w:r>
            <w:proofErr w:type="spellEnd"/>
            <w:proofErr w:type="gramEnd"/>
            <w:r>
              <w:t xml:space="preserve"> службы Приморского края и о денежном содержании </w:t>
            </w:r>
            <w:proofErr w:type="spell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r>
              <w:t xml:space="preserve"> гражданских служащих Приморского края"</w:t>
            </w:r>
          </w:p>
          <w:p w:rsidR="000B3FB2" w:rsidRPr="00776725" w:rsidRDefault="000B3FB2" w:rsidP="0094344A">
            <w:pPr>
              <w:ind w:left="-108"/>
              <w:jc w:val="both"/>
            </w:pPr>
          </w:p>
        </w:tc>
      </w:tr>
    </w:tbl>
    <w:p w:rsidR="00776725" w:rsidRDefault="00776725" w:rsidP="0077672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76725" w:rsidRDefault="00776725" w:rsidP="00776725">
      <w:pPr>
        <w:pStyle w:val="a3"/>
        <w:tabs>
          <w:tab w:val="clear" w:pos="4153"/>
          <w:tab w:val="clear" w:pos="8306"/>
        </w:tabs>
      </w:pPr>
    </w:p>
    <w:p w:rsidR="00776725" w:rsidRDefault="00776725" w:rsidP="0077672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76725" w:rsidRDefault="00776725" w:rsidP="00776725"/>
    <w:p w:rsidR="00776725" w:rsidRDefault="00776725" w:rsidP="00776725">
      <w:pPr>
        <w:ind w:firstLine="720"/>
        <w:jc w:val="both"/>
      </w:pPr>
      <w:r>
        <w:t>1.Принять Закон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края".</w:t>
      </w:r>
      <w:r>
        <w:rPr>
          <w:szCs w:val="28"/>
        </w:rPr>
        <w:t xml:space="preserve"> </w:t>
      </w:r>
    </w:p>
    <w:p w:rsidR="00776725" w:rsidRDefault="00776725" w:rsidP="00776725">
      <w:pPr>
        <w:ind w:firstLine="720"/>
        <w:jc w:val="both"/>
      </w:pPr>
    </w:p>
    <w:p w:rsidR="00776725" w:rsidRDefault="00776725" w:rsidP="0077672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76725" w:rsidRDefault="00776725" w:rsidP="00776725">
      <w:pPr>
        <w:ind w:firstLine="709"/>
        <w:jc w:val="both"/>
      </w:pPr>
    </w:p>
    <w:p w:rsidR="00776725" w:rsidRDefault="00776725" w:rsidP="0077672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76725" w:rsidRDefault="00776725" w:rsidP="0077672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76725" w:rsidRDefault="00776725" w:rsidP="007767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6725" w:rsidRDefault="00776725" w:rsidP="007767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6725" w:rsidRDefault="00776725" w:rsidP="007767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76725" w:rsidRDefault="00776725" w:rsidP="007767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C7" w:rsidRDefault="00F400C7">
      <w:r>
        <w:separator/>
      </w:r>
    </w:p>
  </w:endnote>
  <w:endnote w:type="continuationSeparator" w:id="0">
    <w:p w:rsidR="00F400C7" w:rsidRDefault="00F4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C7" w:rsidRDefault="00F400C7">
      <w:r>
        <w:separator/>
      </w:r>
    </w:p>
  </w:footnote>
  <w:footnote w:type="continuationSeparator" w:id="0">
    <w:p w:rsidR="00F400C7" w:rsidRDefault="00F40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67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672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00C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767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2014-05-28T22:07:00Z</cp:lastPrinted>
  <dcterms:created xsi:type="dcterms:W3CDTF">2014-05-28T22:06:00Z</dcterms:created>
  <dcterms:modified xsi:type="dcterms:W3CDTF">2014-05-28T22:08:00Z</dcterms:modified>
</cp:coreProperties>
</file>