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6036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353E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53E1">
              <w:t>1356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353E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53E1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 xml:space="preserve">"О </w:t>
            </w:r>
            <w:r>
              <w:rPr>
                <w:szCs w:val="28"/>
              </w:rPr>
              <w:t>наградах</w:t>
            </w:r>
            <w:r w:rsidRPr="00715975">
              <w:rPr>
                <w:rFonts w:eastAsia="Calibri"/>
                <w:szCs w:val="28"/>
                <w:lang w:eastAsia="en-US"/>
              </w:rPr>
              <w:t xml:space="preserve"> Приморского края</w:t>
            </w:r>
            <w:r>
              <w:rPr>
                <w:szCs w:val="28"/>
              </w:rPr>
              <w:t>"</w:t>
            </w:r>
          </w:p>
          <w:p w:rsidR="000B3FB2" w:rsidRPr="008353E1" w:rsidRDefault="000B3FB2" w:rsidP="0094344A">
            <w:pPr>
              <w:ind w:left="-108"/>
              <w:jc w:val="both"/>
            </w:pPr>
          </w:p>
        </w:tc>
      </w:tr>
    </w:tbl>
    <w:p w:rsidR="008353E1" w:rsidRDefault="008353E1" w:rsidP="008353E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353E1" w:rsidRDefault="008353E1" w:rsidP="008353E1">
      <w:pPr>
        <w:pStyle w:val="a3"/>
        <w:tabs>
          <w:tab w:val="clear" w:pos="4153"/>
          <w:tab w:val="clear" w:pos="8306"/>
        </w:tabs>
      </w:pPr>
    </w:p>
    <w:p w:rsidR="008353E1" w:rsidRDefault="008353E1" w:rsidP="008353E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353E1" w:rsidRDefault="008353E1" w:rsidP="008353E1"/>
    <w:p w:rsidR="008353E1" w:rsidRDefault="008353E1" w:rsidP="008353E1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 xml:space="preserve">"О </w:t>
      </w:r>
      <w:r>
        <w:rPr>
          <w:szCs w:val="28"/>
        </w:rPr>
        <w:t>наградах</w:t>
      </w:r>
      <w:r w:rsidRPr="00715975">
        <w:rPr>
          <w:rFonts w:eastAsia="Calibri"/>
          <w:szCs w:val="28"/>
          <w:lang w:eastAsia="en-US"/>
        </w:rPr>
        <w:t xml:space="preserve"> Приморского края</w:t>
      </w:r>
      <w:r>
        <w:rPr>
          <w:szCs w:val="28"/>
        </w:rPr>
        <w:t xml:space="preserve">". </w:t>
      </w:r>
      <w:r>
        <w:t xml:space="preserve"> </w:t>
      </w:r>
    </w:p>
    <w:p w:rsidR="008353E1" w:rsidRDefault="008353E1" w:rsidP="008353E1">
      <w:pPr>
        <w:ind w:firstLine="720"/>
        <w:jc w:val="both"/>
      </w:pPr>
    </w:p>
    <w:p w:rsidR="008353E1" w:rsidRDefault="008353E1" w:rsidP="008353E1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353E1" w:rsidRDefault="008353E1" w:rsidP="008353E1">
      <w:pPr>
        <w:ind w:firstLine="709"/>
        <w:jc w:val="both"/>
      </w:pPr>
    </w:p>
    <w:p w:rsidR="008353E1" w:rsidRDefault="008353E1" w:rsidP="008353E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353E1" w:rsidRDefault="008353E1" w:rsidP="008353E1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8353E1" w:rsidRDefault="008353E1" w:rsidP="008353E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353E1" w:rsidRDefault="008353E1" w:rsidP="008353E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353E1" w:rsidRDefault="008353E1" w:rsidP="008353E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353E1" w:rsidRDefault="008353E1" w:rsidP="008353E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CAD" w:rsidRDefault="00782CAD">
      <w:r>
        <w:separator/>
      </w:r>
    </w:p>
  </w:endnote>
  <w:endnote w:type="continuationSeparator" w:id="0">
    <w:p w:rsidR="00782CAD" w:rsidRDefault="00782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CAD" w:rsidRDefault="00782CAD">
      <w:r>
        <w:separator/>
      </w:r>
    </w:p>
  </w:footnote>
  <w:footnote w:type="continuationSeparator" w:id="0">
    <w:p w:rsidR="00782CAD" w:rsidRDefault="00782C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53E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2CAD"/>
    <w:rsid w:val="007B48E7"/>
    <w:rsid w:val="007B5289"/>
    <w:rsid w:val="008353E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353E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2014-05-28T22:19:00Z</cp:lastPrinted>
  <dcterms:created xsi:type="dcterms:W3CDTF">2014-05-28T22:18:00Z</dcterms:created>
  <dcterms:modified xsi:type="dcterms:W3CDTF">2014-05-28T22:19:00Z</dcterms:modified>
</cp:coreProperties>
</file>