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603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013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13A9" w:rsidRPr="00A013A9">
              <w:rPr>
                <w:szCs w:val="28"/>
              </w:rPr>
              <w:t>1355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013A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013A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 xml:space="preserve">"О </w:t>
            </w:r>
            <w:r>
              <w:rPr>
                <w:szCs w:val="28"/>
              </w:rPr>
              <w:t>наградах</w:t>
            </w:r>
            <w:r w:rsidRPr="00715975">
              <w:rPr>
                <w:rFonts w:eastAsia="Calibri"/>
                <w:szCs w:val="28"/>
                <w:lang w:eastAsia="en-US"/>
              </w:rPr>
              <w:t xml:space="preserve"> Приморского края</w:t>
            </w:r>
            <w:r>
              <w:rPr>
                <w:szCs w:val="28"/>
              </w:rPr>
              <w:t>"</w:t>
            </w:r>
          </w:p>
          <w:p w:rsidR="000B3FB2" w:rsidRPr="00A013A9" w:rsidRDefault="000B3FB2" w:rsidP="0094344A">
            <w:pPr>
              <w:ind w:left="-108"/>
              <w:jc w:val="both"/>
            </w:pPr>
          </w:p>
        </w:tc>
      </w:tr>
    </w:tbl>
    <w:p w:rsidR="00A013A9" w:rsidRDefault="00A013A9" w:rsidP="00A013A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013A9" w:rsidRDefault="00A013A9" w:rsidP="00A013A9">
      <w:pPr>
        <w:pStyle w:val="a3"/>
        <w:tabs>
          <w:tab w:val="clear" w:pos="4153"/>
          <w:tab w:val="clear" w:pos="8306"/>
        </w:tabs>
      </w:pPr>
    </w:p>
    <w:p w:rsidR="00A013A9" w:rsidRDefault="00A013A9" w:rsidP="00A013A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013A9" w:rsidRDefault="00A013A9" w:rsidP="00A013A9"/>
    <w:p w:rsidR="00A013A9" w:rsidRDefault="00A013A9" w:rsidP="00A013A9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 xml:space="preserve">"О </w:t>
      </w:r>
      <w:r>
        <w:rPr>
          <w:szCs w:val="28"/>
        </w:rPr>
        <w:t>наградах</w:t>
      </w:r>
      <w:r w:rsidRPr="00715975">
        <w:rPr>
          <w:rFonts w:eastAsia="Calibri"/>
          <w:szCs w:val="28"/>
          <w:lang w:eastAsia="en-US"/>
        </w:rPr>
        <w:t xml:space="preserve"> Приморского края</w:t>
      </w:r>
      <w:r>
        <w:rPr>
          <w:szCs w:val="28"/>
        </w:rPr>
        <w:t xml:space="preserve">" </w:t>
      </w:r>
      <w:r>
        <w:t>во втором чтении.</w:t>
      </w:r>
    </w:p>
    <w:p w:rsidR="00A013A9" w:rsidRDefault="00A013A9" w:rsidP="00A013A9">
      <w:pPr>
        <w:ind w:firstLine="720"/>
        <w:jc w:val="both"/>
      </w:pPr>
    </w:p>
    <w:p w:rsidR="00A013A9" w:rsidRDefault="00A013A9" w:rsidP="00A013A9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013A9" w:rsidRDefault="00A013A9" w:rsidP="00A013A9">
      <w:pPr>
        <w:ind w:firstLine="709"/>
        <w:jc w:val="both"/>
      </w:pPr>
    </w:p>
    <w:p w:rsidR="00A013A9" w:rsidRDefault="00A013A9" w:rsidP="00A013A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013A9" w:rsidRDefault="00A013A9" w:rsidP="00A013A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013A9" w:rsidRDefault="00A013A9" w:rsidP="00A013A9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013A9" w:rsidRDefault="00A013A9" w:rsidP="00A013A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013A9" w:rsidRDefault="00A013A9" w:rsidP="00A013A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013A9" w:rsidRDefault="00A013A9" w:rsidP="00A013A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331" w:rsidRDefault="00646331">
      <w:r>
        <w:separator/>
      </w:r>
    </w:p>
  </w:endnote>
  <w:endnote w:type="continuationSeparator" w:id="0">
    <w:p w:rsidR="00646331" w:rsidRDefault="00646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331" w:rsidRDefault="00646331">
      <w:r>
        <w:separator/>
      </w:r>
    </w:p>
  </w:footnote>
  <w:footnote w:type="continuationSeparator" w:id="0">
    <w:p w:rsidR="00646331" w:rsidRDefault="006463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13A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6331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13A9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646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013A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2014-05-28T22:17:00Z</cp:lastPrinted>
  <dcterms:created xsi:type="dcterms:W3CDTF">2014-05-28T22:10:00Z</dcterms:created>
  <dcterms:modified xsi:type="dcterms:W3CDTF">2014-05-28T22:18:00Z</dcterms:modified>
</cp:coreProperties>
</file>