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62865965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E243F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243FE">
              <w:rPr>
                <w:szCs w:val="28"/>
              </w:rPr>
              <w:t>28.05.2014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243FE" w:rsidRPr="00E243FE">
              <w:rPr>
                <w:szCs w:val="28"/>
              </w:rPr>
              <w:t>1351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243FE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E243FE" w:rsidRPr="00CA7E54" w:rsidRDefault="00E243FE" w:rsidP="00E243FE">
            <w:pPr>
              <w:ind w:left="-108" w:right="-108"/>
              <w:jc w:val="both"/>
            </w:pPr>
            <w:proofErr w:type="gramStart"/>
            <w:r>
              <w:t xml:space="preserve">О законодательной инициативе </w:t>
            </w:r>
            <w:r>
              <w:rPr>
                <w:szCs w:val="28"/>
              </w:rPr>
              <w:t xml:space="preserve">Парламента Республики Северная Осетия </w:t>
            </w:r>
            <w:r w:rsidR="00DF4BD1">
              <w:rPr>
                <w:szCs w:val="28"/>
              </w:rPr>
              <w:t>-</w:t>
            </w:r>
            <w:r>
              <w:rPr>
                <w:szCs w:val="28"/>
              </w:rPr>
              <w:t xml:space="preserve"> Алания </w:t>
            </w:r>
            <w:r>
              <w:t>по внесению в Государственную Думу Феде-</w:t>
            </w:r>
            <w:proofErr w:type="spellStart"/>
            <w:r>
              <w:t>рального</w:t>
            </w:r>
            <w:proofErr w:type="spellEnd"/>
            <w:r>
              <w:t xml:space="preserve"> Собрания Российской Федерации проекта федерального закона "Об ограничениях розничной продажи и потребления </w:t>
            </w:r>
            <w:proofErr w:type="spellStart"/>
            <w:r>
              <w:t>без</w:t>
            </w:r>
            <w:r w:rsidRPr="00081726">
              <w:t>алко</w:t>
            </w:r>
            <w:r>
              <w:t>-</w:t>
            </w:r>
            <w:r w:rsidRPr="00081726">
              <w:t>гольн</w:t>
            </w:r>
            <w:r>
              <w:t>ых</w:t>
            </w:r>
            <w:proofErr w:type="spellEnd"/>
            <w:r>
              <w:t xml:space="preserve"> энергетических нап</w:t>
            </w:r>
            <w:r w:rsidRPr="00081726">
              <w:t>ит</w:t>
            </w:r>
            <w:r>
              <w:t>ков"</w:t>
            </w:r>
            <w:proofErr w:type="gramEnd"/>
          </w:p>
          <w:p w:rsidR="000B3FB2" w:rsidRPr="00E243FE" w:rsidRDefault="000B3FB2" w:rsidP="00E243FE">
            <w:pPr>
              <w:ind w:left="-108"/>
              <w:jc w:val="both"/>
            </w:pPr>
          </w:p>
        </w:tc>
      </w:tr>
    </w:tbl>
    <w:p w:rsidR="00E243FE" w:rsidRDefault="00E243FE" w:rsidP="00E243FE">
      <w:pPr>
        <w:ind w:firstLine="709"/>
        <w:jc w:val="both"/>
      </w:pPr>
      <w:proofErr w:type="gramStart"/>
      <w:r>
        <w:t>Рассмотрев и обсудив законодательную инициативу</w:t>
      </w:r>
      <w:r w:rsidRPr="005723EC">
        <w:rPr>
          <w:szCs w:val="28"/>
        </w:rPr>
        <w:t xml:space="preserve"> </w:t>
      </w:r>
      <w:r>
        <w:rPr>
          <w:szCs w:val="28"/>
        </w:rPr>
        <w:t xml:space="preserve">Парламента Республики Северная Осетия </w:t>
      </w:r>
      <w:r w:rsidR="00DF4BD1">
        <w:rPr>
          <w:szCs w:val="28"/>
        </w:rPr>
        <w:t>-</w:t>
      </w:r>
      <w:r>
        <w:rPr>
          <w:szCs w:val="28"/>
        </w:rPr>
        <w:t xml:space="preserve"> Алания </w:t>
      </w:r>
      <w:r>
        <w:t>по внесению в Государственную Думу Федерального Собрания Российской Федерации проекта федерального закона "Об ограничениях розничной продажи и потребления без</w:t>
      </w:r>
      <w:r w:rsidRPr="00081726">
        <w:t>алкогольн</w:t>
      </w:r>
      <w:r>
        <w:t>ых энергетических нап</w:t>
      </w:r>
      <w:r w:rsidRPr="00081726">
        <w:t>ит</w:t>
      </w:r>
      <w:r>
        <w:t>ков", Законодательное Собрание Приморского края</w:t>
      </w:r>
      <w:proofErr w:type="gramEnd"/>
    </w:p>
    <w:p w:rsidR="00E243FE" w:rsidRDefault="00E243FE" w:rsidP="00E243FE">
      <w:pPr>
        <w:ind w:firstLine="709"/>
        <w:jc w:val="both"/>
      </w:pPr>
    </w:p>
    <w:p w:rsidR="00E243FE" w:rsidRDefault="00E243FE" w:rsidP="00E243FE">
      <w:pPr>
        <w:jc w:val="both"/>
      </w:pPr>
      <w:r>
        <w:t>ПОСТАНОВЛЯЕТ:</w:t>
      </w:r>
    </w:p>
    <w:p w:rsidR="00E243FE" w:rsidRDefault="00E243FE" w:rsidP="00E243FE">
      <w:pPr>
        <w:jc w:val="both"/>
      </w:pPr>
    </w:p>
    <w:p w:rsidR="00E243FE" w:rsidRDefault="00E243FE" w:rsidP="00E243FE">
      <w:pPr>
        <w:ind w:firstLine="709"/>
        <w:jc w:val="both"/>
      </w:pPr>
      <w:r>
        <w:t xml:space="preserve">1.Поддержать законодательную инициативу </w:t>
      </w:r>
      <w:r w:rsidRPr="005723EC">
        <w:rPr>
          <w:szCs w:val="28"/>
        </w:rPr>
        <w:t xml:space="preserve">Парламента Республики Северная Осетия </w:t>
      </w:r>
      <w:r w:rsidR="00DF4BD1">
        <w:rPr>
          <w:szCs w:val="28"/>
        </w:rPr>
        <w:t>-</w:t>
      </w:r>
      <w:bookmarkStart w:id="0" w:name="_GoBack"/>
      <w:bookmarkEnd w:id="0"/>
      <w:r w:rsidRPr="005723EC">
        <w:rPr>
          <w:szCs w:val="28"/>
        </w:rPr>
        <w:t xml:space="preserve"> Алания по внесению в Государственную Думу Федерального Собрания Российской Федерации проекта федерального закона "Об ограничениях розничной продажи и потребления безалкогольных энергетических напитков"</w:t>
      </w:r>
      <w:r>
        <w:t>.</w:t>
      </w:r>
    </w:p>
    <w:p w:rsidR="00E243FE" w:rsidRDefault="00E243FE" w:rsidP="00E243FE">
      <w:pPr>
        <w:ind w:firstLine="709"/>
        <w:jc w:val="both"/>
      </w:pPr>
    </w:p>
    <w:p w:rsidR="00E243FE" w:rsidRDefault="00E243FE" w:rsidP="00E243FE">
      <w:pPr>
        <w:ind w:firstLine="709"/>
        <w:jc w:val="both"/>
        <w:rPr>
          <w:szCs w:val="28"/>
        </w:rPr>
      </w:pPr>
      <w:r>
        <w:t xml:space="preserve">2.Направить настоящее постановление в Государственную Думу Федерального Собрания Российской Федерации и </w:t>
      </w:r>
      <w:r>
        <w:rPr>
          <w:szCs w:val="28"/>
        </w:rPr>
        <w:t>Парламент Республики Северная Осетия - Алания.</w:t>
      </w:r>
    </w:p>
    <w:p w:rsidR="00E243FE" w:rsidRDefault="00E243FE" w:rsidP="00E243FE">
      <w:pPr>
        <w:ind w:firstLine="709"/>
        <w:jc w:val="both"/>
      </w:pPr>
    </w:p>
    <w:p w:rsidR="00E243FE" w:rsidRDefault="00E243FE" w:rsidP="00E243FE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E243FE" w:rsidRDefault="00E243FE" w:rsidP="00E243FE">
      <w:pPr>
        <w:ind w:firstLine="709"/>
        <w:jc w:val="both"/>
      </w:pPr>
    </w:p>
    <w:p w:rsidR="00E243FE" w:rsidRDefault="00E243FE" w:rsidP="00E243FE">
      <w:pPr>
        <w:jc w:val="both"/>
      </w:pPr>
    </w:p>
    <w:p w:rsidR="00E243FE" w:rsidRDefault="00E243FE" w:rsidP="00E243FE">
      <w:pPr>
        <w:jc w:val="both"/>
      </w:pPr>
    </w:p>
    <w:p w:rsidR="00E243FE" w:rsidRDefault="00E243FE" w:rsidP="00E243FE">
      <w:pPr>
        <w:jc w:val="both"/>
      </w:pPr>
      <w:r>
        <w:t>Председатель</w:t>
      </w:r>
    </w:p>
    <w:p w:rsidR="00E243FE" w:rsidRDefault="00E243FE" w:rsidP="00E243FE">
      <w:pPr>
        <w:jc w:val="both"/>
      </w:pPr>
      <w:r>
        <w:t>Законодательного Собрания                                                            В.В. Горчаков</w:t>
      </w:r>
    </w:p>
    <w:sectPr w:rsidR="00E243FE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6885" w:rsidRDefault="00156885">
      <w:r>
        <w:separator/>
      </w:r>
    </w:p>
  </w:endnote>
  <w:endnote w:type="continuationSeparator" w:id="0">
    <w:p w:rsidR="00156885" w:rsidRDefault="001568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6885" w:rsidRDefault="00156885">
      <w:r>
        <w:separator/>
      </w:r>
    </w:p>
  </w:footnote>
  <w:footnote w:type="continuationSeparator" w:id="0">
    <w:p w:rsidR="00156885" w:rsidRDefault="001568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243FE"/>
    <w:rsid w:val="00057575"/>
    <w:rsid w:val="000B3FB2"/>
    <w:rsid w:val="000D628E"/>
    <w:rsid w:val="000E5228"/>
    <w:rsid w:val="00123119"/>
    <w:rsid w:val="00155F7F"/>
    <w:rsid w:val="00156885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DF4BD1"/>
    <w:rsid w:val="00E243FE"/>
    <w:rsid w:val="00E93A7F"/>
    <w:rsid w:val="00EF502B"/>
    <w:rsid w:val="00F75CDD"/>
    <w:rsid w:val="00FB3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2014-05-28T23:52:00Z</cp:lastPrinted>
  <dcterms:created xsi:type="dcterms:W3CDTF">2014-05-28T03:37:00Z</dcterms:created>
  <dcterms:modified xsi:type="dcterms:W3CDTF">2014-05-28T23:52:00Z</dcterms:modified>
</cp:coreProperties>
</file>