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32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91DD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1DD9">
              <w:rPr>
                <w:szCs w:val="28"/>
              </w:rPr>
              <w:t>1348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1DD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991DD9" w:rsidP="00991DD9">
            <w:pPr>
              <w:ind w:left="-108"/>
              <w:jc w:val="both"/>
            </w:pPr>
            <w:r w:rsidRPr="00A50001">
              <w:t xml:space="preserve">О </w:t>
            </w:r>
            <w:r>
              <w:t>проекте з</w:t>
            </w:r>
            <w:r w:rsidRPr="00A50001">
              <w:t>акон</w:t>
            </w:r>
            <w:r>
              <w:t>а</w:t>
            </w:r>
            <w:r w:rsidRPr="00A50001">
              <w:t xml:space="preserve"> Пр</w:t>
            </w:r>
            <w:r w:rsidRPr="00A50001">
              <w:t>и</w:t>
            </w:r>
            <w:r w:rsidRPr="00A50001">
              <w:t>морского края "О внесении измен</w:t>
            </w:r>
            <w:r w:rsidRPr="00A50001">
              <w:t>е</w:t>
            </w:r>
            <w:r w:rsidRPr="00A50001">
              <w:t xml:space="preserve">ний в Закон Приморского края </w:t>
            </w:r>
            <w:bookmarkStart w:id="0" w:name="_GoBack"/>
            <w:bookmarkEnd w:id="0"/>
            <w:r w:rsidRPr="00A50001">
              <w:t>"</w:t>
            </w:r>
            <w:r>
              <w:t>О</w:t>
            </w:r>
            <w:r w:rsidRPr="005577CE">
              <w:t xml:space="preserve"> р</w:t>
            </w:r>
            <w:r>
              <w:t>ыбохозяйственной деятельности в П</w:t>
            </w:r>
            <w:r w:rsidRPr="005577CE">
              <w:t>риморском крае</w:t>
            </w:r>
            <w:r w:rsidRPr="00A50001">
              <w:t>"</w:t>
            </w:r>
          </w:p>
          <w:p w:rsidR="00991DD9" w:rsidRPr="00991DD9" w:rsidRDefault="00991DD9" w:rsidP="00991DD9">
            <w:pPr>
              <w:ind w:left="-108"/>
              <w:jc w:val="both"/>
            </w:pPr>
          </w:p>
        </w:tc>
      </w:tr>
    </w:tbl>
    <w:p w:rsidR="00991DD9" w:rsidRDefault="00991DD9" w:rsidP="00991DD9">
      <w:pPr>
        <w:pStyle w:val="a6"/>
        <w:ind w:firstLine="709"/>
      </w:pPr>
      <w:r>
        <w:t>Законодательное Собрание Приморского края</w:t>
      </w:r>
    </w:p>
    <w:p w:rsidR="00991DD9" w:rsidRDefault="00991DD9" w:rsidP="00991DD9">
      <w:pPr>
        <w:pStyle w:val="a6"/>
        <w:ind w:left="142" w:firstLine="567"/>
      </w:pPr>
    </w:p>
    <w:p w:rsidR="00991DD9" w:rsidRDefault="00991DD9" w:rsidP="00991DD9">
      <w:pPr>
        <w:pStyle w:val="a6"/>
        <w:ind w:left="142" w:firstLine="0"/>
      </w:pPr>
      <w:r>
        <w:t>ПОСТАНОВЛЯЕТ:</w:t>
      </w:r>
    </w:p>
    <w:p w:rsidR="00991DD9" w:rsidRDefault="00991DD9" w:rsidP="00991DD9">
      <w:pPr>
        <w:pStyle w:val="a6"/>
        <w:ind w:left="142" w:firstLine="567"/>
      </w:pPr>
    </w:p>
    <w:p w:rsidR="00991DD9" w:rsidRDefault="00991DD9" w:rsidP="00991DD9">
      <w:pPr>
        <w:pStyle w:val="2"/>
        <w:spacing w:after="0" w:line="240" w:lineRule="auto"/>
        <w:ind w:firstLine="709"/>
        <w:jc w:val="both"/>
      </w:pPr>
      <w:r>
        <w:t xml:space="preserve">1.Принять проект закона Приморского края "О внесении изменений в </w:t>
      </w:r>
      <w:r w:rsidRPr="00BC73E0">
        <w:t xml:space="preserve">Закон Приморского края </w:t>
      </w:r>
      <w:r w:rsidRPr="005577CE">
        <w:t>"</w:t>
      </w:r>
      <w:r>
        <w:t>О</w:t>
      </w:r>
      <w:r w:rsidRPr="005577CE">
        <w:t xml:space="preserve"> р</w:t>
      </w:r>
      <w:r>
        <w:t>ыбохозяйственной деятельности в П</w:t>
      </w:r>
      <w:r w:rsidRPr="005577CE">
        <w:t>риморском крае"</w:t>
      </w:r>
      <w:r>
        <w:t xml:space="preserve"> в первом чтении.</w:t>
      </w:r>
    </w:p>
    <w:p w:rsidR="00991DD9" w:rsidRDefault="00991DD9" w:rsidP="00991DD9">
      <w:pPr>
        <w:pStyle w:val="a6"/>
        <w:ind w:firstLine="709"/>
      </w:pPr>
    </w:p>
    <w:p w:rsidR="00991DD9" w:rsidRDefault="00991DD9" w:rsidP="00991DD9">
      <w:pPr>
        <w:pStyle w:val="21"/>
        <w:spacing w:after="0" w:line="240" w:lineRule="auto"/>
        <w:ind w:left="0"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11 июня 2014 года.</w:t>
      </w:r>
    </w:p>
    <w:p w:rsidR="00991DD9" w:rsidRDefault="00991DD9" w:rsidP="00991DD9">
      <w:pPr>
        <w:pStyle w:val="a6"/>
        <w:ind w:firstLine="709"/>
      </w:pPr>
    </w:p>
    <w:p w:rsidR="00991DD9" w:rsidRDefault="00991DD9" w:rsidP="00991DD9">
      <w:pPr>
        <w:pStyle w:val="a6"/>
        <w:ind w:firstLine="709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</w:t>
      </w:r>
      <w:r>
        <w:t>о</w:t>
      </w:r>
      <w:r>
        <w:t>ект с учетом поступивших поправок и внести его на рассмотрение Законод</w:t>
      </w:r>
      <w:r>
        <w:t>а</w:t>
      </w:r>
      <w:r>
        <w:t>тельного Собрания во втором чтении.</w:t>
      </w:r>
    </w:p>
    <w:p w:rsidR="00991DD9" w:rsidRDefault="00991DD9" w:rsidP="00991DD9">
      <w:pPr>
        <w:pStyle w:val="a6"/>
        <w:ind w:firstLine="709"/>
      </w:pPr>
    </w:p>
    <w:p w:rsidR="00991DD9" w:rsidRDefault="00991DD9" w:rsidP="00991DD9">
      <w:pPr>
        <w:pStyle w:val="a6"/>
        <w:ind w:firstLine="709"/>
      </w:pPr>
      <w:r>
        <w:t>4.Настоящее постановление вступает в силу со дня его принятия.</w:t>
      </w:r>
    </w:p>
    <w:p w:rsidR="00991DD9" w:rsidRDefault="00991DD9" w:rsidP="00991DD9">
      <w:pPr>
        <w:pStyle w:val="a6"/>
        <w:ind w:firstLine="709"/>
      </w:pPr>
    </w:p>
    <w:p w:rsidR="00991DD9" w:rsidRDefault="00991DD9" w:rsidP="00991DD9">
      <w:pPr>
        <w:pStyle w:val="a6"/>
        <w:ind w:left="142" w:firstLine="709"/>
      </w:pPr>
    </w:p>
    <w:p w:rsidR="00991DD9" w:rsidRDefault="00991DD9" w:rsidP="00991DD9">
      <w:pPr>
        <w:pStyle w:val="a6"/>
        <w:ind w:left="142" w:firstLine="709"/>
      </w:pPr>
    </w:p>
    <w:p w:rsidR="00991DD9" w:rsidRDefault="00991DD9" w:rsidP="00991DD9">
      <w:pPr>
        <w:pStyle w:val="a6"/>
        <w:ind w:left="142" w:firstLine="0"/>
      </w:pPr>
      <w:r>
        <w:t xml:space="preserve">Председатель </w:t>
      </w:r>
    </w:p>
    <w:p w:rsidR="00991DD9" w:rsidRDefault="00991DD9" w:rsidP="00991DD9">
      <w:pPr>
        <w:pStyle w:val="a6"/>
        <w:ind w:left="142" w:firstLine="0"/>
      </w:pPr>
      <w:r>
        <w:t>Законодательного Собрания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F46" w:rsidRDefault="00717F46">
      <w:r>
        <w:separator/>
      </w:r>
    </w:p>
  </w:endnote>
  <w:endnote w:type="continuationSeparator" w:id="0">
    <w:p w:rsidR="00717F46" w:rsidRDefault="00717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F46" w:rsidRDefault="00717F46">
      <w:r>
        <w:separator/>
      </w:r>
    </w:p>
  </w:footnote>
  <w:footnote w:type="continuationSeparator" w:id="0">
    <w:p w:rsidR="00717F46" w:rsidRDefault="00717F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1DD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17F46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1DD9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91DD9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991DD9"/>
    <w:rPr>
      <w:sz w:val="28"/>
    </w:rPr>
  </w:style>
  <w:style w:type="paragraph" w:styleId="2">
    <w:name w:val="Body Text 2"/>
    <w:basedOn w:val="a"/>
    <w:link w:val="20"/>
    <w:rsid w:val="00991DD9"/>
    <w:pPr>
      <w:spacing w:after="120" w:line="480" w:lineRule="auto"/>
    </w:pPr>
  </w:style>
  <w:style w:type="character" w:customStyle="1" w:styleId="20">
    <w:name w:val="Основной текст 2 Знак"/>
    <w:link w:val="2"/>
    <w:rsid w:val="00991DD9"/>
    <w:rPr>
      <w:sz w:val="28"/>
    </w:rPr>
  </w:style>
  <w:style w:type="paragraph" w:styleId="21">
    <w:name w:val="Body Text Indent 2"/>
    <w:basedOn w:val="a"/>
    <w:link w:val="22"/>
    <w:rsid w:val="00991DD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991DD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2014-05-28T03:40:00Z</cp:lastPrinted>
  <dcterms:created xsi:type="dcterms:W3CDTF">2014-05-28T03:39:00Z</dcterms:created>
  <dcterms:modified xsi:type="dcterms:W3CDTF">2014-05-28T03:40:00Z</dcterms:modified>
</cp:coreProperties>
</file>