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96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0E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0E67">
              <w:t>1345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0E6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енения в    статью 6 Закона Приморского края "О муниципальной службе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10E67" w:rsidRDefault="00110E67" w:rsidP="00110E6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10E67" w:rsidRDefault="00110E67" w:rsidP="00110E67">
      <w:pPr>
        <w:pStyle w:val="a3"/>
        <w:tabs>
          <w:tab w:val="clear" w:pos="4153"/>
          <w:tab w:val="clear" w:pos="8306"/>
        </w:tabs>
      </w:pPr>
    </w:p>
    <w:p w:rsidR="00110E67" w:rsidRDefault="00110E67" w:rsidP="00110E6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10E67" w:rsidRDefault="00110E67" w:rsidP="00110E67"/>
    <w:p w:rsidR="00110E67" w:rsidRDefault="00110E67" w:rsidP="00110E67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енения в статью 6 Закона Приморского края "О муниципальной службе в Приморском крае" </w:t>
      </w:r>
      <w:r>
        <w:t xml:space="preserve">в первом чтении. </w:t>
      </w:r>
    </w:p>
    <w:p w:rsidR="00110E67" w:rsidRDefault="00110E67" w:rsidP="00110E67">
      <w:pPr>
        <w:ind w:firstLine="720"/>
        <w:jc w:val="both"/>
      </w:pPr>
    </w:p>
    <w:p w:rsidR="00110E67" w:rsidRDefault="00110E67" w:rsidP="00110E67">
      <w:pPr>
        <w:pStyle w:val="a3"/>
        <w:tabs>
          <w:tab w:val="left" w:pos="840"/>
        </w:tabs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июня 2014 года.</w:t>
      </w:r>
    </w:p>
    <w:p w:rsidR="00110E67" w:rsidRDefault="00110E67" w:rsidP="00110E67">
      <w:pPr>
        <w:pStyle w:val="a3"/>
        <w:tabs>
          <w:tab w:val="left" w:pos="840"/>
        </w:tabs>
        <w:ind w:firstLine="709"/>
        <w:jc w:val="both"/>
      </w:pPr>
    </w:p>
    <w:p w:rsidR="00110E67" w:rsidRDefault="00110E67" w:rsidP="00110E6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10E67" w:rsidRDefault="00110E67" w:rsidP="00110E67">
      <w:pPr>
        <w:ind w:firstLine="709"/>
        <w:jc w:val="both"/>
      </w:pPr>
    </w:p>
    <w:p w:rsidR="00110E67" w:rsidRDefault="00110E67" w:rsidP="00110E67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110E67" w:rsidRDefault="00110E67" w:rsidP="00110E6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10E67" w:rsidRDefault="00110E67" w:rsidP="00110E6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10E67" w:rsidRDefault="00110E67" w:rsidP="00110E6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10E67" w:rsidRDefault="00110E67" w:rsidP="00110E6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0E67" w:rsidRDefault="00110E67" w:rsidP="00110E6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959" w:rsidRDefault="00B33959">
      <w:r>
        <w:separator/>
      </w:r>
    </w:p>
  </w:endnote>
  <w:endnote w:type="continuationSeparator" w:id="0">
    <w:p w:rsidR="00B33959" w:rsidRDefault="00B3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959" w:rsidRDefault="00B33959">
      <w:r>
        <w:separator/>
      </w:r>
    </w:p>
  </w:footnote>
  <w:footnote w:type="continuationSeparator" w:id="0">
    <w:p w:rsidR="00B33959" w:rsidRDefault="00B33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0E67"/>
    <w:rsid w:val="00057575"/>
    <w:rsid w:val="000B3FB2"/>
    <w:rsid w:val="000D628E"/>
    <w:rsid w:val="000E5228"/>
    <w:rsid w:val="00110E67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395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10E6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2014-05-28T05:26:00Z</cp:lastPrinted>
  <dcterms:created xsi:type="dcterms:W3CDTF">2014-05-28T05:26:00Z</dcterms:created>
  <dcterms:modified xsi:type="dcterms:W3CDTF">2014-05-28T05:27:00Z</dcterms:modified>
</cp:coreProperties>
</file>