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89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3ED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3EDA" w:rsidRPr="007B3EDA">
              <w:rPr>
                <w:szCs w:val="28"/>
              </w:rPr>
              <w:t>1340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3ED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3EDA" w:rsidP="0094344A">
            <w:pPr>
              <w:ind w:left="-108"/>
              <w:jc w:val="both"/>
            </w:pPr>
            <w:r w:rsidRPr="007B3EDA">
              <w:t>О проекте закона Приморского края "О внесении изменений                     в Закон Приморского края                    "Об Уполномоченном по правам человека в Приморском крае"</w:t>
            </w:r>
          </w:p>
          <w:p w:rsidR="000B3FB2" w:rsidRPr="007B3EDA" w:rsidRDefault="000B3FB2" w:rsidP="0094344A">
            <w:pPr>
              <w:ind w:left="-108"/>
              <w:jc w:val="both"/>
            </w:pPr>
          </w:p>
        </w:tc>
      </w:tr>
    </w:tbl>
    <w:p w:rsidR="007B3EDA" w:rsidRDefault="007B3EDA" w:rsidP="007B3ED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7B3EDA" w:rsidRDefault="007B3EDA" w:rsidP="007B3EDA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7B3EDA" w:rsidRDefault="007B3EDA" w:rsidP="007B3EDA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7B3EDA" w:rsidRDefault="007B3EDA" w:rsidP="007B3EDA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7B3EDA" w:rsidRDefault="007B3EDA" w:rsidP="007B3EDA">
      <w:pPr>
        <w:ind w:firstLine="709"/>
        <w:jc w:val="both"/>
      </w:pPr>
      <w:r>
        <w:t xml:space="preserve">1.Принять проект закона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>в Закон Приморского края "Об Уполномоченном по правам человека                      в Приморском крае</w:t>
      </w:r>
      <w:r w:rsidRPr="004F6B44">
        <w:rPr>
          <w:szCs w:val="28"/>
        </w:rPr>
        <w:t>"</w:t>
      </w:r>
      <w:r>
        <w:rPr>
          <w:szCs w:val="28"/>
        </w:rPr>
        <w:t xml:space="preserve"> </w:t>
      </w:r>
      <w:r>
        <w:t>во втором чтении.</w:t>
      </w:r>
    </w:p>
    <w:p w:rsidR="007B3EDA" w:rsidRDefault="007B3EDA" w:rsidP="007B3EDA">
      <w:pPr>
        <w:ind w:firstLine="709"/>
        <w:jc w:val="both"/>
      </w:pPr>
    </w:p>
    <w:p w:rsidR="007B3EDA" w:rsidRDefault="007B3EDA" w:rsidP="007B3EDA">
      <w:pPr>
        <w:ind w:firstLine="709"/>
        <w:jc w:val="both"/>
      </w:pPr>
      <w:r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7B3EDA" w:rsidRDefault="007B3EDA" w:rsidP="007B3EDA">
      <w:pPr>
        <w:ind w:firstLine="709"/>
        <w:jc w:val="both"/>
      </w:pPr>
    </w:p>
    <w:p w:rsidR="007B3EDA" w:rsidRDefault="007B3EDA" w:rsidP="007B3ED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B3EDA" w:rsidRDefault="007B3EDA" w:rsidP="007B3EDA">
      <w:pPr>
        <w:ind w:firstLine="709"/>
        <w:jc w:val="both"/>
      </w:pPr>
      <w:bookmarkStart w:id="0" w:name="_GoBack"/>
      <w:bookmarkEnd w:id="0"/>
    </w:p>
    <w:p w:rsidR="007B3EDA" w:rsidRDefault="007B3EDA" w:rsidP="007B3EDA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7B3EDA" w:rsidRDefault="007B3EDA" w:rsidP="007B3ED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B3EDA" w:rsidRDefault="007B3EDA" w:rsidP="007B3EDA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7B3EDA" w:rsidRDefault="007B3EDA" w:rsidP="007B3EDA">
      <w:r>
        <w:t>Законодательного Собрания                                                            В.В. Горчаков</w:t>
      </w:r>
    </w:p>
    <w:p w:rsidR="007B3EDA" w:rsidRDefault="007B3EDA" w:rsidP="007B3EDA"/>
    <w:p w:rsidR="007B3EDA" w:rsidRDefault="007B3EDA" w:rsidP="007B3EDA"/>
    <w:p w:rsidR="007B3EDA" w:rsidRDefault="007B3EDA" w:rsidP="007B3EDA"/>
    <w:p w:rsidR="007B3EDA" w:rsidRDefault="007B3EDA" w:rsidP="007B3EDA"/>
    <w:p w:rsidR="007B3EDA" w:rsidRDefault="007B3EDA" w:rsidP="007B3EDA"/>
    <w:p w:rsidR="007B3EDA" w:rsidRDefault="007B3EDA" w:rsidP="007B3EDA"/>
    <w:p w:rsidR="007B3EDA" w:rsidRDefault="007B3EDA" w:rsidP="007B3EDA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580" w:rsidRDefault="00F01580">
      <w:r>
        <w:separator/>
      </w:r>
    </w:p>
  </w:endnote>
  <w:endnote w:type="continuationSeparator" w:id="0">
    <w:p w:rsidR="00F01580" w:rsidRDefault="00F01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580" w:rsidRDefault="00F01580">
      <w:r>
        <w:separator/>
      </w:r>
    </w:p>
  </w:footnote>
  <w:footnote w:type="continuationSeparator" w:id="0">
    <w:p w:rsidR="00F01580" w:rsidRDefault="00F01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3ED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3ED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158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2014-05-28T05:16:00Z</cp:lastPrinted>
  <dcterms:created xsi:type="dcterms:W3CDTF">2014-05-28T05:15:00Z</dcterms:created>
  <dcterms:modified xsi:type="dcterms:W3CDTF">2014-05-28T05:16:00Z</dcterms:modified>
</cp:coreProperties>
</file>