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79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F385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F3856">
              <w:rPr>
                <w:szCs w:val="28"/>
              </w:rPr>
              <w:t>28.05</w:t>
            </w:r>
            <w:r>
              <w:rPr>
                <w:szCs w:val="28"/>
              </w:rPr>
              <w:t>.</w:t>
            </w:r>
            <w:r w:rsidRPr="002F3856">
              <w:rPr>
                <w:szCs w:val="28"/>
              </w:rPr>
              <w:t>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F3856">
              <w:rPr>
                <w:szCs w:val="28"/>
              </w:rPr>
              <w:t>1335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F385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F3856" w:rsidP="002F3856">
            <w:pPr>
              <w:ind w:left="-108"/>
              <w:jc w:val="both"/>
            </w:pPr>
            <w:r>
              <w:t>О Законе Приморского края "О внесении изменений в статью 2 Закона Приморского края "О дорожном фонде Приморского края"</w:t>
            </w:r>
          </w:p>
          <w:p w:rsidR="000B3FB2" w:rsidRPr="002F3856" w:rsidRDefault="000B3FB2" w:rsidP="0094344A">
            <w:pPr>
              <w:ind w:left="-108"/>
              <w:jc w:val="both"/>
            </w:pPr>
          </w:p>
        </w:tc>
      </w:tr>
    </w:tbl>
    <w:p w:rsidR="002F3856" w:rsidRDefault="002F3856" w:rsidP="002F3856">
      <w:pPr>
        <w:ind w:firstLine="720"/>
      </w:pPr>
      <w:r>
        <w:t xml:space="preserve">Законодательное Собрание Приморского края </w:t>
      </w:r>
    </w:p>
    <w:p w:rsidR="002F3856" w:rsidRDefault="002F3856" w:rsidP="002F3856"/>
    <w:p w:rsidR="002F3856" w:rsidRDefault="002F3856" w:rsidP="002F3856">
      <w:r>
        <w:t>ПОСТАНОВЛЯЕТ:</w:t>
      </w:r>
    </w:p>
    <w:p w:rsidR="002F3856" w:rsidRDefault="002F3856" w:rsidP="002F3856"/>
    <w:p w:rsidR="002F3856" w:rsidRDefault="002F3856" w:rsidP="002F3856">
      <w:pPr>
        <w:ind w:firstLine="709"/>
        <w:jc w:val="both"/>
      </w:pPr>
      <w:r>
        <w:t>1.Принять Закон Приморского края "О внесении изменений в статью 2 Закона Приморского края "О дорожном фонде Приморского края".</w:t>
      </w:r>
    </w:p>
    <w:p w:rsidR="002F3856" w:rsidRDefault="002F3856" w:rsidP="002F3856">
      <w:pPr>
        <w:ind w:firstLine="709"/>
        <w:jc w:val="both"/>
      </w:pPr>
    </w:p>
    <w:p w:rsidR="002F3856" w:rsidRDefault="002F3856" w:rsidP="002F385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F3856" w:rsidRDefault="002F3856" w:rsidP="002F3856">
      <w:pPr>
        <w:ind w:firstLine="709"/>
        <w:jc w:val="both"/>
      </w:pPr>
    </w:p>
    <w:p w:rsidR="002F3856" w:rsidRDefault="002F3856" w:rsidP="002F385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F3856" w:rsidRDefault="002F3856" w:rsidP="002F3856">
      <w:pPr>
        <w:jc w:val="both"/>
      </w:pPr>
    </w:p>
    <w:p w:rsidR="002F3856" w:rsidRDefault="002F3856" w:rsidP="002F3856">
      <w:pPr>
        <w:jc w:val="both"/>
      </w:pPr>
    </w:p>
    <w:p w:rsidR="002F3856" w:rsidRDefault="002F3856" w:rsidP="002F3856">
      <w:pPr>
        <w:jc w:val="both"/>
      </w:pPr>
    </w:p>
    <w:p w:rsidR="002F3856" w:rsidRDefault="002F3856" w:rsidP="002F3856">
      <w:pPr>
        <w:jc w:val="both"/>
      </w:pPr>
      <w:r>
        <w:t xml:space="preserve">Председатель </w:t>
      </w:r>
    </w:p>
    <w:p w:rsidR="002F3856" w:rsidRDefault="002F3856" w:rsidP="002F385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2F3856" w:rsidRDefault="002F3856" w:rsidP="002F3856">
      <w:pPr>
        <w:tabs>
          <w:tab w:val="right" w:pos="9356"/>
        </w:tabs>
        <w:jc w:val="both"/>
      </w:pPr>
    </w:p>
    <w:p w:rsidR="002F3856" w:rsidRDefault="002F3856" w:rsidP="002F3856"/>
    <w:p w:rsidR="002F3856" w:rsidRDefault="002F3856" w:rsidP="002F3856"/>
    <w:p w:rsidR="002F3856" w:rsidRDefault="002F3856" w:rsidP="002F3856"/>
    <w:p w:rsidR="002F3856" w:rsidRDefault="002F3856" w:rsidP="002F3856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CD6" w:rsidRDefault="00341CD6">
      <w:r>
        <w:separator/>
      </w:r>
    </w:p>
  </w:endnote>
  <w:endnote w:type="continuationSeparator" w:id="0">
    <w:p w:rsidR="00341CD6" w:rsidRDefault="00341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CD6" w:rsidRDefault="00341CD6">
      <w:r>
        <w:separator/>
      </w:r>
    </w:p>
  </w:footnote>
  <w:footnote w:type="continuationSeparator" w:id="0">
    <w:p w:rsidR="00341CD6" w:rsidRDefault="00341C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856"/>
    <w:rsid w:val="00057575"/>
    <w:rsid w:val="000B3FB2"/>
    <w:rsid w:val="000D628E"/>
    <w:rsid w:val="000E5228"/>
    <w:rsid w:val="00123119"/>
    <w:rsid w:val="00155F7F"/>
    <w:rsid w:val="002F3856"/>
    <w:rsid w:val="003325F4"/>
    <w:rsid w:val="00341CD6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2014-05-28T04:59:00Z</cp:lastPrinted>
  <dcterms:created xsi:type="dcterms:W3CDTF">2014-05-28T04:58:00Z</dcterms:created>
  <dcterms:modified xsi:type="dcterms:W3CDTF">2014-05-28T04:59:00Z</dcterms:modified>
</cp:coreProperties>
</file>