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09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F7E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F7EF8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F7EF8">
              <w:rPr>
                <w:szCs w:val="28"/>
              </w:rPr>
              <w:t>1328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F7EF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F7EF8" w:rsidP="0094344A">
            <w:pPr>
              <w:ind w:left="-108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>
              <w:t>"</w:t>
            </w:r>
            <w:r w:rsidRPr="00690891">
              <w:t>Об установлении порядка принятия решений о включении организации в реестр участников региональных инвестиционных проектов и порядка внесения изменений в реестр участников региональных инвестиционных проектов</w:t>
            </w:r>
            <w:r>
              <w:t>"</w:t>
            </w:r>
            <w:proofErr w:type="gramEnd"/>
          </w:p>
          <w:p w:rsidR="000B3FB2" w:rsidRPr="00AF7EF8" w:rsidRDefault="000B3FB2" w:rsidP="0094344A">
            <w:pPr>
              <w:ind w:left="-108"/>
              <w:jc w:val="both"/>
            </w:pPr>
          </w:p>
        </w:tc>
      </w:tr>
    </w:tbl>
    <w:p w:rsidR="00AF7EF8" w:rsidRDefault="00AF7EF8" w:rsidP="00AF7EF8">
      <w:pPr>
        <w:ind w:firstLine="709"/>
      </w:pPr>
      <w:r>
        <w:t xml:space="preserve">Законодательное Собрание Приморского края </w:t>
      </w:r>
    </w:p>
    <w:p w:rsidR="00AF7EF8" w:rsidRDefault="00AF7EF8" w:rsidP="00AF7EF8"/>
    <w:p w:rsidR="00AF7EF8" w:rsidRDefault="00AF7EF8" w:rsidP="00AF7EF8">
      <w:r>
        <w:t>ПОСТАНОВЛЯЕТ:</w:t>
      </w:r>
    </w:p>
    <w:p w:rsidR="00AF7EF8" w:rsidRDefault="00AF7EF8" w:rsidP="00AF7EF8"/>
    <w:p w:rsidR="00AF7EF8" w:rsidRDefault="00AF7EF8" w:rsidP="00AF7EF8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</w:t>
      </w:r>
      <w:r w:rsidRPr="000A0A58">
        <w:t>"</w:t>
      </w:r>
      <w:r w:rsidRPr="00690891">
        <w:t>Об установлении порядка принятия решений о включении организации в реестр участников региональных инвестиционных проектов и порядка внесения изменений в реестр участников региональных инвестиционных проектов</w:t>
      </w:r>
      <w:r w:rsidRPr="000A0A58">
        <w:t>"</w:t>
      </w:r>
      <w:r>
        <w:t xml:space="preserve"> с новым названием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 </w:t>
      </w:r>
      <w:r>
        <w:rPr>
          <w:szCs w:val="28"/>
        </w:rPr>
        <w:t>во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втором</w:t>
      </w:r>
      <w:proofErr w:type="gramEnd"/>
      <w:r>
        <w:rPr>
          <w:szCs w:val="28"/>
        </w:rPr>
        <w:t xml:space="preserve"> чтении.</w:t>
      </w:r>
    </w:p>
    <w:p w:rsidR="00AF7EF8" w:rsidRDefault="00AF7EF8" w:rsidP="00AF7EF8">
      <w:pPr>
        <w:ind w:firstLine="709"/>
        <w:jc w:val="both"/>
      </w:pPr>
    </w:p>
    <w:p w:rsidR="00AF7EF8" w:rsidRDefault="00AF7EF8" w:rsidP="00AF7EF8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AF7EF8" w:rsidRDefault="00AF7EF8" w:rsidP="00AF7EF8">
      <w:pPr>
        <w:jc w:val="both"/>
      </w:pPr>
    </w:p>
    <w:p w:rsidR="00AF7EF8" w:rsidRDefault="00AF7EF8" w:rsidP="00AF7EF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F7EF8" w:rsidRDefault="00AF7EF8" w:rsidP="00AF7EF8">
      <w:pPr>
        <w:ind w:firstLine="709"/>
        <w:jc w:val="both"/>
      </w:pPr>
      <w:bookmarkStart w:id="0" w:name="_GoBack"/>
      <w:bookmarkEnd w:id="0"/>
    </w:p>
    <w:p w:rsidR="00AF7EF8" w:rsidRDefault="00AF7EF8" w:rsidP="00AF7EF8">
      <w:pPr>
        <w:ind w:firstLine="709"/>
        <w:jc w:val="both"/>
      </w:pPr>
    </w:p>
    <w:p w:rsidR="00AF7EF8" w:rsidRDefault="00AF7EF8" w:rsidP="00AF7EF8">
      <w:pPr>
        <w:ind w:firstLine="709"/>
        <w:jc w:val="both"/>
      </w:pPr>
    </w:p>
    <w:p w:rsidR="00AF7EF8" w:rsidRDefault="00AF7EF8" w:rsidP="00AF7EF8">
      <w:pPr>
        <w:jc w:val="both"/>
      </w:pPr>
      <w:r>
        <w:t>Председатель</w:t>
      </w:r>
    </w:p>
    <w:p w:rsidR="00AF7EF8" w:rsidRDefault="00AF7EF8" w:rsidP="00AF7EF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CCB" w:rsidRDefault="005C7CCB">
      <w:r>
        <w:separator/>
      </w:r>
    </w:p>
  </w:endnote>
  <w:endnote w:type="continuationSeparator" w:id="0">
    <w:p w:rsidR="005C7CCB" w:rsidRDefault="005C7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CCB" w:rsidRDefault="005C7CCB">
      <w:r>
        <w:separator/>
      </w:r>
    </w:p>
  </w:footnote>
  <w:footnote w:type="continuationSeparator" w:id="0">
    <w:p w:rsidR="005C7CCB" w:rsidRDefault="005C7C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EF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7CCB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7EF8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2014-05-28T03:03:00Z</cp:lastPrinted>
  <dcterms:created xsi:type="dcterms:W3CDTF">2014-05-28T03:01:00Z</dcterms:created>
  <dcterms:modified xsi:type="dcterms:W3CDTF">2014-05-28T03:03:00Z</dcterms:modified>
</cp:coreProperties>
</file>