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012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543B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543BA" w:rsidRPr="007543BA">
              <w:rPr>
                <w:szCs w:val="28"/>
              </w:rPr>
              <w:t>1326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543B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543BA" w:rsidP="0094344A">
            <w:pPr>
              <w:ind w:left="-108"/>
              <w:jc w:val="both"/>
            </w:pPr>
            <w:r>
              <w:rPr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>
              <w:t>"О государственных должностях  Приморского края"</w:t>
            </w:r>
          </w:p>
          <w:p w:rsidR="000B3FB2" w:rsidRPr="007543BA" w:rsidRDefault="000B3FB2" w:rsidP="0094344A">
            <w:pPr>
              <w:ind w:left="-108"/>
              <w:jc w:val="both"/>
            </w:pPr>
          </w:p>
        </w:tc>
      </w:tr>
    </w:tbl>
    <w:p w:rsidR="007543BA" w:rsidRDefault="007543BA" w:rsidP="007543B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543BA" w:rsidRDefault="007543BA" w:rsidP="007543BA">
      <w:pPr>
        <w:pStyle w:val="a3"/>
        <w:tabs>
          <w:tab w:val="clear" w:pos="4153"/>
          <w:tab w:val="clear" w:pos="8306"/>
        </w:tabs>
      </w:pPr>
    </w:p>
    <w:p w:rsidR="007543BA" w:rsidRDefault="007543BA" w:rsidP="007543B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543BA" w:rsidRDefault="007543BA" w:rsidP="007543BA"/>
    <w:p w:rsidR="007543BA" w:rsidRDefault="007543BA" w:rsidP="007543BA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 xml:space="preserve">"О государственных должностях Приморского края" во втором чтении. </w:t>
      </w:r>
    </w:p>
    <w:p w:rsidR="007543BA" w:rsidRDefault="007543BA" w:rsidP="007543BA">
      <w:pPr>
        <w:ind w:firstLine="720"/>
        <w:jc w:val="both"/>
      </w:pPr>
    </w:p>
    <w:p w:rsidR="007543BA" w:rsidRDefault="007543BA" w:rsidP="007543BA">
      <w:pPr>
        <w:ind w:firstLine="720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543BA" w:rsidRDefault="007543BA" w:rsidP="007543BA">
      <w:pPr>
        <w:ind w:firstLine="709"/>
        <w:jc w:val="both"/>
      </w:pPr>
    </w:p>
    <w:p w:rsidR="007543BA" w:rsidRDefault="007543BA" w:rsidP="007543B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543BA" w:rsidRDefault="007543BA" w:rsidP="007543B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543BA" w:rsidRDefault="007543BA" w:rsidP="007543B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543BA" w:rsidRDefault="007543BA" w:rsidP="007543B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543BA" w:rsidRDefault="007543BA" w:rsidP="007543B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543BA" w:rsidRDefault="007543BA" w:rsidP="007543B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ECE" w:rsidRDefault="004D4ECE">
      <w:r>
        <w:separator/>
      </w:r>
    </w:p>
  </w:endnote>
  <w:endnote w:type="continuationSeparator" w:id="0">
    <w:p w:rsidR="004D4ECE" w:rsidRDefault="004D4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ECE" w:rsidRDefault="004D4ECE">
      <w:r>
        <w:separator/>
      </w:r>
    </w:p>
  </w:footnote>
  <w:footnote w:type="continuationSeparator" w:id="0">
    <w:p w:rsidR="004D4ECE" w:rsidRDefault="004D4E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43B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D4ECE"/>
    <w:rsid w:val="005A6019"/>
    <w:rsid w:val="005E6130"/>
    <w:rsid w:val="00695A4A"/>
    <w:rsid w:val="006D45ED"/>
    <w:rsid w:val="006E650F"/>
    <w:rsid w:val="00726997"/>
    <w:rsid w:val="007543B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543B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2014-05-28T05:53:00Z</cp:lastPrinted>
  <dcterms:created xsi:type="dcterms:W3CDTF">2014-05-28T05:53:00Z</dcterms:created>
  <dcterms:modified xsi:type="dcterms:W3CDTF">2014-05-28T05:53:00Z</dcterms:modified>
</cp:coreProperties>
</file>