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14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7F6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7F64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7F64">
              <w:rPr>
                <w:szCs w:val="28"/>
              </w:rPr>
              <w:t>1323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7F6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7F64" w:rsidP="0094344A">
            <w:pPr>
              <w:ind w:left="-108"/>
              <w:jc w:val="both"/>
            </w:pPr>
            <w:r w:rsidRPr="00034321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034321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034321">
              <w:rPr>
                <w:szCs w:val="28"/>
              </w:rPr>
              <w:t xml:space="preserve"> Приморского края "О приостановлении действия </w:t>
            </w:r>
            <w:proofErr w:type="spellStart"/>
            <w:proofErr w:type="gramStart"/>
            <w:r w:rsidRPr="00034321">
              <w:rPr>
                <w:szCs w:val="28"/>
              </w:rPr>
              <w:t>отдель</w:t>
            </w:r>
            <w:r>
              <w:rPr>
                <w:szCs w:val="28"/>
              </w:rPr>
              <w:t>-</w:t>
            </w:r>
            <w:r w:rsidRPr="00034321">
              <w:rPr>
                <w:szCs w:val="28"/>
              </w:rPr>
              <w:t>ных</w:t>
            </w:r>
            <w:proofErr w:type="spellEnd"/>
            <w:proofErr w:type="gramEnd"/>
            <w:r w:rsidRPr="00034321">
              <w:rPr>
                <w:szCs w:val="28"/>
              </w:rPr>
              <w:t xml:space="preserve"> положений некоторых законодательных актов </w:t>
            </w:r>
            <w:proofErr w:type="spellStart"/>
            <w:r w:rsidRPr="00034321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034321">
              <w:rPr>
                <w:szCs w:val="28"/>
              </w:rPr>
              <w:t>ского</w:t>
            </w:r>
            <w:proofErr w:type="spellEnd"/>
            <w:r w:rsidRPr="00034321">
              <w:rPr>
                <w:szCs w:val="28"/>
              </w:rPr>
              <w:t xml:space="preserve"> края в части индексации оплат</w:t>
            </w:r>
            <w:r>
              <w:rPr>
                <w:szCs w:val="28"/>
              </w:rPr>
              <w:t>ы труда"</w:t>
            </w:r>
          </w:p>
          <w:p w:rsidR="000B3FB2" w:rsidRPr="00167F64" w:rsidRDefault="000B3FB2" w:rsidP="0094344A">
            <w:pPr>
              <w:ind w:left="-108"/>
              <w:jc w:val="both"/>
            </w:pPr>
          </w:p>
        </w:tc>
      </w:tr>
    </w:tbl>
    <w:p w:rsidR="00167F64" w:rsidRPr="00F2794F" w:rsidRDefault="00167F64" w:rsidP="00167F6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67F64" w:rsidRPr="00F2794F" w:rsidRDefault="00167F64" w:rsidP="00167F6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F64" w:rsidRPr="00F2794F" w:rsidRDefault="00167F64" w:rsidP="00167F6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67F64" w:rsidRPr="00F2794F" w:rsidRDefault="00167F64" w:rsidP="00167F6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7F64" w:rsidRDefault="00167F64" w:rsidP="00167F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Pr="00034321">
        <w:rPr>
          <w:szCs w:val="28"/>
        </w:rPr>
        <w:t xml:space="preserve">"О приостановлении </w:t>
      </w:r>
      <w:proofErr w:type="gramStart"/>
      <w:r w:rsidRPr="00034321">
        <w:rPr>
          <w:szCs w:val="28"/>
        </w:rPr>
        <w:t>действия отдельных положений некоторых законодательных актов Приморского края</w:t>
      </w:r>
      <w:proofErr w:type="gramEnd"/>
      <w:r w:rsidRPr="00034321">
        <w:rPr>
          <w:szCs w:val="28"/>
        </w:rPr>
        <w:t xml:space="preserve"> в части индексации оплат</w:t>
      </w:r>
      <w:r>
        <w:rPr>
          <w:szCs w:val="28"/>
        </w:rPr>
        <w:t>ы труда".</w:t>
      </w:r>
    </w:p>
    <w:p w:rsidR="00167F64" w:rsidRDefault="00167F64" w:rsidP="00167F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7F64" w:rsidRDefault="00167F64" w:rsidP="00167F64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167F64" w:rsidRDefault="00167F64" w:rsidP="00167F64">
      <w:pPr>
        <w:ind w:firstLine="720"/>
        <w:jc w:val="both"/>
      </w:pPr>
    </w:p>
    <w:p w:rsidR="00167F64" w:rsidRDefault="00167F64" w:rsidP="00167F64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67F64" w:rsidRDefault="00167F64" w:rsidP="00167F6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67F64" w:rsidRDefault="00167F64" w:rsidP="00167F6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7F64" w:rsidRDefault="00167F64" w:rsidP="00167F6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7F64" w:rsidRDefault="00167F64" w:rsidP="00167F6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67F64" w:rsidRDefault="00167F64" w:rsidP="00167F6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67F64" w:rsidRDefault="00167F64" w:rsidP="00167F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7F64" w:rsidRDefault="00167F64" w:rsidP="00167F64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DA0" w:rsidRDefault="00FC2DA0">
      <w:r>
        <w:separator/>
      </w:r>
    </w:p>
  </w:endnote>
  <w:endnote w:type="continuationSeparator" w:id="0">
    <w:p w:rsidR="00FC2DA0" w:rsidRDefault="00FC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DA0" w:rsidRDefault="00FC2DA0">
      <w:r>
        <w:separator/>
      </w:r>
    </w:p>
  </w:footnote>
  <w:footnote w:type="continuationSeparator" w:id="0">
    <w:p w:rsidR="00FC2DA0" w:rsidRDefault="00FC2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7F64"/>
    <w:rsid w:val="00057575"/>
    <w:rsid w:val="000B3FB2"/>
    <w:rsid w:val="000D628E"/>
    <w:rsid w:val="000E5228"/>
    <w:rsid w:val="00123119"/>
    <w:rsid w:val="00155F7F"/>
    <w:rsid w:val="00167F6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67F6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167F6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2014-05-28T05:57:00Z</cp:lastPrinted>
  <dcterms:created xsi:type="dcterms:W3CDTF">2014-05-28T05:56:00Z</dcterms:created>
  <dcterms:modified xsi:type="dcterms:W3CDTF">2014-05-28T05:57:00Z</dcterms:modified>
</cp:coreProperties>
</file>