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33EE5" w:rsidRPr="005735CB" w:rsidTr="0034770A">
        <w:trPr>
          <w:cantSplit/>
          <w:trHeight w:hRule="exact" w:val="1236"/>
        </w:trPr>
        <w:tc>
          <w:tcPr>
            <w:tcW w:w="9570" w:type="dxa"/>
          </w:tcPr>
          <w:p w:rsidR="00933EE5" w:rsidRPr="005735CB" w:rsidRDefault="00CC69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3EE5" w:rsidRPr="000A2FB4" w:rsidRDefault="00933EE5" w:rsidP="000A2FB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A2FB4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экономической политике </w:t>
                                  </w:r>
                                </w:p>
                                <w:p w:rsidR="00933EE5" w:rsidRPr="0033513B" w:rsidRDefault="00933EE5" w:rsidP="000A2FB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3513B"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933EE5" w:rsidRPr="000A2FB4" w:rsidRDefault="00933EE5" w:rsidP="000A2FB4">
                            <w:pPr>
                              <w:rPr>
                                <w:sz w:val="20"/>
                              </w:rPr>
                            </w:pPr>
                            <w:r w:rsidRPr="000A2FB4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экономической политике </w:t>
                            </w:r>
                          </w:p>
                          <w:p w:rsidR="00933EE5" w:rsidRPr="0033513B" w:rsidRDefault="00933EE5" w:rsidP="000A2FB4">
                            <w:pPr>
                              <w:rPr>
                                <w:sz w:val="20"/>
                              </w:rPr>
                            </w:pPr>
                            <w:r w:rsidRPr="0033513B"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33EE5" w:rsidRPr="005735CB" w:rsidRDefault="00933EE5" w:rsidP="00D215C3"/>
          <w:p w:rsidR="00933EE5" w:rsidRPr="005735CB" w:rsidRDefault="00933EE5" w:rsidP="00D215C3"/>
        </w:tc>
      </w:tr>
      <w:tr w:rsidR="00933EE5" w:rsidRPr="005735CB">
        <w:tc>
          <w:tcPr>
            <w:tcW w:w="9570" w:type="dxa"/>
          </w:tcPr>
          <w:p w:rsidR="00933EE5" w:rsidRPr="005735CB" w:rsidRDefault="00933EE5">
            <w:pPr>
              <w:pStyle w:val="1"/>
              <w:jc w:val="center"/>
              <w:rPr>
                <w:spacing w:val="84"/>
                <w:sz w:val="32"/>
              </w:rPr>
            </w:pPr>
            <w:r w:rsidRPr="005735CB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3EE5" w:rsidRPr="005735CB" w:rsidRDefault="00933EE5" w:rsidP="00146C67">
      <w:pPr>
        <w:jc w:val="center"/>
        <w:rPr>
          <w:b/>
        </w:rPr>
      </w:pPr>
      <w:r w:rsidRPr="005735CB">
        <w:rPr>
          <w:b/>
        </w:rPr>
        <w:t>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</w:t>
      </w:r>
    </w:p>
    <w:p w:rsidR="00933EE5" w:rsidRPr="005735CB" w:rsidRDefault="00933EE5" w:rsidP="00146C67">
      <w:pPr>
        <w:jc w:val="center"/>
        <w:rPr>
          <w:b/>
        </w:rPr>
      </w:pPr>
      <w:r w:rsidRPr="005735CB">
        <w:rPr>
          <w:b/>
        </w:rPr>
        <w:t>В ПРИМОРСКОМ КРАЕ</w:t>
      </w:r>
    </w:p>
    <w:p w:rsidR="00933EE5" w:rsidRPr="005735CB" w:rsidRDefault="00933EE5" w:rsidP="00146C67">
      <w:pPr>
        <w:jc w:val="center"/>
        <w:rPr>
          <w:b/>
        </w:rPr>
      </w:pPr>
    </w:p>
    <w:p w:rsidR="00933EE5" w:rsidRPr="005735CB" w:rsidRDefault="00933EE5" w:rsidP="001455A1">
      <w:pPr>
        <w:ind w:firstLine="709"/>
        <w:jc w:val="both"/>
      </w:pPr>
      <w:proofErr w:type="gramStart"/>
      <w:r w:rsidRPr="005735CB">
        <w:t>Принят</w:t>
      </w:r>
      <w:proofErr w:type="gramEnd"/>
      <w:r w:rsidRPr="005735CB">
        <w:t xml:space="preserve"> Законодательным Собранием Приморского края 26 марта            2014 года в первом чтении</w:t>
      </w:r>
    </w:p>
    <w:p w:rsidR="00933EE5" w:rsidRDefault="00933EE5" w:rsidP="005B71F8">
      <w:pPr>
        <w:ind w:firstLine="709"/>
        <w:jc w:val="both"/>
      </w:pPr>
      <w:r w:rsidRPr="005735CB">
        <w:t>Принят Законодательным Собранием Приморского края</w:t>
      </w:r>
      <w:r w:rsidR="00406682">
        <w:t xml:space="preserve"> </w:t>
      </w:r>
      <w:bookmarkStart w:id="0" w:name="_GoBack"/>
      <w:bookmarkEnd w:id="0"/>
    </w:p>
    <w:p w:rsidR="00406682" w:rsidRPr="005735CB" w:rsidRDefault="00406682" w:rsidP="001455A1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 xml:space="preserve">Настоящий Закон в соответствии с главой 3.3 Налогового кодекса Российской Федерации устанавливает порядок принятия решений </w:t>
      </w:r>
      <w:r w:rsidRPr="005735CB">
        <w:br/>
        <w:t>о включении организаций в реестр участников региональных</w:t>
      </w:r>
      <w:r>
        <w:t xml:space="preserve"> инвестиционных проектов, а так</w:t>
      </w:r>
      <w:r w:rsidRPr="005735CB">
        <w:t>же условия и порядок внесения изменений в такой реестр в Приморском крае.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1. УПОЛНОМОЧЕННЫЙ ОРГАН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 xml:space="preserve">Уполномоченным органом исполнительной власти Приморского края по принятию решений о включении организаций в реестр участников региональных инвестиционных проектов (далее – реестр) и внесении изменений в реестр является орган исполнительный власти Приморского края, реализующий государственную социально-экономическую политику в Приморском крае, определяющий направления развития экономики края (далее – уполномоченный орган).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2. ТРЕ</w:t>
      </w:r>
      <w:r>
        <w:t>БОВАНИЯ</w:t>
      </w:r>
      <w:r w:rsidRPr="005735CB">
        <w:t xml:space="preserve"> К </w:t>
      </w:r>
      <w:proofErr w:type="gramStart"/>
      <w:r w:rsidRPr="005735CB">
        <w:t>РЕГИОНАЛЬНЫМ</w:t>
      </w:r>
      <w:proofErr w:type="gramEnd"/>
    </w:p>
    <w:p w:rsidR="00933EE5" w:rsidRPr="005735CB" w:rsidRDefault="00933EE5" w:rsidP="006870CA">
      <w:pPr>
        <w:ind w:left="1418" w:firstLine="709"/>
        <w:jc w:val="both"/>
      </w:pPr>
      <w:r w:rsidRPr="005735CB">
        <w:t>ИНВЕСТИЦИОННЫМ ПРОЕКТАМ И</w:t>
      </w:r>
    </w:p>
    <w:p w:rsidR="00933EE5" w:rsidRPr="005735CB" w:rsidRDefault="00933EE5" w:rsidP="006870CA">
      <w:pPr>
        <w:ind w:left="1418" w:firstLine="709"/>
        <w:jc w:val="both"/>
      </w:pPr>
      <w:r w:rsidRPr="005735CB">
        <w:t>К ОРГАНИЗАЦИИ, ПРЕТЕНДУЮЩЕЙ</w:t>
      </w:r>
    </w:p>
    <w:p w:rsidR="00933EE5" w:rsidRPr="005735CB" w:rsidRDefault="00933EE5" w:rsidP="006870CA">
      <w:pPr>
        <w:ind w:left="1418" w:firstLine="709"/>
        <w:jc w:val="both"/>
      </w:pPr>
      <w:r w:rsidRPr="005735CB">
        <w:t>НА ВКЛЮЧЕНИЕ В РЕЕСТР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1A7140">
      <w:pPr>
        <w:ind w:firstLine="709"/>
        <w:jc w:val="both"/>
      </w:pPr>
      <w:proofErr w:type="spellStart"/>
      <w:proofErr w:type="gramStart"/>
      <w:r w:rsidRPr="005735CB">
        <w:t>1.К</w:t>
      </w:r>
      <w:proofErr w:type="spellEnd"/>
      <w:r w:rsidRPr="005735CB">
        <w:t xml:space="preserve"> региональным инвестиционным проектам на территории Приморского края (далее – региональные инвестиционные проекты) предъявляются требования, установленные подпунктами 1-3, 5 пункта 1, пунктами 2-4 статьи 25.8 Налогового кодекса Российской Федерации и частями 2 и 3 статьи 1 Закона Приморского края от 19 декабря 2013 года </w:t>
      </w:r>
      <w:r w:rsidRPr="005735CB">
        <w:br/>
        <w:t>№ 330-</w:t>
      </w:r>
      <w:proofErr w:type="spellStart"/>
      <w:r w:rsidRPr="005735CB">
        <w:t>КЗ</w:t>
      </w:r>
      <w:proofErr w:type="spellEnd"/>
      <w:r w:rsidRPr="005735CB">
        <w:t xml:space="preserve"> "Об установлении пониженной ставки налога на прибыль организаций, подлежащего зачислению в краевой бюджет, для отдельных</w:t>
      </w:r>
      <w:proofErr w:type="gramEnd"/>
      <w:r w:rsidRPr="005735CB">
        <w:t xml:space="preserve"> категорий организаций".</w:t>
      </w:r>
    </w:p>
    <w:p w:rsidR="00CC69CA" w:rsidRPr="005735CB" w:rsidRDefault="00CC69CA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proofErr w:type="spellStart"/>
      <w:r w:rsidRPr="005735CB">
        <w:lastRenderedPageBreak/>
        <w:t>2.К</w:t>
      </w:r>
      <w:proofErr w:type="spellEnd"/>
      <w:r w:rsidRPr="005735CB">
        <w:t xml:space="preserve"> организации, претендующей на включение в реестр (далее – организация)</w:t>
      </w:r>
      <w:r>
        <w:t>,</w:t>
      </w:r>
      <w:r w:rsidRPr="005735CB">
        <w:t xml:space="preserve"> предъявляются требования, предусмотренные пунктом 1 </w:t>
      </w:r>
      <w:r>
        <w:br/>
      </w:r>
      <w:r w:rsidRPr="005735CB">
        <w:t xml:space="preserve">статьи 25.9 Налогового кодекса Российской Федерации. 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4C2336">
      <w:pPr>
        <w:ind w:left="2552" w:hanging="1843"/>
        <w:jc w:val="both"/>
      </w:pPr>
      <w:r w:rsidRPr="005735CB">
        <w:t>СТАТЬЯ 3. ДОКУ</w:t>
      </w:r>
      <w:r>
        <w:t>МЕНТЫ, НЕОБХОДИМЫЕ ДЛЯ ПРИНЯТИЯ</w:t>
      </w:r>
    </w:p>
    <w:p w:rsidR="00933EE5" w:rsidRPr="005735CB" w:rsidRDefault="00933EE5" w:rsidP="004C2336">
      <w:pPr>
        <w:ind w:left="2552" w:hanging="1843"/>
        <w:jc w:val="both"/>
      </w:pPr>
      <w:r>
        <w:t xml:space="preserve">                    </w:t>
      </w:r>
      <w:r w:rsidRPr="005735CB">
        <w:t>РЕШЕНИЯ О ВКЛЮЧЕНИИ ОРГАНИЗАЦИИ В РЕЕСТР</w:t>
      </w:r>
    </w:p>
    <w:p w:rsidR="00933EE5" w:rsidRPr="005735CB" w:rsidRDefault="00933EE5" w:rsidP="00BA5A38">
      <w:pPr>
        <w:ind w:firstLine="709"/>
        <w:jc w:val="both"/>
      </w:pPr>
    </w:p>
    <w:p w:rsidR="00933EE5" w:rsidRPr="005735CB" w:rsidRDefault="00933EE5" w:rsidP="00BA5A38">
      <w:pPr>
        <w:ind w:firstLine="709"/>
        <w:jc w:val="both"/>
      </w:pPr>
      <w:proofErr w:type="spellStart"/>
      <w:r w:rsidRPr="00A77724">
        <w:t>1.Для</w:t>
      </w:r>
      <w:proofErr w:type="spellEnd"/>
      <w:r w:rsidRPr="00A77724">
        <w:t xml:space="preserve"> принятия решения о включении организации в реестр необходимы следующие документы:</w:t>
      </w:r>
    </w:p>
    <w:p w:rsidR="00933EE5" w:rsidRPr="00CC69CA" w:rsidRDefault="00933EE5" w:rsidP="00895DD0">
      <w:pPr>
        <w:pStyle w:val="a9"/>
        <w:tabs>
          <w:tab w:val="left" w:pos="0"/>
        </w:tabs>
        <w:ind w:left="0" w:firstLine="709"/>
        <w:jc w:val="both"/>
      </w:pPr>
      <w:r w:rsidRPr="00CC69CA">
        <w:t>1)составленное в произвольной форме заявление организации о включении в реестр с указанием контактных данных (далее – заявление);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 xml:space="preserve">2)копии учредительных документов организации; </w:t>
      </w:r>
    </w:p>
    <w:p w:rsidR="00933EE5" w:rsidRPr="00CC69CA" w:rsidRDefault="00933EE5" w:rsidP="00326D9E">
      <w:pPr>
        <w:pStyle w:val="a9"/>
        <w:tabs>
          <w:tab w:val="left" w:pos="0"/>
        </w:tabs>
        <w:ind w:left="0" w:firstLine="709"/>
        <w:jc w:val="both"/>
      </w:pPr>
      <w:r w:rsidRPr="00CC69CA">
        <w:t>3)копия свидетельства о регистрации организации в качестве юридического лица;</w:t>
      </w:r>
    </w:p>
    <w:p w:rsidR="00933EE5" w:rsidRPr="00CC69CA" w:rsidRDefault="00933EE5" w:rsidP="00942B4D">
      <w:pPr>
        <w:pStyle w:val="a9"/>
        <w:tabs>
          <w:tab w:val="left" w:pos="0"/>
        </w:tabs>
        <w:ind w:left="0" w:firstLine="709"/>
        <w:jc w:val="both"/>
      </w:pPr>
      <w:r w:rsidRPr="00CC69CA">
        <w:t>4)копия свидетельства о постановке организации на учет в налоговом органе;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5)инвестиционн</w:t>
      </w:r>
      <w:r w:rsidR="00055BEC">
        <w:t>ая</w:t>
      </w:r>
      <w:r w:rsidRPr="00CC69CA">
        <w:t xml:space="preserve"> деклараци</w:t>
      </w:r>
      <w:r w:rsidR="00055BEC">
        <w:t>я</w:t>
      </w:r>
      <w:r w:rsidRPr="00CC69CA">
        <w:t xml:space="preserve"> (с приложением инвестиционного проекта) по форме, установленной федеральным органом исполнительной власти, уполномоченным по контролю и над</w:t>
      </w:r>
      <w:r w:rsidR="00EF28EC">
        <w:t>зору в области налогов и сборов,</w:t>
      </w:r>
      <w:r w:rsidRPr="00CC69CA">
        <w:t xml:space="preserve"> в двух экземплярах;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6)</w:t>
      </w:r>
      <w:r w:rsidRPr="0033513B">
        <w:t>документы, подтверждающие</w:t>
      </w:r>
      <w:r w:rsidR="005C62EC" w:rsidRPr="0033513B">
        <w:t xml:space="preserve"> наличие</w:t>
      </w:r>
      <w:r w:rsidR="005C62EC">
        <w:rPr>
          <w:b/>
        </w:rPr>
        <w:t xml:space="preserve"> </w:t>
      </w:r>
      <w:r w:rsidR="00844469">
        <w:t>у организации</w:t>
      </w:r>
      <w:r w:rsidR="00844469" w:rsidRPr="00CC69CA">
        <w:t xml:space="preserve"> </w:t>
      </w:r>
      <w:r w:rsidRPr="00CC69CA">
        <w:t xml:space="preserve">в собственности (в аренде на срок не менее чем до 1 января 2024 года) </w:t>
      </w:r>
      <w:r w:rsidRPr="0033513B">
        <w:t>земельн</w:t>
      </w:r>
      <w:r w:rsidR="005C62EC" w:rsidRPr="0033513B">
        <w:t>ого</w:t>
      </w:r>
      <w:r w:rsidRPr="0033513B">
        <w:t xml:space="preserve"> участк</w:t>
      </w:r>
      <w:r w:rsidR="005C62EC" w:rsidRPr="0033513B">
        <w:t>а</w:t>
      </w:r>
      <w:r w:rsidRPr="0033513B">
        <w:t xml:space="preserve"> </w:t>
      </w:r>
      <w:r w:rsidRPr="00CC69CA">
        <w:t>(земельны</w:t>
      </w:r>
      <w:r w:rsidR="005C62EC">
        <w:t>х</w:t>
      </w:r>
      <w:r w:rsidRPr="00CC69CA">
        <w:t xml:space="preserve"> участк</w:t>
      </w:r>
      <w:r w:rsidR="005C62EC">
        <w:t>ов</w:t>
      </w:r>
      <w:r w:rsidRPr="00CC69CA">
        <w:t>), на котором (которых) планируется реализация регионального инвестиционного проекта;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7)копия разрешения на строительство, выданного организации, в случае, если наличие такого разрешения является обязательным для реализации регионального инвестиционного проекта;</w:t>
      </w:r>
    </w:p>
    <w:p w:rsidR="00933EE5" w:rsidRPr="00CC69CA" w:rsidRDefault="00933EE5" w:rsidP="00374F22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 w:rsidRPr="00CC69CA">
        <w:t>8)</w:t>
      </w:r>
      <w:r w:rsidRPr="0033513B">
        <w:t>иные</w:t>
      </w:r>
      <w:r w:rsidRPr="00CC69CA">
        <w:t xml:space="preserve"> документы и сведения, подтверждающие соответствие </w:t>
      </w:r>
      <w:r w:rsidR="00FA2501">
        <w:t>региональных</w:t>
      </w:r>
      <w:r w:rsidRPr="00CC69CA">
        <w:t xml:space="preserve"> инв</w:t>
      </w:r>
      <w:r w:rsidR="00FA2501">
        <w:t>естиционных проектов и (или) организаций</w:t>
      </w:r>
      <w:r w:rsidR="00FA2501" w:rsidRPr="00FA2501">
        <w:t xml:space="preserve"> </w:t>
      </w:r>
      <w:r w:rsidR="00FA2501" w:rsidRPr="00CC69CA">
        <w:t>требованиям</w:t>
      </w:r>
      <w:r w:rsidRPr="00CC69CA">
        <w:t xml:space="preserve">, указанным в статье 2 настоящего Закона. </w:t>
      </w:r>
    </w:p>
    <w:p w:rsidR="00933EE5" w:rsidRPr="00CC69CA" w:rsidRDefault="00933EE5" w:rsidP="00374F22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spellStart"/>
      <w:r w:rsidRPr="00CC69CA">
        <w:t>2.Документы</w:t>
      </w:r>
      <w:proofErr w:type="spellEnd"/>
      <w:r w:rsidRPr="00CC69CA">
        <w:t>, указанные в пунктах 1, 2, 5 части 1 настоящей статьи, представляются в уполномоченный орган организацией самостоятельно одним из следующих способов:</w:t>
      </w:r>
    </w:p>
    <w:p w:rsidR="00933EE5" w:rsidRPr="00CC69CA" w:rsidRDefault="00933EE5" w:rsidP="00895DD0">
      <w:pPr>
        <w:tabs>
          <w:tab w:val="left" w:pos="0"/>
        </w:tabs>
        <w:ind w:firstLine="709"/>
        <w:jc w:val="both"/>
      </w:pPr>
      <w:r w:rsidRPr="00CC69CA">
        <w:t>1)на бумажном носителе нарочно или по почте;</w:t>
      </w:r>
    </w:p>
    <w:p w:rsidR="00933EE5" w:rsidRPr="00CC69CA" w:rsidRDefault="00933EE5" w:rsidP="00895DD0">
      <w:pPr>
        <w:tabs>
          <w:tab w:val="left" w:pos="0"/>
        </w:tabs>
        <w:ind w:firstLine="709"/>
        <w:jc w:val="both"/>
      </w:pPr>
      <w:r w:rsidRPr="00CC69CA">
        <w:t>2)в электронной форме по телекоммуникационным каналам связи, на съемном электронном носителе нарочно или по почте.</w:t>
      </w:r>
    </w:p>
    <w:p w:rsidR="00055BEC" w:rsidRPr="0022597F" w:rsidRDefault="00CC69CA" w:rsidP="00CC69CA">
      <w:pPr>
        <w:autoSpaceDE w:val="0"/>
        <w:autoSpaceDN w:val="0"/>
        <w:adjustRightInd w:val="0"/>
        <w:ind w:firstLine="709"/>
        <w:jc w:val="both"/>
      </w:pPr>
      <w:proofErr w:type="spellStart"/>
      <w:r w:rsidRPr="00CB46BC">
        <w:t>3</w:t>
      </w:r>
      <w:r w:rsidR="00933EE5" w:rsidRPr="00CB46BC">
        <w:t>.</w:t>
      </w:r>
      <w:r w:rsidR="00F34392" w:rsidRPr="00CB46BC">
        <w:t>Документы</w:t>
      </w:r>
      <w:proofErr w:type="spellEnd"/>
      <w:r w:rsidR="00055BEC" w:rsidRPr="00CB46BC">
        <w:t xml:space="preserve">, </w:t>
      </w:r>
      <w:r w:rsidR="00933EE5" w:rsidRPr="00CB46BC">
        <w:t>указанны</w:t>
      </w:r>
      <w:r w:rsidR="00F34392" w:rsidRPr="00CB46BC">
        <w:t>е</w:t>
      </w:r>
      <w:r w:rsidR="00933EE5" w:rsidRPr="00CC69CA">
        <w:t xml:space="preserve"> в пунктах 3, 4, 6</w:t>
      </w:r>
      <w:r w:rsidR="0096697F">
        <w:t>-8</w:t>
      </w:r>
      <w:r w:rsidR="00933EE5" w:rsidRPr="00CC69CA">
        <w:t xml:space="preserve"> части 1 настоящей статьи</w:t>
      </w:r>
      <w:r w:rsidR="003E69A4">
        <w:t xml:space="preserve"> (либо сведения, содержащиеся в них)</w:t>
      </w:r>
      <w:r w:rsidR="0096697F">
        <w:t>,</w:t>
      </w:r>
      <w:r w:rsidR="003E69A4" w:rsidRPr="00CC69CA">
        <w:t xml:space="preserve"> </w:t>
      </w:r>
      <w:r w:rsidR="00933EE5" w:rsidRPr="00CC69CA">
        <w:t>запрашиваются уполномоченным органом посредством системы межведомственного информационного взаимодействия в порядке, указанном в част</w:t>
      </w:r>
      <w:r>
        <w:t>и 3 статьи 4 настоящего Закона</w:t>
      </w:r>
      <w:r w:rsidR="00055BEC">
        <w:t>.</w:t>
      </w:r>
      <w:r w:rsidR="00F96129">
        <w:t xml:space="preserve"> Указанные </w:t>
      </w:r>
      <w:r w:rsidR="00F96129" w:rsidRPr="0022597F">
        <w:t>документы могут быть представлены организацией в уполномоченный орган по собственной инициативе.</w:t>
      </w:r>
    </w:p>
    <w:p w:rsidR="00055BEC" w:rsidRPr="0022597F" w:rsidRDefault="00055BEC" w:rsidP="00055BEC">
      <w:pPr>
        <w:autoSpaceDE w:val="0"/>
        <w:autoSpaceDN w:val="0"/>
        <w:adjustRightInd w:val="0"/>
        <w:ind w:firstLine="709"/>
        <w:jc w:val="both"/>
      </w:pPr>
      <w:r w:rsidRPr="0022597F">
        <w:t xml:space="preserve">Документы, указанные в пункте </w:t>
      </w:r>
      <w:r w:rsidR="005C62EC" w:rsidRPr="0022597F">
        <w:t>6</w:t>
      </w:r>
      <w:r w:rsidRPr="0022597F">
        <w:t xml:space="preserve"> части 1 настоящей статьи</w:t>
      </w:r>
      <w:r w:rsidR="0096697F">
        <w:t>,</w:t>
      </w:r>
      <w:r w:rsidRPr="0022597F">
        <w:t xml:space="preserve"> представляются организацией самостоятельно в случае, если право собственности на земельный участок (земельные участки), на котором (которых) предполагается реализация регионального инвестиционного </w:t>
      </w:r>
      <w:r w:rsidRPr="0022597F">
        <w:lastRenderedPageBreak/>
        <w:t>проекта, не зарегистрировано в Едином государственном реестре прав на недвижимое имущество и сделок с ним.</w:t>
      </w:r>
    </w:p>
    <w:p w:rsidR="00933EE5" w:rsidRPr="005735CB" w:rsidRDefault="005C62EC" w:rsidP="00BA5A38">
      <w:pPr>
        <w:ind w:firstLine="709"/>
        <w:jc w:val="both"/>
      </w:pPr>
      <w:proofErr w:type="spellStart"/>
      <w:r w:rsidRPr="0022597F">
        <w:t>4</w:t>
      </w:r>
      <w:r w:rsidR="00933EE5" w:rsidRPr="0022597F">
        <w:t>.Документы</w:t>
      </w:r>
      <w:proofErr w:type="spellEnd"/>
      <w:r w:rsidR="00933EE5" w:rsidRPr="0022597F">
        <w:t>, указанные в</w:t>
      </w:r>
      <w:r w:rsidRPr="0022597F">
        <w:t xml:space="preserve"> пунктах 1, 2, 5 части 1 настоящей статьи</w:t>
      </w:r>
      <w:r w:rsidR="00933EE5" w:rsidRPr="0022597F">
        <w:t xml:space="preserve">, и документы, указанные </w:t>
      </w:r>
      <w:r w:rsidRPr="0022597F">
        <w:t>в пунктах 3, 4, 6</w:t>
      </w:r>
      <w:r w:rsidR="00067CB0">
        <w:t>-</w:t>
      </w:r>
      <w:r w:rsidRPr="0022597F">
        <w:t>8 части 1 настоящей статьи</w:t>
      </w:r>
      <w:r>
        <w:t xml:space="preserve"> </w:t>
      </w:r>
      <w:r w:rsidR="00933EE5" w:rsidRPr="00CC69CA">
        <w:t xml:space="preserve">(в случае предоставления организацией), </w:t>
      </w:r>
      <w:r>
        <w:t xml:space="preserve">подписываются и </w:t>
      </w:r>
      <w:r w:rsidR="00933EE5" w:rsidRPr="00CC69CA">
        <w:t>заверяются в установленном законодательством порядке, в том числе при предоставлении в электронной форме.</w:t>
      </w:r>
    </w:p>
    <w:p w:rsidR="00933EE5" w:rsidRDefault="005C62EC" w:rsidP="00BA5A38">
      <w:pPr>
        <w:ind w:firstLine="709"/>
        <w:jc w:val="both"/>
      </w:pPr>
      <w:proofErr w:type="spellStart"/>
      <w:r>
        <w:t>5</w:t>
      </w:r>
      <w:r w:rsidR="00933EE5">
        <w:t>.</w:t>
      </w:r>
      <w:r w:rsidR="00933EE5" w:rsidRPr="005735CB">
        <w:t>Заявления</w:t>
      </w:r>
      <w:proofErr w:type="spellEnd"/>
      <w:r w:rsidR="00933EE5" w:rsidRPr="005735CB">
        <w:t xml:space="preserve"> регистрируются в день их поступления в журнале учета з</w:t>
      </w:r>
      <w:r w:rsidR="00933EE5">
        <w:t>аявлений организаций о включении</w:t>
      </w:r>
      <w:r w:rsidR="00933EE5" w:rsidRPr="005735CB">
        <w:t xml:space="preserve"> в реестр региональных инвестиционных проектов и о внесении изменений в такой реестр (далее – журнал). </w:t>
      </w:r>
    </w:p>
    <w:p w:rsidR="00933EE5" w:rsidRPr="005735CB" w:rsidRDefault="005C62EC" w:rsidP="00BA5A38">
      <w:pPr>
        <w:ind w:firstLine="709"/>
        <w:jc w:val="both"/>
      </w:pPr>
      <w:proofErr w:type="spellStart"/>
      <w:r>
        <w:t>6</w:t>
      </w:r>
      <w:r w:rsidR="00933EE5">
        <w:t>.</w:t>
      </w:r>
      <w:r w:rsidR="00933EE5" w:rsidRPr="005735CB">
        <w:t>Форма</w:t>
      </w:r>
      <w:proofErr w:type="spellEnd"/>
      <w:r w:rsidR="00933EE5" w:rsidRPr="005735CB">
        <w:t xml:space="preserve"> и состав сведений, содержащихся в журнале, утверждается уполномоченным органом.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4. ПОРЯДОК ПРИНЯТИЯ РЕШЕНИЙ О ВКЛЮЧЕНИИ</w:t>
      </w:r>
    </w:p>
    <w:p w:rsidR="00933EE5" w:rsidRPr="005735CB" w:rsidRDefault="00933EE5" w:rsidP="00E63AA3">
      <w:pPr>
        <w:ind w:left="1418" w:firstLine="709"/>
        <w:jc w:val="both"/>
      </w:pPr>
      <w:r w:rsidRPr="005735CB">
        <w:t xml:space="preserve">ОРГАНИЗАЦИИ В РЕЕСТР </w:t>
      </w:r>
    </w:p>
    <w:p w:rsidR="00933EE5" w:rsidRPr="005735CB" w:rsidRDefault="00933EE5" w:rsidP="001A7140">
      <w:pPr>
        <w:ind w:firstLine="709"/>
        <w:jc w:val="both"/>
      </w:pPr>
    </w:p>
    <w:p w:rsidR="00933EE5" w:rsidRPr="005F37EE" w:rsidRDefault="00933EE5" w:rsidP="002B2D06">
      <w:pPr>
        <w:ind w:firstLine="709"/>
        <w:jc w:val="both"/>
        <w:rPr>
          <w:b/>
          <w:bCs/>
        </w:rPr>
      </w:pPr>
      <w:proofErr w:type="spellStart"/>
      <w:r>
        <w:t>1.</w:t>
      </w:r>
      <w:r w:rsidRPr="005735CB">
        <w:t>Уполномоченный</w:t>
      </w:r>
      <w:proofErr w:type="spellEnd"/>
      <w:r w:rsidRPr="005735CB">
        <w:t xml:space="preserve"> орган проверяет соответствие представленных организацией документов перечню документов, указанных в части 2 статьи 3 настоящего </w:t>
      </w:r>
      <w:r>
        <w:t>З</w:t>
      </w:r>
      <w:r w:rsidRPr="005735CB">
        <w:t xml:space="preserve">акона, </w:t>
      </w:r>
      <w:r w:rsidRPr="00A77724">
        <w:rPr>
          <w:bCs/>
        </w:rPr>
        <w:t>в срок не более чем три рабочих дня со дня их представления в уполномоченный орган и на основании результатов указанной проверки направляет организации одно из следующих решений:</w:t>
      </w:r>
    </w:p>
    <w:p w:rsidR="00933EE5" w:rsidRPr="005735CB" w:rsidRDefault="00933EE5" w:rsidP="001A7140">
      <w:pPr>
        <w:ind w:firstLine="709"/>
        <w:jc w:val="both"/>
      </w:pPr>
      <w:r>
        <w:t>1)</w:t>
      </w:r>
      <w:r w:rsidRPr="005735CB">
        <w:t xml:space="preserve">о принятии </w:t>
      </w:r>
      <w:r>
        <w:t>заявления к рассмотрению;</w:t>
      </w:r>
    </w:p>
    <w:p w:rsidR="00933EE5" w:rsidRPr="005735CB" w:rsidRDefault="00933EE5" w:rsidP="001A7140">
      <w:pPr>
        <w:ind w:firstLine="709"/>
        <w:jc w:val="both"/>
      </w:pPr>
      <w:r>
        <w:t>2)</w:t>
      </w:r>
      <w:r w:rsidRPr="005735CB">
        <w:t xml:space="preserve">об отказе в принятии </w:t>
      </w:r>
      <w:r>
        <w:t xml:space="preserve">заявления к рассмотрению </w:t>
      </w:r>
      <w:r w:rsidRPr="005735CB">
        <w:t>в случае непредставления организацией документов, указанных в части 2 статьи 3 настоящего Закона, и (или) несоответствия п</w:t>
      </w:r>
      <w:r>
        <w:t xml:space="preserve">редставленных документов требованиям, </w:t>
      </w:r>
      <w:r w:rsidRPr="0022597F">
        <w:t xml:space="preserve">указанным в части </w:t>
      </w:r>
      <w:r w:rsidR="005C62EC" w:rsidRPr="0022597F">
        <w:t>4</w:t>
      </w:r>
      <w:r w:rsidRPr="0022597F">
        <w:t xml:space="preserve"> статьи 3</w:t>
      </w:r>
      <w:r w:rsidRPr="005735CB">
        <w:t xml:space="preserve"> настоящего </w:t>
      </w:r>
      <w:r>
        <w:t>З</w:t>
      </w:r>
      <w:r w:rsidRPr="005735CB">
        <w:t>акона.</w:t>
      </w:r>
    </w:p>
    <w:p w:rsidR="00933EE5" w:rsidRPr="0075450F" w:rsidRDefault="00933EE5" w:rsidP="00F71866">
      <w:pPr>
        <w:ind w:firstLine="709"/>
        <w:jc w:val="both"/>
      </w:pPr>
      <w:proofErr w:type="spellStart"/>
      <w:r>
        <w:t>2.</w:t>
      </w:r>
      <w:r w:rsidRPr="008D686C">
        <w:t>Решение</w:t>
      </w:r>
      <w:proofErr w:type="spellEnd"/>
      <w:r w:rsidRPr="008D686C">
        <w:t xml:space="preserve"> уполномоченного органа направляется организации 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3.</w:t>
      </w:r>
      <w:r w:rsidRPr="005735CB">
        <w:t>В</w:t>
      </w:r>
      <w:proofErr w:type="spellEnd"/>
      <w:r w:rsidRPr="005735CB">
        <w:t xml:space="preserve"> течение не более трех рабочих дней, следующих за днем принятия заявления к рассмотрению, уполномоченный орган направляет межведомственные запросы:</w:t>
      </w:r>
    </w:p>
    <w:p w:rsidR="00933EE5" w:rsidRPr="005735CB" w:rsidRDefault="00933EE5" w:rsidP="001A7140">
      <w:pPr>
        <w:ind w:firstLine="709"/>
        <w:jc w:val="both"/>
      </w:pPr>
      <w:r w:rsidRPr="005735CB">
        <w:t>1)в территориальный орган федерального органа исполнительной власти, уполномоченного по контролю и надзору в области налогов и сборов (далее – территориальный орган), для подтверждения следующих сведений:</w:t>
      </w:r>
    </w:p>
    <w:p w:rsidR="00933EE5" w:rsidRPr="005735CB" w:rsidRDefault="00933EE5" w:rsidP="006B726B">
      <w:pPr>
        <w:ind w:firstLine="709"/>
        <w:jc w:val="both"/>
      </w:pPr>
      <w:r>
        <w:t>а</w:t>
      </w:r>
      <w:proofErr w:type="gramStart"/>
      <w:r>
        <w:t>)</w:t>
      </w:r>
      <w:r w:rsidRPr="005735CB">
        <w:t>г</w:t>
      </w:r>
      <w:proofErr w:type="gramEnd"/>
      <w:r w:rsidRPr="005735CB">
        <w:t xml:space="preserve">осударственная регистрация </w:t>
      </w:r>
      <w:r>
        <w:t xml:space="preserve">организации как </w:t>
      </w:r>
      <w:r w:rsidRPr="005735CB">
        <w:t xml:space="preserve">юридического лица осуществлена на территории Приморского края (если документ, указанный в </w:t>
      </w:r>
      <w:r w:rsidRPr="0022597F">
        <w:t>пункте 3</w:t>
      </w:r>
      <w:r w:rsidRPr="005735CB">
        <w:t xml:space="preserve"> части 1 статьи 3 </w:t>
      </w:r>
      <w:r>
        <w:t xml:space="preserve">настоящего Закона, </w:t>
      </w:r>
      <w:r w:rsidRPr="005735CB">
        <w:t>не представлен организацией самостоятельно);</w:t>
      </w:r>
    </w:p>
    <w:p w:rsidR="00933EE5" w:rsidRPr="005735CB" w:rsidRDefault="00933EE5" w:rsidP="006B726B">
      <w:pPr>
        <w:ind w:firstLine="709"/>
        <w:jc w:val="both"/>
      </w:pPr>
      <w:r>
        <w:t>б</w:t>
      </w:r>
      <w:proofErr w:type="gramStart"/>
      <w:r>
        <w:t>)</w:t>
      </w:r>
      <w:r w:rsidRPr="005735CB">
        <w:t>о</w:t>
      </w:r>
      <w:proofErr w:type="gramEnd"/>
      <w:r w:rsidRPr="005735CB">
        <w:t xml:space="preserve">рганизация поставлена на учет в налоговом органе (если документ, указанный в </w:t>
      </w:r>
      <w:r w:rsidRPr="0022597F">
        <w:t>пункте 4</w:t>
      </w:r>
      <w:r w:rsidRPr="005735CB">
        <w:t xml:space="preserve"> части 1 статьи 3</w:t>
      </w:r>
      <w:r>
        <w:t xml:space="preserve"> настоящего Закона,</w:t>
      </w:r>
      <w:r w:rsidRPr="005735CB">
        <w:t xml:space="preserve"> не представлен организацией самостоятельно);</w:t>
      </w:r>
    </w:p>
    <w:p w:rsidR="00933EE5" w:rsidRPr="005735CB" w:rsidRDefault="00933EE5" w:rsidP="001A7140">
      <w:pPr>
        <w:ind w:firstLine="709"/>
        <w:jc w:val="both"/>
      </w:pPr>
      <w:r>
        <w:t>в</w:t>
      </w:r>
      <w:proofErr w:type="gramStart"/>
      <w:r>
        <w:t>)</w:t>
      </w:r>
      <w:r w:rsidRPr="005735CB">
        <w:t>о</w:t>
      </w:r>
      <w:proofErr w:type="gramEnd"/>
      <w:r w:rsidRPr="005735CB">
        <w:t xml:space="preserve">рганизация не применяет специальных налоговых режимов, предусмотренных частью второй Налогового </w:t>
      </w:r>
      <w:r>
        <w:t>к</w:t>
      </w:r>
      <w:r w:rsidRPr="005735CB">
        <w:t>одекса Российской Федерации;</w:t>
      </w:r>
    </w:p>
    <w:p w:rsidR="00933EE5" w:rsidRPr="005735CB" w:rsidRDefault="00933EE5" w:rsidP="001A7140">
      <w:pPr>
        <w:ind w:firstLine="709"/>
        <w:jc w:val="both"/>
      </w:pPr>
      <w:r>
        <w:lastRenderedPageBreak/>
        <w:t>г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является участником консолидированной группы налогоплательщиков;</w:t>
      </w:r>
    </w:p>
    <w:p w:rsidR="00933EE5" w:rsidRPr="005735CB" w:rsidRDefault="00933EE5" w:rsidP="001A7140">
      <w:pPr>
        <w:ind w:firstLine="709"/>
        <w:jc w:val="both"/>
      </w:pPr>
      <w:r>
        <w:t>д</w:t>
      </w:r>
      <w:proofErr w:type="gramStart"/>
      <w:r>
        <w:t>)</w:t>
      </w:r>
      <w:r w:rsidRPr="005735CB">
        <w:t>о</w:t>
      </w:r>
      <w:proofErr w:type="gramEnd"/>
      <w:r w:rsidRPr="005735CB">
        <w:t>рганизация ранее не была участником регионального инвестиционного проекта и не является участником (правопреемником участника) иного реализуемого регионального инвестиционного проекта;</w:t>
      </w:r>
    </w:p>
    <w:p w:rsidR="00933EE5" w:rsidRPr="005735CB" w:rsidRDefault="00933EE5" w:rsidP="001A7140">
      <w:pPr>
        <w:ind w:firstLine="709"/>
        <w:jc w:val="both"/>
      </w:pPr>
      <w:r>
        <w:t>е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имеет в своем составе обособленных подразделений, расположенных за пределами территории Приморского края</w:t>
      </w:r>
      <w:r>
        <w:t>;</w:t>
      </w:r>
    </w:p>
    <w:p w:rsidR="00933EE5" w:rsidRDefault="00933EE5" w:rsidP="0075450F">
      <w:pPr>
        <w:ind w:firstLine="709"/>
        <w:jc w:val="both"/>
      </w:pPr>
      <w:r>
        <w:t>ж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 w:rsidR="0061597C" w:rsidRDefault="0061597C" w:rsidP="0061597C">
      <w:pPr>
        <w:ind w:firstLine="709"/>
        <w:jc w:val="both"/>
      </w:pPr>
      <w:proofErr w:type="gramStart"/>
      <w:r w:rsidRPr="001640AA">
        <w:t>2)в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ним,</w:t>
      </w:r>
      <w:r w:rsidRPr="00740331">
        <w:t xml:space="preserve"> - для подтверждения</w:t>
      </w:r>
      <w:r>
        <w:t xml:space="preserve"> сведений </w:t>
      </w:r>
      <w:r w:rsidR="001640AA">
        <w:t xml:space="preserve">                    </w:t>
      </w:r>
      <w:r>
        <w:t>о наличии у организации</w:t>
      </w:r>
      <w:r w:rsidRPr="00740331">
        <w:t xml:space="preserve"> в собственности (в аренде на срок не менее чем </w:t>
      </w:r>
      <w:r w:rsidR="001640AA">
        <w:br/>
      </w:r>
      <w:r w:rsidRPr="00740331">
        <w:t>до 1 января 2024 года) земельного участка (земельных участков), на котором (которых) планируется реализация регионального инвестиционного проекта</w:t>
      </w:r>
      <w:r w:rsidR="00D71C22">
        <w:t xml:space="preserve"> (если </w:t>
      </w:r>
      <w:r w:rsidR="00786931">
        <w:t xml:space="preserve">документы, </w:t>
      </w:r>
      <w:r w:rsidR="00D71C22">
        <w:t xml:space="preserve">указанные </w:t>
      </w:r>
      <w:r w:rsidR="00786931">
        <w:t>в пункте 6</w:t>
      </w:r>
      <w:proofErr w:type="gramEnd"/>
      <w:r w:rsidR="00786931">
        <w:t xml:space="preserve"> части 1 статьи 3 настоящего Закона</w:t>
      </w:r>
      <w:r w:rsidR="001300BE">
        <w:t>,</w:t>
      </w:r>
      <w:r w:rsidR="00D71C22">
        <w:t xml:space="preserve"> не представлены </w:t>
      </w:r>
      <w:r w:rsidR="00A252B2">
        <w:t>организацией самостоятельно</w:t>
      </w:r>
      <w:r w:rsidR="00FB0770">
        <w:t>);</w:t>
      </w:r>
    </w:p>
    <w:p w:rsidR="005C62EC" w:rsidRDefault="001640AA" w:rsidP="0075450F">
      <w:pPr>
        <w:ind w:firstLine="709"/>
        <w:jc w:val="both"/>
        <w:rPr>
          <w:highlight w:val="yellow"/>
        </w:rPr>
      </w:pPr>
      <w:r>
        <w:t>3</w:t>
      </w:r>
      <w:r w:rsidR="005C62EC" w:rsidRPr="0061597C">
        <w:t>)в федеральный орган исполнительной власти, уполномоченный Правительством Российской Федерации на ведение реестра резидентов особых экономических зон</w:t>
      </w:r>
      <w:r w:rsidR="00254F55">
        <w:t>,</w:t>
      </w:r>
      <w:r w:rsidR="005C62EC">
        <w:t xml:space="preserve"> </w:t>
      </w:r>
      <w:r w:rsidR="005C62EC" w:rsidRPr="009E51A5">
        <w:t>- для подтверждения информации о том, что организация не является резидентом особых экономических зон на территории Приморского края</w:t>
      </w:r>
      <w:r w:rsidR="005C62EC">
        <w:t>;</w:t>
      </w:r>
    </w:p>
    <w:p w:rsidR="00933EE5" w:rsidRPr="005735CB" w:rsidRDefault="00933EE5" w:rsidP="0075450F">
      <w:pPr>
        <w:ind w:firstLine="709"/>
        <w:jc w:val="both"/>
      </w:pPr>
      <w:proofErr w:type="gramStart"/>
      <w:r>
        <w:t>4</w:t>
      </w:r>
      <w:r w:rsidRPr="005735CB">
        <w:t xml:space="preserve">)в орган местного самоуправления муниципального образования Приморского края, на территории которого предполагается реализация регионального инвестиционного проекта, </w:t>
      </w:r>
      <w:r>
        <w:t>-</w:t>
      </w:r>
      <w:r w:rsidRPr="005735CB">
        <w:t xml:space="preserve"> для получения сведений о налич</w:t>
      </w:r>
      <w:r>
        <w:t xml:space="preserve">ии разрешения на строительство </w:t>
      </w:r>
      <w:r w:rsidRPr="005735CB">
        <w:t>в случае</w:t>
      </w:r>
      <w:r>
        <w:t>,</w:t>
      </w:r>
      <w:r w:rsidRPr="005735CB">
        <w:t xml:space="preserve"> если наличие такого разрешения является обязательным для реализации регион</w:t>
      </w:r>
      <w:r>
        <w:t>ального инвестиционного проекта (</w:t>
      </w:r>
      <w:r w:rsidRPr="005735CB">
        <w:t>ес</w:t>
      </w:r>
      <w:r>
        <w:t xml:space="preserve">ли </w:t>
      </w:r>
      <w:r w:rsidR="00705990">
        <w:t>документ, указанный в пункте 7 части 1 статьи 3 настоящего Закона</w:t>
      </w:r>
      <w:r w:rsidR="001300BE">
        <w:t>,</w:t>
      </w:r>
      <w:r w:rsidR="00705990">
        <w:t xml:space="preserve"> </w:t>
      </w:r>
      <w:r w:rsidRPr="005735CB">
        <w:t>не представлен</w:t>
      </w:r>
      <w:r>
        <w:t>о организацией самостоятельно)</w:t>
      </w:r>
      <w:r w:rsidRPr="005735CB">
        <w:t>.</w:t>
      </w:r>
      <w:proofErr w:type="gramEnd"/>
    </w:p>
    <w:p w:rsidR="00933EE5" w:rsidRPr="005735CB" w:rsidRDefault="00933EE5" w:rsidP="001A7140">
      <w:pPr>
        <w:ind w:firstLine="709"/>
        <w:jc w:val="both"/>
      </w:pPr>
      <w:proofErr w:type="spellStart"/>
      <w:r>
        <w:t>4.</w:t>
      </w:r>
      <w:r w:rsidRPr="005735CB">
        <w:t>Уполномоченный</w:t>
      </w:r>
      <w:proofErr w:type="spellEnd"/>
      <w:r w:rsidRPr="005735CB">
        <w:t xml:space="preserve"> орган в срок не позднее </w:t>
      </w:r>
      <w:r>
        <w:t xml:space="preserve">30 </w:t>
      </w:r>
      <w:r w:rsidRPr="005735CB">
        <w:t xml:space="preserve">дней со дня направления в организацию решения о принятии ее заявления </w:t>
      </w:r>
      <w:r w:rsidRPr="005735CB">
        <w:br/>
        <w:t>к рассмотрению принимает решение о включении организации в реестр или об отказе во включении организации в реестр.</w:t>
      </w:r>
    </w:p>
    <w:p w:rsidR="00933EE5" w:rsidRDefault="00933EE5" w:rsidP="001A7140">
      <w:pPr>
        <w:ind w:firstLine="709"/>
        <w:jc w:val="both"/>
      </w:pPr>
      <w:proofErr w:type="spellStart"/>
      <w:r>
        <w:t>5.Р</w:t>
      </w:r>
      <w:r w:rsidRPr="005735CB">
        <w:t>ешение</w:t>
      </w:r>
      <w:proofErr w:type="spellEnd"/>
      <w:r w:rsidRPr="005735CB">
        <w:t xml:space="preserve"> </w:t>
      </w:r>
      <w:r w:rsidRPr="008A3818">
        <w:t xml:space="preserve">о включении организации в реестр </w:t>
      </w:r>
      <w:r>
        <w:t xml:space="preserve">либо </w:t>
      </w:r>
      <w:r w:rsidRPr="008A3818">
        <w:t xml:space="preserve">об отказе во включении организации в реестр </w:t>
      </w:r>
      <w:r w:rsidRPr="005735CB">
        <w:t>в срок не позднее пяти дней со дня его принятия направляется уполн</w:t>
      </w:r>
      <w:r>
        <w:t>омоченным органом в организацию</w:t>
      </w:r>
      <w:r w:rsidRPr="009631F0">
        <w:t xml:space="preserve"> </w:t>
      </w:r>
      <w:r w:rsidRPr="00E664BB">
        <w:t>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6.</w:t>
      </w:r>
      <w:r w:rsidRPr="005735CB">
        <w:t>Решение</w:t>
      </w:r>
      <w:proofErr w:type="spellEnd"/>
      <w:r w:rsidRPr="005735CB">
        <w:t xml:space="preserve"> об отказе во включении организации в реестр принимается </w:t>
      </w:r>
      <w:r w:rsidRPr="005735CB">
        <w:br/>
        <w:t>в следующих случаях:</w:t>
      </w:r>
    </w:p>
    <w:p w:rsidR="00933EE5" w:rsidRPr="005735CB" w:rsidRDefault="00933EE5" w:rsidP="001A7140">
      <w:pPr>
        <w:ind w:firstLine="709"/>
        <w:jc w:val="both"/>
      </w:pPr>
      <w:r>
        <w:t>1)</w:t>
      </w:r>
      <w:r w:rsidRPr="005735CB">
        <w:t>несоответствия регионального инвестиционного проекта и организации требованиям, указанным в статье 2 настоящего Закона,</w:t>
      </w:r>
    </w:p>
    <w:p w:rsidR="00933EE5" w:rsidRPr="005735CB" w:rsidRDefault="00933EE5" w:rsidP="001A7140">
      <w:pPr>
        <w:ind w:firstLine="709"/>
        <w:jc w:val="both"/>
      </w:pPr>
      <w:r>
        <w:t>2)</w:t>
      </w:r>
      <w:r w:rsidRPr="005735CB">
        <w:t xml:space="preserve">неполноты и (или) недостоверности сведений, содержащихся </w:t>
      </w:r>
      <w:r w:rsidRPr="005735CB">
        <w:br/>
        <w:t>в инвестиционной декларации.</w:t>
      </w:r>
    </w:p>
    <w:p w:rsidR="00933EE5" w:rsidRPr="00325ADF" w:rsidRDefault="00933EE5" w:rsidP="001A7140">
      <w:pPr>
        <w:ind w:firstLine="709"/>
        <w:jc w:val="both"/>
      </w:pPr>
      <w:proofErr w:type="spellStart"/>
      <w:r>
        <w:lastRenderedPageBreak/>
        <w:t>7.</w:t>
      </w:r>
      <w:r w:rsidRPr="00325ADF">
        <w:t>Решение</w:t>
      </w:r>
      <w:proofErr w:type="spellEnd"/>
      <w:r w:rsidRPr="00325ADF">
        <w:t xml:space="preserve"> об отказе во включении организации в реестр может быть обжаловано в судебном порядке.</w:t>
      </w:r>
    </w:p>
    <w:p w:rsidR="00BB4A6E" w:rsidRDefault="00933EE5" w:rsidP="001A7140">
      <w:pPr>
        <w:ind w:firstLine="709"/>
        <w:jc w:val="both"/>
      </w:pPr>
      <w:proofErr w:type="spellStart"/>
      <w:proofErr w:type="gramStart"/>
      <w:r>
        <w:t>8.</w:t>
      </w:r>
      <w:r w:rsidRPr="005735CB">
        <w:t>Решение</w:t>
      </w:r>
      <w:proofErr w:type="spellEnd"/>
      <w:r w:rsidRPr="005735CB">
        <w:t xml:space="preserve"> о включении организации в реестр, экземпляр инвестиционной декларации, а также иные </w:t>
      </w:r>
      <w:r w:rsidRPr="008D686C">
        <w:t>сведения, подтверждающие соответствие требованиям к региональным инвестиционным проектам и (или) организациям, указанным в стать</w:t>
      </w:r>
      <w:r>
        <w:t>е 2 настоящего З</w:t>
      </w:r>
      <w:r w:rsidRPr="008D686C">
        <w:t>акона</w:t>
      </w:r>
      <w:r w:rsidRPr="005735CB">
        <w:t xml:space="preserve"> (далее – сведения), </w:t>
      </w:r>
      <w:r w:rsidRPr="00FB0770">
        <w:t xml:space="preserve">направляются уполномоченным органом </w:t>
      </w:r>
      <w:r w:rsidR="00542CAF" w:rsidRPr="00FB0770">
        <w:t>в течение трех рабочих дней</w:t>
      </w:r>
      <w:r w:rsidR="00542CAF" w:rsidRPr="00FB0770">
        <w:rPr>
          <w:i/>
        </w:rPr>
        <w:t xml:space="preserve"> </w:t>
      </w:r>
      <w:r w:rsidR="00542CAF" w:rsidRPr="00FB0770">
        <w:t xml:space="preserve">со дня принятия такого решения </w:t>
      </w:r>
      <w:r w:rsidRPr="00FB0770">
        <w:t xml:space="preserve">в территориальный орган </w:t>
      </w:r>
      <w:r w:rsidR="00542CAF" w:rsidRPr="00FB0770">
        <w:t>в электронной форме</w:t>
      </w:r>
      <w:r w:rsidR="00BB4A6E" w:rsidRPr="00FB0770">
        <w:t>.</w:t>
      </w:r>
      <w:r w:rsidR="00542CAF" w:rsidRPr="00FB0770">
        <w:t xml:space="preserve"> </w:t>
      </w:r>
      <w:proofErr w:type="gramEnd"/>
    </w:p>
    <w:p w:rsidR="00933EE5" w:rsidRPr="005735CB" w:rsidRDefault="00933EE5" w:rsidP="001A7140">
      <w:pPr>
        <w:ind w:firstLine="709"/>
        <w:jc w:val="both"/>
      </w:pPr>
      <w:proofErr w:type="spellStart"/>
      <w:r>
        <w:t>9.</w:t>
      </w:r>
      <w:r w:rsidRPr="005735CB">
        <w:t>Сведения</w:t>
      </w:r>
      <w:proofErr w:type="spellEnd"/>
      <w:r w:rsidRPr="005735CB">
        <w:t>, представляемые в электронной форме, подписываются усиленной квалифицированной электронной подписью уполномоченного лица уполномоченного органа и предоставляются по телекоммуникационным каналам связи или на съемном электронном носителе.</w:t>
      </w:r>
    </w:p>
    <w:p w:rsidR="00933EE5" w:rsidRPr="005735CB" w:rsidRDefault="00933EE5" w:rsidP="00325ADF">
      <w:pPr>
        <w:ind w:firstLine="709"/>
        <w:jc w:val="both"/>
      </w:pPr>
      <w:proofErr w:type="spellStart"/>
      <w:r>
        <w:t>10.Решение</w:t>
      </w:r>
      <w:proofErr w:type="spellEnd"/>
      <w:r w:rsidRPr="005735CB">
        <w:t xml:space="preserve"> о включении организации в реестр размещается на инвестиционном </w:t>
      </w:r>
      <w:proofErr w:type="gramStart"/>
      <w:r>
        <w:t>интернет-портале</w:t>
      </w:r>
      <w:proofErr w:type="gramEnd"/>
      <w:r>
        <w:t xml:space="preserve"> Приморского края в информационно-телекоммуникационной </w:t>
      </w:r>
      <w:r w:rsidRPr="005735CB">
        <w:t xml:space="preserve">сети </w:t>
      </w:r>
      <w:r>
        <w:t>"Интернет".</w:t>
      </w:r>
      <w:r w:rsidRPr="005735CB">
        <w:t xml:space="preserve"> 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0724A1">
      <w:pPr>
        <w:ind w:firstLine="709"/>
        <w:jc w:val="both"/>
      </w:pPr>
      <w:r w:rsidRPr="005735CB">
        <w:t>СТАТЬЯ 5. УСЛОВИЯ И ПОРЯДОК ВНЕСЕНИЯ</w:t>
      </w:r>
    </w:p>
    <w:p w:rsidR="00933EE5" w:rsidRDefault="00933EE5" w:rsidP="001A7140">
      <w:pPr>
        <w:ind w:firstLine="709"/>
        <w:jc w:val="both"/>
      </w:pPr>
      <w:r>
        <w:t xml:space="preserve">                   </w:t>
      </w:r>
      <w:r w:rsidRPr="005735CB">
        <w:t xml:space="preserve"> ИЗМЕНЕНИЙ</w:t>
      </w:r>
      <w:r>
        <w:t xml:space="preserve"> </w:t>
      </w:r>
      <w:r w:rsidRPr="005735CB">
        <w:t xml:space="preserve">В РЕЕСТР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BA37CB">
      <w:pPr>
        <w:ind w:firstLine="709"/>
        <w:jc w:val="both"/>
      </w:pPr>
      <w:proofErr w:type="spellStart"/>
      <w:r>
        <w:t>1.</w:t>
      </w:r>
      <w:r w:rsidRPr="005735CB">
        <w:t>Условием</w:t>
      </w:r>
      <w:proofErr w:type="spellEnd"/>
      <w:r w:rsidRPr="005735CB">
        <w:t xml:space="preserve"> для внесения изменений в реестр является внесение изменений в инвестиционную декларацию, не связанное с прекращением статуса участника регионального инвестиционного проекта (далее – участник проекта). </w:t>
      </w:r>
    </w:p>
    <w:p w:rsidR="00933EE5" w:rsidRPr="005735CB" w:rsidRDefault="00933EE5" w:rsidP="00BA37CB">
      <w:pPr>
        <w:ind w:firstLine="709"/>
        <w:jc w:val="both"/>
      </w:pPr>
      <w:proofErr w:type="spellStart"/>
      <w:r>
        <w:t>2.</w:t>
      </w:r>
      <w:r w:rsidRPr="005735CB">
        <w:t>Решение</w:t>
      </w:r>
      <w:proofErr w:type="spellEnd"/>
      <w:r w:rsidRPr="005735CB">
        <w:t xml:space="preserve"> о внесении изменений</w:t>
      </w:r>
      <w:r>
        <w:t xml:space="preserve"> в реестр</w:t>
      </w:r>
      <w:r w:rsidRPr="005735CB">
        <w:t xml:space="preserve"> принимается уполномоченным органом.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3.</w:t>
      </w:r>
      <w:r w:rsidRPr="005735CB">
        <w:t>Внесение</w:t>
      </w:r>
      <w:proofErr w:type="spellEnd"/>
      <w:r w:rsidRPr="005735CB">
        <w:t xml:space="preserve"> в инвестиционную декларацию изменений, касающихся условий реализации </w:t>
      </w:r>
      <w:r>
        <w:t xml:space="preserve">регионального инвестиционного </w:t>
      </w:r>
      <w:r w:rsidRPr="005735CB">
        <w:t>проекта, осуществляется уполномоченным органом на основании заявления уч</w:t>
      </w:r>
      <w:r>
        <w:t xml:space="preserve">астника проекта, составленного </w:t>
      </w:r>
      <w:r w:rsidRPr="005735CB">
        <w:t>в произвольной форме</w:t>
      </w:r>
      <w:r w:rsidRPr="005735CB">
        <w:rPr>
          <w:i/>
        </w:rPr>
        <w:t xml:space="preserve"> </w:t>
      </w:r>
      <w:r w:rsidRPr="005735CB">
        <w:t>с указанием контактных данных, содержащего обоснование необходимости внесения таких изменений (далее – заявление участника проекта), в порядке, предусмотренном статьей 4 настоящего Закона.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4.</w:t>
      </w:r>
      <w:r w:rsidRPr="005735CB">
        <w:t>Уполномоченный</w:t>
      </w:r>
      <w:proofErr w:type="spellEnd"/>
      <w:r w:rsidRPr="005735CB">
        <w:t xml:space="preserve"> орган на основании заявления</w:t>
      </w:r>
      <w:r>
        <w:t xml:space="preserve"> участника проекта</w:t>
      </w:r>
      <w:r>
        <w:br/>
      </w:r>
      <w:r w:rsidRPr="005735CB">
        <w:t xml:space="preserve">в течение не более </w:t>
      </w:r>
      <w:r>
        <w:t xml:space="preserve">30 </w:t>
      </w:r>
      <w:r w:rsidRPr="005735CB">
        <w:t xml:space="preserve">дней со дня </w:t>
      </w:r>
      <w:r>
        <w:t xml:space="preserve">его </w:t>
      </w:r>
      <w:r w:rsidRPr="005735CB">
        <w:t xml:space="preserve">принятия принимает решение о внесении изменений в инвестиционную декларацию и в реестр </w:t>
      </w:r>
      <w:r>
        <w:t xml:space="preserve">либо </w:t>
      </w:r>
      <w:r w:rsidRPr="005735CB">
        <w:t>об отказе во внесении изменений в инвестиционную декларацию.</w:t>
      </w:r>
    </w:p>
    <w:p w:rsidR="00933EE5" w:rsidRPr="004419F3" w:rsidRDefault="00933EE5" w:rsidP="00CF5979">
      <w:pPr>
        <w:ind w:firstLine="709"/>
        <w:jc w:val="both"/>
      </w:pPr>
      <w:proofErr w:type="spellStart"/>
      <w:r>
        <w:t>5.Указанное</w:t>
      </w:r>
      <w:proofErr w:type="spellEnd"/>
      <w:r w:rsidRPr="005735CB">
        <w:t xml:space="preserve"> решение в срок не позднее пяти дней со дня его принятия направляется </w:t>
      </w:r>
      <w:r>
        <w:t xml:space="preserve">уполномоченным органом </w:t>
      </w:r>
      <w:r w:rsidRPr="005735CB">
        <w:t>участнику проекта</w:t>
      </w:r>
      <w:r w:rsidRPr="004419F3">
        <w:t xml:space="preserve"> </w:t>
      </w:r>
      <w:r w:rsidRPr="00FD711B">
        <w:t>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6.</w:t>
      </w:r>
      <w:r w:rsidRPr="005735CB">
        <w:t>Основаниями</w:t>
      </w:r>
      <w:proofErr w:type="spellEnd"/>
      <w:r w:rsidRPr="005735CB">
        <w:t xml:space="preserve"> для отказа во внесении изменений в инвестиционную декларацию являются:</w:t>
      </w:r>
    </w:p>
    <w:p w:rsidR="00933EE5" w:rsidRPr="005735CB" w:rsidRDefault="00933EE5" w:rsidP="001A7140">
      <w:pPr>
        <w:ind w:firstLine="709"/>
        <w:jc w:val="both"/>
      </w:pPr>
      <w:r w:rsidRPr="005735CB">
        <w:t>1)изменение цели регионального инвестиционного проекта;</w:t>
      </w:r>
    </w:p>
    <w:p w:rsidR="00933EE5" w:rsidRPr="005735CB" w:rsidRDefault="00933EE5" w:rsidP="001A7140">
      <w:pPr>
        <w:ind w:firstLine="709"/>
        <w:jc w:val="both"/>
      </w:pPr>
      <w:r w:rsidRPr="005735CB">
        <w:t xml:space="preserve">2)снижение общего объема финансирования регионального инвестиционного проекта в совокупности более чем на 10 процентов по </w:t>
      </w:r>
      <w:r w:rsidRPr="005735CB">
        <w:lastRenderedPageBreak/>
        <w:t>отношению к уровню, заявленному в первоначальной инвестиционной декларации;</w:t>
      </w:r>
    </w:p>
    <w:p w:rsidR="00933EE5" w:rsidRPr="005735CB" w:rsidRDefault="00933EE5" w:rsidP="001A7140">
      <w:pPr>
        <w:ind w:firstLine="709"/>
        <w:jc w:val="both"/>
      </w:pPr>
      <w:r w:rsidRPr="005735CB">
        <w:t xml:space="preserve">3)изменение графика ежегодного объема инвестиций, исключающее возможность реализации регионального инвестиционного проекта </w:t>
      </w:r>
      <w:r w:rsidRPr="005735CB">
        <w:br/>
        <w:t>с соблюдением установленных требований;</w:t>
      </w:r>
    </w:p>
    <w:p w:rsidR="00933EE5" w:rsidRPr="005735CB" w:rsidRDefault="00933EE5" w:rsidP="00D75160">
      <w:pPr>
        <w:ind w:firstLine="709"/>
        <w:jc w:val="both"/>
      </w:pPr>
      <w:r w:rsidRPr="005735CB">
        <w:t>4)если в результате вносимых изменений региональный инвестиционный про</w:t>
      </w:r>
      <w:r>
        <w:t>ект перестает удовлетворять</w:t>
      </w:r>
      <w:r w:rsidRPr="005735CB">
        <w:t xml:space="preserve"> требованиям, указанным</w:t>
      </w:r>
      <w:r>
        <w:t xml:space="preserve"> в части 1 статьи 2 настоящего З</w:t>
      </w:r>
      <w:r w:rsidRPr="005735CB">
        <w:t>акона.</w:t>
      </w:r>
    </w:p>
    <w:p w:rsidR="00933EE5" w:rsidRPr="0075450F" w:rsidRDefault="00933EE5" w:rsidP="0011733A">
      <w:pPr>
        <w:ind w:firstLine="709"/>
        <w:jc w:val="both"/>
      </w:pPr>
      <w:proofErr w:type="spellStart"/>
      <w:r>
        <w:t>7.</w:t>
      </w:r>
      <w:r w:rsidRPr="0075450F">
        <w:t>Решение</w:t>
      </w:r>
      <w:proofErr w:type="spellEnd"/>
      <w:r w:rsidRPr="0075450F">
        <w:t xml:space="preserve"> об отказе во внесении изменений в инвестиционную декларацию может быть обжаловано участником проекта в судебном порядке.</w:t>
      </w:r>
    </w:p>
    <w:p w:rsidR="00542CAF" w:rsidRDefault="00933EE5" w:rsidP="001A7140">
      <w:pPr>
        <w:ind w:firstLine="709"/>
        <w:jc w:val="both"/>
      </w:pPr>
      <w:proofErr w:type="spellStart"/>
      <w:r w:rsidRPr="000E092F">
        <w:t>8.</w:t>
      </w:r>
      <w:r w:rsidR="00542CAF" w:rsidRPr="000E092F">
        <w:t>Решение</w:t>
      </w:r>
      <w:proofErr w:type="spellEnd"/>
      <w:r w:rsidR="00542CAF" w:rsidRPr="000E092F">
        <w:t xml:space="preserve"> о внесении изменений в инвестиционную декларацию и в реестр направляется уполномоченным органом в течение трех рабочих дней со дня принятия такого решения в территориальный орган в электронной форме</w:t>
      </w:r>
      <w:r w:rsidR="00CB46BC" w:rsidRPr="000E092F">
        <w:t>.</w:t>
      </w:r>
      <w:r w:rsidR="00542CAF" w:rsidRPr="000E092F">
        <w:t xml:space="preserve"> </w:t>
      </w:r>
    </w:p>
    <w:p w:rsidR="00933EE5" w:rsidRPr="005735CB" w:rsidRDefault="00933EE5" w:rsidP="00325ADF">
      <w:pPr>
        <w:ind w:firstLine="709"/>
        <w:jc w:val="both"/>
      </w:pPr>
      <w:proofErr w:type="spellStart"/>
      <w:r>
        <w:t>9.Решение</w:t>
      </w:r>
      <w:proofErr w:type="spellEnd"/>
      <w:r w:rsidRPr="005735CB">
        <w:t xml:space="preserve"> о внесении изменений в реестр размещается</w:t>
      </w:r>
      <w:r>
        <w:t xml:space="preserve"> </w:t>
      </w:r>
      <w:r w:rsidRPr="005735CB">
        <w:t xml:space="preserve">на инвестиционном </w:t>
      </w:r>
      <w:proofErr w:type="gramStart"/>
      <w:r>
        <w:t>интернет-портале</w:t>
      </w:r>
      <w:proofErr w:type="gramEnd"/>
      <w:r>
        <w:t xml:space="preserve"> Приморского края в информационно-телекоммуникационной </w:t>
      </w:r>
      <w:r w:rsidRPr="005735CB">
        <w:t xml:space="preserve">сети </w:t>
      </w:r>
      <w:r>
        <w:t>"Интернет".</w:t>
      </w:r>
      <w:r w:rsidRPr="005735CB">
        <w:t xml:space="preserve">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6. ВСТУПЛЕНИЕ В СИЛУ НАСТОЯЩЕГО ЗАКОНА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Настоящий Закон вступает в силу со дня его официального опубликования.</w:t>
      </w:r>
    </w:p>
    <w:p w:rsidR="00933EE5" w:rsidRPr="005735CB" w:rsidRDefault="00933EE5" w:rsidP="00146C67"/>
    <w:p w:rsidR="00933EE5" w:rsidRPr="005735CB" w:rsidRDefault="00933EE5" w:rsidP="00146C67"/>
    <w:p w:rsidR="00933EE5" w:rsidRPr="005735CB" w:rsidRDefault="00933EE5" w:rsidP="00146C67"/>
    <w:p w:rsidR="00933EE5" w:rsidRPr="00155AF3" w:rsidRDefault="00933EE5" w:rsidP="00146C67">
      <w:r w:rsidRPr="005735CB">
        <w:t xml:space="preserve">Губернатор края                                                                      </w:t>
      </w:r>
      <w:proofErr w:type="spellStart"/>
      <w:r w:rsidRPr="005735CB">
        <w:t>В.В</w:t>
      </w:r>
      <w:proofErr w:type="spellEnd"/>
      <w:r w:rsidRPr="005735CB">
        <w:t xml:space="preserve">. </w:t>
      </w:r>
      <w:proofErr w:type="spellStart"/>
      <w:r w:rsidRPr="005735CB">
        <w:t>Миклушевский</w:t>
      </w:r>
      <w:proofErr w:type="spellEnd"/>
    </w:p>
    <w:sectPr w:rsidR="00933EE5" w:rsidRPr="00155AF3" w:rsidSect="00415DC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D7" w:rsidRDefault="00AF54D7">
      <w:r>
        <w:separator/>
      </w:r>
    </w:p>
  </w:endnote>
  <w:endnote w:type="continuationSeparator" w:id="0">
    <w:p w:rsidR="00AF54D7" w:rsidRDefault="00AF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D7" w:rsidRDefault="00AF54D7">
      <w:r>
        <w:separator/>
      </w:r>
    </w:p>
  </w:footnote>
  <w:footnote w:type="continuationSeparator" w:id="0">
    <w:p w:rsidR="00AF54D7" w:rsidRDefault="00AF5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EE5" w:rsidRDefault="00CA6347" w:rsidP="0000576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B71F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74C48"/>
    <w:multiLevelType w:val="hybridMultilevel"/>
    <w:tmpl w:val="4798F024"/>
    <w:lvl w:ilvl="0" w:tplc="04190011">
      <w:start w:val="1"/>
      <w:numFmt w:val="decimal"/>
      <w:lvlText w:val="%1)"/>
      <w:lvlJc w:val="left"/>
      <w:pPr>
        <w:ind w:left="447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67"/>
    <w:rsid w:val="00001AF1"/>
    <w:rsid w:val="0000410B"/>
    <w:rsid w:val="0000576E"/>
    <w:rsid w:val="00020E9A"/>
    <w:rsid w:val="0003291F"/>
    <w:rsid w:val="00035DBF"/>
    <w:rsid w:val="000454D1"/>
    <w:rsid w:val="00050A92"/>
    <w:rsid w:val="00052894"/>
    <w:rsid w:val="00052F6A"/>
    <w:rsid w:val="000554DE"/>
    <w:rsid w:val="00055BEC"/>
    <w:rsid w:val="00057881"/>
    <w:rsid w:val="00064043"/>
    <w:rsid w:val="00067CB0"/>
    <w:rsid w:val="00072064"/>
    <w:rsid w:val="000724A1"/>
    <w:rsid w:val="000758B5"/>
    <w:rsid w:val="0008592B"/>
    <w:rsid w:val="00085977"/>
    <w:rsid w:val="00090BE0"/>
    <w:rsid w:val="00093CBA"/>
    <w:rsid w:val="000A2FB4"/>
    <w:rsid w:val="000C09CF"/>
    <w:rsid w:val="000D7212"/>
    <w:rsid w:val="000E092F"/>
    <w:rsid w:val="000E0D3A"/>
    <w:rsid w:val="00102DD0"/>
    <w:rsid w:val="00114776"/>
    <w:rsid w:val="0011733A"/>
    <w:rsid w:val="001300BE"/>
    <w:rsid w:val="001327F2"/>
    <w:rsid w:val="001414B6"/>
    <w:rsid w:val="001455A1"/>
    <w:rsid w:val="00146C67"/>
    <w:rsid w:val="00147D1A"/>
    <w:rsid w:val="00154121"/>
    <w:rsid w:val="00155AF3"/>
    <w:rsid w:val="001640AA"/>
    <w:rsid w:val="00194C81"/>
    <w:rsid w:val="001A02C1"/>
    <w:rsid w:val="001A03D8"/>
    <w:rsid w:val="001A7140"/>
    <w:rsid w:val="001C2977"/>
    <w:rsid w:val="001D0F58"/>
    <w:rsid w:val="001D6A5E"/>
    <w:rsid w:val="001D7A58"/>
    <w:rsid w:val="001F4758"/>
    <w:rsid w:val="00207473"/>
    <w:rsid w:val="00224D04"/>
    <w:rsid w:val="0022597F"/>
    <w:rsid w:val="00247077"/>
    <w:rsid w:val="0025287D"/>
    <w:rsid w:val="00252D83"/>
    <w:rsid w:val="00254F55"/>
    <w:rsid w:val="002723BC"/>
    <w:rsid w:val="0027611D"/>
    <w:rsid w:val="00282F7F"/>
    <w:rsid w:val="002833D5"/>
    <w:rsid w:val="00290CE4"/>
    <w:rsid w:val="002B2D06"/>
    <w:rsid w:val="002B743B"/>
    <w:rsid w:val="002C0827"/>
    <w:rsid w:val="002D6896"/>
    <w:rsid w:val="002E10C0"/>
    <w:rsid w:val="002E1DBD"/>
    <w:rsid w:val="002F0FDD"/>
    <w:rsid w:val="0031735B"/>
    <w:rsid w:val="00323EDB"/>
    <w:rsid w:val="00325ADF"/>
    <w:rsid w:val="00326D9E"/>
    <w:rsid w:val="00332EF4"/>
    <w:rsid w:val="003338BD"/>
    <w:rsid w:val="0033513B"/>
    <w:rsid w:val="0033544C"/>
    <w:rsid w:val="003467AF"/>
    <w:rsid w:val="0034770A"/>
    <w:rsid w:val="00361AF3"/>
    <w:rsid w:val="0036480C"/>
    <w:rsid w:val="00374F22"/>
    <w:rsid w:val="00376152"/>
    <w:rsid w:val="003871C2"/>
    <w:rsid w:val="003A3F1E"/>
    <w:rsid w:val="003B01A4"/>
    <w:rsid w:val="003B023E"/>
    <w:rsid w:val="003B26E7"/>
    <w:rsid w:val="003B3844"/>
    <w:rsid w:val="003B3B18"/>
    <w:rsid w:val="003C01C0"/>
    <w:rsid w:val="003C4A4D"/>
    <w:rsid w:val="003D18A6"/>
    <w:rsid w:val="003E1F4E"/>
    <w:rsid w:val="003E69A4"/>
    <w:rsid w:val="003F239E"/>
    <w:rsid w:val="003F6033"/>
    <w:rsid w:val="00406682"/>
    <w:rsid w:val="00415DCA"/>
    <w:rsid w:val="00421435"/>
    <w:rsid w:val="00425EA1"/>
    <w:rsid w:val="004419F3"/>
    <w:rsid w:val="00443B95"/>
    <w:rsid w:val="004464AD"/>
    <w:rsid w:val="00461F85"/>
    <w:rsid w:val="00462088"/>
    <w:rsid w:val="0046581A"/>
    <w:rsid w:val="0047435B"/>
    <w:rsid w:val="0047440A"/>
    <w:rsid w:val="00477D7B"/>
    <w:rsid w:val="004878C2"/>
    <w:rsid w:val="00493367"/>
    <w:rsid w:val="004C2336"/>
    <w:rsid w:val="004C5D13"/>
    <w:rsid w:val="004C5D5A"/>
    <w:rsid w:val="004C7A0B"/>
    <w:rsid w:val="004D6129"/>
    <w:rsid w:val="004D6666"/>
    <w:rsid w:val="004F4601"/>
    <w:rsid w:val="005014B2"/>
    <w:rsid w:val="005243FB"/>
    <w:rsid w:val="005255B1"/>
    <w:rsid w:val="00533AD6"/>
    <w:rsid w:val="00542CAF"/>
    <w:rsid w:val="00542D2D"/>
    <w:rsid w:val="00544A1F"/>
    <w:rsid w:val="00551C4A"/>
    <w:rsid w:val="005617F5"/>
    <w:rsid w:val="005676F8"/>
    <w:rsid w:val="00570EC6"/>
    <w:rsid w:val="005735CB"/>
    <w:rsid w:val="00575BF6"/>
    <w:rsid w:val="00581AA9"/>
    <w:rsid w:val="00582BE3"/>
    <w:rsid w:val="00596715"/>
    <w:rsid w:val="005A2827"/>
    <w:rsid w:val="005A7437"/>
    <w:rsid w:val="005B71F8"/>
    <w:rsid w:val="005C62EC"/>
    <w:rsid w:val="005F37EE"/>
    <w:rsid w:val="005F4502"/>
    <w:rsid w:val="00605A07"/>
    <w:rsid w:val="0061597C"/>
    <w:rsid w:val="0062426E"/>
    <w:rsid w:val="0064349D"/>
    <w:rsid w:val="0064544D"/>
    <w:rsid w:val="0065529A"/>
    <w:rsid w:val="00656EDD"/>
    <w:rsid w:val="00661993"/>
    <w:rsid w:val="00667AE6"/>
    <w:rsid w:val="00671136"/>
    <w:rsid w:val="00672B76"/>
    <w:rsid w:val="006821A8"/>
    <w:rsid w:val="006848C6"/>
    <w:rsid w:val="006870CA"/>
    <w:rsid w:val="006B726B"/>
    <w:rsid w:val="006C5D61"/>
    <w:rsid w:val="006C6A4E"/>
    <w:rsid w:val="006D165B"/>
    <w:rsid w:val="006D7F43"/>
    <w:rsid w:val="006E1C09"/>
    <w:rsid w:val="00705990"/>
    <w:rsid w:val="0071051C"/>
    <w:rsid w:val="00712281"/>
    <w:rsid w:val="007216D5"/>
    <w:rsid w:val="00740331"/>
    <w:rsid w:val="0075450F"/>
    <w:rsid w:val="00776A4E"/>
    <w:rsid w:val="0078538A"/>
    <w:rsid w:val="00786931"/>
    <w:rsid w:val="007955BD"/>
    <w:rsid w:val="0079704D"/>
    <w:rsid w:val="007A371A"/>
    <w:rsid w:val="007D031A"/>
    <w:rsid w:val="007E6B5A"/>
    <w:rsid w:val="007F4CBC"/>
    <w:rsid w:val="008062E7"/>
    <w:rsid w:val="008070B0"/>
    <w:rsid w:val="00820B97"/>
    <w:rsid w:val="008300BE"/>
    <w:rsid w:val="00844469"/>
    <w:rsid w:val="00863481"/>
    <w:rsid w:val="00865C07"/>
    <w:rsid w:val="00884671"/>
    <w:rsid w:val="008872F3"/>
    <w:rsid w:val="00895DD0"/>
    <w:rsid w:val="008A3818"/>
    <w:rsid w:val="008A3C8F"/>
    <w:rsid w:val="008A5F2A"/>
    <w:rsid w:val="008B2903"/>
    <w:rsid w:val="008B39E2"/>
    <w:rsid w:val="008B6084"/>
    <w:rsid w:val="008C4C48"/>
    <w:rsid w:val="008C4EC8"/>
    <w:rsid w:val="008D3076"/>
    <w:rsid w:val="008D3D45"/>
    <w:rsid w:val="008D686C"/>
    <w:rsid w:val="008E0634"/>
    <w:rsid w:val="008E3F19"/>
    <w:rsid w:val="008F26DE"/>
    <w:rsid w:val="008F364B"/>
    <w:rsid w:val="0091366C"/>
    <w:rsid w:val="00914F69"/>
    <w:rsid w:val="00933EE5"/>
    <w:rsid w:val="009374F1"/>
    <w:rsid w:val="00942B4D"/>
    <w:rsid w:val="00954E03"/>
    <w:rsid w:val="009631F0"/>
    <w:rsid w:val="00965B8E"/>
    <w:rsid w:val="0096697F"/>
    <w:rsid w:val="0097693C"/>
    <w:rsid w:val="00982B81"/>
    <w:rsid w:val="0099718B"/>
    <w:rsid w:val="009C5BEE"/>
    <w:rsid w:val="009D5735"/>
    <w:rsid w:val="009D5CAC"/>
    <w:rsid w:val="009E2A91"/>
    <w:rsid w:val="009F130D"/>
    <w:rsid w:val="009F4D06"/>
    <w:rsid w:val="00A01DDD"/>
    <w:rsid w:val="00A029EB"/>
    <w:rsid w:val="00A1707A"/>
    <w:rsid w:val="00A20C47"/>
    <w:rsid w:val="00A2360B"/>
    <w:rsid w:val="00A252B2"/>
    <w:rsid w:val="00A4368F"/>
    <w:rsid w:val="00A64281"/>
    <w:rsid w:val="00A65D23"/>
    <w:rsid w:val="00A732CC"/>
    <w:rsid w:val="00A76BDF"/>
    <w:rsid w:val="00A77724"/>
    <w:rsid w:val="00A84619"/>
    <w:rsid w:val="00A85330"/>
    <w:rsid w:val="00A92CDB"/>
    <w:rsid w:val="00AA0C5E"/>
    <w:rsid w:val="00AA320A"/>
    <w:rsid w:val="00AB70F9"/>
    <w:rsid w:val="00AC31EC"/>
    <w:rsid w:val="00AC7474"/>
    <w:rsid w:val="00AF54D7"/>
    <w:rsid w:val="00AF5D7A"/>
    <w:rsid w:val="00B022C0"/>
    <w:rsid w:val="00B032CD"/>
    <w:rsid w:val="00B215E4"/>
    <w:rsid w:val="00B2602F"/>
    <w:rsid w:val="00B44C64"/>
    <w:rsid w:val="00B67A26"/>
    <w:rsid w:val="00BA37CB"/>
    <w:rsid w:val="00BA5A38"/>
    <w:rsid w:val="00BB4A6E"/>
    <w:rsid w:val="00BD4F39"/>
    <w:rsid w:val="00BE0544"/>
    <w:rsid w:val="00BF16D7"/>
    <w:rsid w:val="00BF1AE7"/>
    <w:rsid w:val="00BF59CC"/>
    <w:rsid w:val="00C12EC6"/>
    <w:rsid w:val="00C30037"/>
    <w:rsid w:val="00C35A1F"/>
    <w:rsid w:val="00C4693C"/>
    <w:rsid w:val="00C46974"/>
    <w:rsid w:val="00C50DB8"/>
    <w:rsid w:val="00C51474"/>
    <w:rsid w:val="00C563BD"/>
    <w:rsid w:val="00C639EB"/>
    <w:rsid w:val="00C8154E"/>
    <w:rsid w:val="00C95705"/>
    <w:rsid w:val="00C9702B"/>
    <w:rsid w:val="00CA6347"/>
    <w:rsid w:val="00CA7058"/>
    <w:rsid w:val="00CB46BC"/>
    <w:rsid w:val="00CC63C0"/>
    <w:rsid w:val="00CC69CA"/>
    <w:rsid w:val="00CE0FE3"/>
    <w:rsid w:val="00CE16C9"/>
    <w:rsid w:val="00CE491A"/>
    <w:rsid w:val="00CF5979"/>
    <w:rsid w:val="00CF6684"/>
    <w:rsid w:val="00D0327B"/>
    <w:rsid w:val="00D067CE"/>
    <w:rsid w:val="00D06BE1"/>
    <w:rsid w:val="00D12426"/>
    <w:rsid w:val="00D1338F"/>
    <w:rsid w:val="00D215C3"/>
    <w:rsid w:val="00D303DF"/>
    <w:rsid w:val="00D32593"/>
    <w:rsid w:val="00D53B2E"/>
    <w:rsid w:val="00D602C6"/>
    <w:rsid w:val="00D60C7D"/>
    <w:rsid w:val="00D66ACF"/>
    <w:rsid w:val="00D71C22"/>
    <w:rsid w:val="00D75160"/>
    <w:rsid w:val="00D77D8C"/>
    <w:rsid w:val="00D807F4"/>
    <w:rsid w:val="00DA3731"/>
    <w:rsid w:val="00DA6F02"/>
    <w:rsid w:val="00DD391B"/>
    <w:rsid w:val="00DE1DF9"/>
    <w:rsid w:val="00E02D27"/>
    <w:rsid w:val="00E041F9"/>
    <w:rsid w:val="00E13338"/>
    <w:rsid w:val="00E2079F"/>
    <w:rsid w:val="00E23C7F"/>
    <w:rsid w:val="00E306C2"/>
    <w:rsid w:val="00E32F7E"/>
    <w:rsid w:val="00E34273"/>
    <w:rsid w:val="00E40820"/>
    <w:rsid w:val="00E43E60"/>
    <w:rsid w:val="00E450F5"/>
    <w:rsid w:val="00E52202"/>
    <w:rsid w:val="00E63AA3"/>
    <w:rsid w:val="00E664BB"/>
    <w:rsid w:val="00E71F14"/>
    <w:rsid w:val="00E83648"/>
    <w:rsid w:val="00E87DB5"/>
    <w:rsid w:val="00EA49ED"/>
    <w:rsid w:val="00EB44BB"/>
    <w:rsid w:val="00EB6DE8"/>
    <w:rsid w:val="00EC1D69"/>
    <w:rsid w:val="00ED6155"/>
    <w:rsid w:val="00EE039A"/>
    <w:rsid w:val="00EE4904"/>
    <w:rsid w:val="00EF28EC"/>
    <w:rsid w:val="00EF39C2"/>
    <w:rsid w:val="00F006F9"/>
    <w:rsid w:val="00F00A8B"/>
    <w:rsid w:val="00F12420"/>
    <w:rsid w:val="00F21168"/>
    <w:rsid w:val="00F23E61"/>
    <w:rsid w:val="00F31410"/>
    <w:rsid w:val="00F34392"/>
    <w:rsid w:val="00F36038"/>
    <w:rsid w:val="00F4451E"/>
    <w:rsid w:val="00F53661"/>
    <w:rsid w:val="00F55969"/>
    <w:rsid w:val="00F71866"/>
    <w:rsid w:val="00F96129"/>
    <w:rsid w:val="00FA0E07"/>
    <w:rsid w:val="00FA2501"/>
    <w:rsid w:val="00FB0770"/>
    <w:rsid w:val="00FB0DCA"/>
    <w:rsid w:val="00FB4C25"/>
    <w:rsid w:val="00FB58A1"/>
    <w:rsid w:val="00FB77C9"/>
    <w:rsid w:val="00FD1087"/>
    <w:rsid w:val="00FD5551"/>
    <w:rsid w:val="00FD711B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4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640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2F6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023E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52F6A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2F6A"/>
    <w:rPr>
      <w:rFonts w:cs="Times New Roman"/>
      <w:sz w:val="2"/>
    </w:rPr>
  </w:style>
  <w:style w:type="paragraph" w:styleId="a9">
    <w:name w:val="List Paragraph"/>
    <w:basedOn w:val="a"/>
    <w:uiPriority w:val="99"/>
    <w:qFormat/>
    <w:rsid w:val="007E6B5A"/>
    <w:pPr>
      <w:ind w:left="720"/>
      <w:contextualSpacing/>
    </w:pPr>
  </w:style>
  <w:style w:type="paragraph" w:customStyle="1" w:styleId="ConsPlusNormal">
    <w:name w:val="ConsPlusNormal"/>
    <w:uiPriority w:val="99"/>
    <w:rsid w:val="00F2116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CC69C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C69CA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C69C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69C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C69C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4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640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2F6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023E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52F6A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2F6A"/>
    <w:rPr>
      <w:rFonts w:cs="Times New Roman"/>
      <w:sz w:val="2"/>
    </w:rPr>
  </w:style>
  <w:style w:type="paragraph" w:styleId="a9">
    <w:name w:val="List Paragraph"/>
    <w:basedOn w:val="a"/>
    <w:uiPriority w:val="99"/>
    <w:qFormat/>
    <w:rsid w:val="007E6B5A"/>
    <w:pPr>
      <w:ind w:left="720"/>
      <w:contextualSpacing/>
    </w:pPr>
  </w:style>
  <w:style w:type="paragraph" w:customStyle="1" w:styleId="ConsPlusNormal">
    <w:name w:val="ConsPlusNormal"/>
    <w:uiPriority w:val="99"/>
    <w:rsid w:val="00F2116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CC69C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C69CA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C69C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69C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C69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2E61-991F-49B7-866F-7BE86EB2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6</Pages>
  <Words>1560</Words>
  <Characters>11336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2014-05-20T04:43:00Z</cp:lastPrinted>
  <dcterms:created xsi:type="dcterms:W3CDTF">2014-05-20T22:18:00Z</dcterms:created>
  <dcterms:modified xsi:type="dcterms:W3CDTF">2014-05-20T22:18:00Z</dcterms:modified>
</cp:coreProperties>
</file>