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7B485E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AA09DB" w:rsidRDefault="00104232" w:rsidP="00AA09DB">
            <w:pPr>
              <w:ind w:right="-108"/>
              <w:jc w:val="both"/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AA09DB">
              <w:rPr>
                <w:szCs w:val="28"/>
              </w:rPr>
              <w:t>Сахалинской</w:t>
            </w:r>
            <w:r w:rsidR="006819B6">
              <w:t xml:space="preserve"> областной Думы </w:t>
            </w:r>
            <w:r w:rsidR="006819B6" w:rsidRPr="00394D26">
              <w:t>по внесению в Государственную Думу Федерального Собрания Российской</w:t>
            </w:r>
            <w:r w:rsidR="006819B6">
              <w:t xml:space="preserve"> </w:t>
            </w:r>
            <w:r w:rsidR="006819B6" w:rsidRPr="00394D26">
              <w:t xml:space="preserve">Федерации проекта федерального закона </w:t>
            </w:r>
            <w:r w:rsidR="00AA09DB">
              <w:t>"О внесении изменений в Лесной кодекс Российской Федерации и отдельные законодательные акты Российской Федерации"</w:t>
            </w:r>
          </w:p>
          <w:p w:rsidR="00355D51" w:rsidRPr="00B533E3" w:rsidRDefault="00355D51" w:rsidP="00AA09DB">
            <w:pPr>
              <w:ind w:right="-108"/>
              <w:jc w:val="both"/>
              <w:rPr>
                <w:szCs w:val="28"/>
              </w:rPr>
            </w:pPr>
          </w:p>
        </w:tc>
      </w:tr>
    </w:tbl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6819B6">
        <w:t xml:space="preserve"> </w:t>
      </w:r>
      <w:r w:rsidR="00AA09DB">
        <w:t>Сахалинской</w:t>
      </w:r>
      <w:r w:rsidR="006819B6">
        <w:t xml:space="preserve"> областной Думы </w:t>
      </w:r>
      <w:r w:rsidR="006819B6" w:rsidRPr="00394D26">
        <w:t>по внесению в Государственную Думу Федерального Собрания Российской</w:t>
      </w:r>
      <w:r w:rsidR="006819B6">
        <w:t xml:space="preserve"> </w:t>
      </w:r>
      <w:r w:rsidR="006819B6" w:rsidRPr="00394D26">
        <w:t xml:space="preserve">Федерации проекта федерального закона </w:t>
      </w:r>
      <w:r w:rsidR="00AA09DB">
        <w:t>"О внесении изменений в Лесной кодекс Российской Федерации и отдельные законодательные акты Российской Федерации"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6819B6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 инициативу</w:t>
      </w:r>
      <w:r w:rsidR="00D16906">
        <w:t xml:space="preserve"> </w:t>
      </w:r>
      <w:r w:rsidR="00AA09DB">
        <w:t>Сахалинской</w:t>
      </w:r>
      <w:r w:rsidR="006819B6">
        <w:t xml:space="preserve"> областной Думы </w:t>
      </w:r>
      <w:r w:rsidR="006819B6" w:rsidRPr="00394D26">
        <w:t>по внесению в Государственную Думу Федерального Собрания Российской</w:t>
      </w:r>
      <w:r w:rsidR="006819B6">
        <w:t xml:space="preserve"> </w:t>
      </w:r>
      <w:r w:rsidR="006819B6" w:rsidRPr="00394D26">
        <w:t xml:space="preserve">Федерации проекта федерального закона </w:t>
      </w:r>
      <w:r w:rsidR="00AA09DB">
        <w:t>"О внесении изменений в Лесной кодекс Российской Федерации и отдельные законодательные акты Российской Федерации"</w:t>
      </w:r>
      <w:r w:rsidR="006819B6">
        <w:t>.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 </w:t>
      </w:r>
      <w:r w:rsidR="00AA09DB">
        <w:rPr>
          <w:szCs w:val="28"/>
        </w:rPr>
        <w:t>Сахалинскую</w:t>
      </w:r>
      <w:bookmarkStart w:id="0" w:name="_GoBack"/>
      <w:bookmarkEnd w:id="0"/>
      <w:r w:rsidR="006819B6">
        <w:rPr>
          <w:szCs w:val="28"/>
        </w:rPr>
        <w:t xml:space="preserve"> областную Думу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DC1" w:rsidRDefault="00EA3DC1">
      <w:r>
        <w:separator/>
      </w:r>
    </w:p>
  </w:endnote>
  <w:endnote w:type="continuationSeparator" w:id="0">
    <w:p w:rsidR="00EA3DC1" w:rsidRDefault="00EA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DC1" w:rsidRDefault="00EA3DC1">
      <w:r>
        <w:separator/>
      </w:r>
    </w:p>
  </w:footnote>
  <w:footnote w:type="continuationSeparator" w:id="0">
    <w:p w:rsidR="00EA3DC1" w:rsidRDefault="00EA3D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09DB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67"/>
    <w:rsid w:val="00011DD7"/>
    <w:rsid w:val="0004614D"/>
    <w:rsid w:val="00055506"/>
    <w:rsid w:val="000A1B34"/>
    <w:rsid w:val="000B408C"/>
    <w:rsid w:val="000C54BB"/>
    <w:rsid w:val="000E7DC7"/>
    <w:rsid w:val="00104232"/>
    <w:rsid w:val="00161BFD"/>
    <w:rsid w:val="00217DE4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77A86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19B6"/>
    <w:rsid w:val="00682DF2"/>
    <w:rsid w:val="006A65A3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31BAE"/>
    <w:rsid w:val="008464BB"/>
    <w:rsid w:val="008B632D"/>
    <w:rsid w:val="008C6C03"/>
    <w:rsid w:val="00910B77"/>
    <w:rsid w:val="00937532"/>
    <w:rsid w:val="00941D07"/>
    <w:rsid w:val="00956A16"/>
    <w:rsid w:val="009757C6"/>
    <w:rsid w:val="00975918"/>
    <w:rsid w:val="009A7E3D"/>
    <w:rsid w:val="009D4CFF"/>
    <w:rsid w:val="009F0A59"/>
    <w:rsid w:val="00A51954"/>
    <w:rsid w:val="00A74861"/>
    <w:rsid w:val="00A74BE2"/>
    <w:rsid w:val="00A968EE"/>
    <w:rsid w:val="00AA09DB"/>
    <w:rsid w:val="00AA77AF"/>
    <w:rsid w:val="00B16009"/>
    <w:rsid w:val="00B533E3"/>
    <w:rsid w:val="00B61D62"/>
    <w:rsid w:val="00BE4898"/>
    <w:rsid w:val="00C17812"/>
    <w:rsid w:val="00C201C6"/>
    <w:rsid w:val="00C652C7"/>
    <w:rsid w:val="00C8017B"/>
    <w:rsid w:val="00D0572F"/>
    <w:rsid w:val="00D13403"/>
    <w:rsid w:val="00D16906"/>
    <w:rsid w:val="00D2555E"/>
    <w:rsid w:val="00D27A8C"/>
    <w:rsid w:val="00D309AF"/>
    <w:rsid w:val="00D7776B"/>
    <w:rsid w:val="00D967D2"/>
    <w:rsid w:val="00DB7502"/>
    <w:rsid w:val="00DF1299"/>
    <w:rsid w:val="00E1288D"/>
    <w:rsid w:val="00E1386E"/>
    <w:rsid w:val="00E81447"/>
    <w:rsid w:val="00E851DF"/>
    <w:rsid w:val="00E93291"/>
    <w:rsid w:val="00E942BF"/>
    <w:rsid w:val="00EA3DC1"/>
    <w:rsid w:val="00EF7110"/>
    <w:rsid w:val="00F3655F"/>
    <w:rsid w:val="00F4190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6A8E7-8136-4980-96FD-84FD713EF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2</cp:revision>
  <cp:lastPrinted>2013-12-03T01:24:00Z</cp:lastPrinted>
  <dcterms:created xsi:type="dcterms:W3CDTF">2014-05-05T21:25:00Z</dcterms:created>
  <dcterms:modified xsi:type="dcterms:W3CDTF">2014-05-05T21:25:00Z</dcterms:modified>
</cp:coreProperties>
</file>