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D7BE3" w:rsidTr="00BF6EB0">
        <w:tc>
          <w:tcPr>
            <w:tcW w:w="9570" w:type="dxa"/>
          </w:tcPr>
          <w:p w:rsidR="009D7BE3" w:rsidRDefault="009D7BE3" w:rsidP="00BF6EB0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7" o:title=""/>
                </v:shape>
                <o:OLEObject Type="Embed" ProgID="Word.Picture.8" ShapeID="_x0000_i1025" DrawAspect="Content" ObjectID="_1461417996" r:id="rId8"/>
              </w:object>
            </w:r>
          </w:p>
        </w:tc>
      </w:tr>
      <w:tr w:rsidR="009D7BE3" w:rsidTr="00BF6EB0">
        <w:tc>
          <w:tcPr>
            <w:tcW w:w="9570" w:type="dxa"/>
          </w:tcPr>
          <w:p w:rsidR="009D7BE3" w:rsidRDefault="009D7BE3" w:rsidP="00BF6EB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E59B5" w:rsidRDefault="00B6602A" w:rsidP="008E59B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7C2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B72249" w:rsidRPr="00E567C2">
        <w:rPr>
          <w:rFonts w:ascii="Times New Roman" w:hAnsi="Times New Roman" w:cs="Times New Roman"/>
          <w:b/>
          <w:sz w:val="28"/>
          <w:szCs w:val="28"/>
        </w:rPr>
        <w:t>Й</w:t>
      </w:r>
      <w:r w:rsidRPr="00E567C2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DC7E5F" w:rsidRPr="00E567C2">
        <w:rPr>
          <w:rFonts w:ascii="Times New Roman" w:hAnsi="Times New Roman" w:cs="Times New Roman"/>
          <w:b/>
          <w:sz w:val="28"/>
          <w:szCs w:val="28"/>
        </w:rPr>
        <w:t>ЗАКОН ПРИМОРСКОГО КРАЯ</w:t>
      </w:r>
    </w:p>
    <w:p w:rsidR="00B6602A" w:rsidRPr="00E567C2" w:rsidRDefault="00DC7E5F" w:rsidP="008E59B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7C2">
        <w:rPr>
          <w:rFonts w:ascii="Times New Roman" w:hAnsi="Times New Roman" w:cs="Times New Roman"/>
          <w:b/>
          <w:sz w:val="28"/>
          <w:szCs w:val="28"/>
        </w:rPr>
        <w:t xml:space="preserve">"О </w:t>
      </w:r>
      <w:r w:rsidR="00622351" w:rsidRPr="00E567C2">
        <w:rPr>
          <w:rFonts w:ascii="Times New Roman" w:hAnsi="Times New Roman" w:cs="Times New Roman"/>
          <w:b/>
          <w:sz w:val="28"/>
          <w:szCs w:val="28"/>
        </w:rPr>
        <w:t>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</w:p>
    <w:p w:rsidR="00CE2B69" w:rsidRPr="00E567C2" w:rsidRDefault="00CE2B69" w:rsidP="008E59B5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9B716D" w:rsidRDefault="00CE2B69" w:rsidP="0085685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7C2">
        <w:rPr>
          <w:rFonts w:ascii="Times New Roman" w:hAnsi="Times New Roman" w:cs="Times New Roman"/>
          <w:sz w:val="28"/>
          <w:szCs w:val="28"/>
        </w:rPr>
        <w:t>Принят Законодательным Собрание</w:t>
      </w:r>
      <w:r w:rsidR="00B95B1F" w:rsidRPr="00E567C2">
        <w:rPr>
          <w:rFonts w:ascii="Times New Roman" w:hAnsi="Times New Roman" w:cs="Times New Roman"/>
          <w:sz w:val="28"/>
          <w:szCs w:val="28"/>
        </w:rPr>
        <w:t>м</w:t>
      </w:r>
      <w:r w:rsidRPr="00E567C2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9B716D">
        <w:rPr>
          <w:rFonts w:ascii="Times New Roman" w:hAnsi="Times New Roman" w:cs="Times New Roman"/>
          <w:sz w:val="28"/>
          <w:szCs w:val="28"/>
        </w:rPr>
        <w:t xml:space="preserve"> </w:t>
      </w:r>
      <w:r w:rsidR="00FB7A23">
        <w:rPr>
          <w:rFonts w:ascii="Times New Roman" w:hAnsi="Times New Roman" w:cs="Times New Roman"/>
          <w:sz w:val="28"/>
          <w:szCs w:val="28"/>
        </w:rPr>
        <w:t xml:space="preserve">30 </w:t>
      </w:r>
      <w:r w:rsidR="00040CE4">
        <w:rPr>
          <w:rFonts w:ascii="Times New Roman" w:hAnsi="Times New Roman" w:cs="Times New Roman"/>
          <w:sz w:val="28"/>
          <w:szCs w:val="28"/>
        </w:rPr>
        <w:t>апреля</w:t>
      </w:r>
      <w:r w:rsidR="00FB7A23">
        <w:rPr>
          <w:rFonts w:ascii="Times New Roman" w:hAnsi="Times New Roman" w:cs="Times New Roman"/>
          <w:sz w:val="28"/>
          <w:szCs w:val="28"/>
        </w:rPr>
        <w:t xml:space="preserve"> </w:t>
      </w:r>
      <w:r w:rsidR="00FB7A23">
        <w:rPr>
          <w:rFonts w:ascii="Times New Roman" w:hAnsi="Times New Roman" w:cs="Times New Roman"/>
          <w:sz w:val="28"/>
          <w:szCs w:val="28"/>
        </w:rPr>
        <w:br/>
        <w:t>2014 года</w:t>
      </w:r>
    </w:p>
    <w:p w:rsidR="00FB7A23" w:rsidRDefault="00FB7A23" w:rsidP="0085685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1F2" w:rsidRPr="00E567C2" w:rsidRDefault="00E461F2" w:rsidP="00E461F2">
      <w:pPr>
        <w:ind w:firstLine="709"/>
        <w:jc w:val="both"/>
      </w:pPr>
      <w:r w:rsidRPr="00E567C2">
        <w:rPr>
          <w:szCs w:val="28"/>
        </w:rPr>
        <w:t>СТАТЬЯ 1.</w:t>
      </w:r>
    </w:p>
    <w:p w:rsidR="00E461F2" w:rsidRDefault="00E461F2" w:rsidP="00E461F2">
      <w:pPr>
        <w:ind w:firstLine="709"/>
        <w:jc w:val="both"/>
        <w:rPr>
          <w:szCs w:val="28"/>
        </w:rPr>
      </w:pPr>
      <w:r w:rsidRPr="00E567C2">
        <w:rPr>
          <w:szCs w:val="28"/>
        </w:rPr>
        <w:t>Внести в Закон Приморского края от 16 мая 2007 года № 62-КЗ</w:t>
      </w:r>
      <w:r w:rsidRPr="00E567C2">
        <w:rPr>
          <w:szCs w:val="28"/>
        </w:rPr>
        <w:br/>
        <w:t xml:space="preserve"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(Ведомости Законодательного Собрания Приморского края, 2007, № 14, стр. 7; 2008, № 68, стр. 60, № 71, стр. 5; 2009, № 101, стр. 9, № 113, стр. 83; </w:t>
      </w:r>
      <w:r w:rsidRPr="00531F4D">
        <w:rPr>
          <w:szCs w:val="28"/>
        </w:rPr>
        <w:t>2010, № 157, стр. 5, стр. 7, № 167, стр. 3</w:t>
      </w:r>
      <w:r>
        <w:rPr>
          <w:szCs w:val="28"/>
        </w:rPr>
        <w:t>; 2011, № 185, стр. 39, № 201, стр. 19; 2012, № 15, стр. 4, № 19, стр. 107, № 35, стр. 227; 2013, № 56, стр. 185)</w:t>
      </w:r>
      <w:r w:rsidRPr="00E567C2">
        <w:rPr>
          <w:szCs w:val="28"/>
        </w:rPr>
        <w:t xml:space="preserve"> следующие изменения:</w:t>
      </w:r>
    </w:p>
    <w:p w:rsidR="00E461F2" w:rsidRPr="00EF1A72" w:rsidRDefault="00E461F2" w:rsidP="00E461F2">
      <w:pPr>
        <w:ind w:firstLine="709"/>
        <w:jc w:val="both"/>
      </w:pPr>
      <w:r w:rsidRPr="00EF1A72">
        <w:rPr>
          <w:szCs w:val="28"/>
        </w:rPr>
        <w:t>1)приложение 1 к Закону изложить в следующей редакции:</w:t>
      </w:r>
    </w:p>
    <w:tbl>
      <w:tblPr>
        <w:tblW w:w="960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01"/>
        <w:gridCol w:w="3260"/>
        <w:gridCol w:w="3544"/>
      </w:tblGrid>
      <w:tr w:rsidR="00E461F2" w:rsidTr="00D238C4">
        <w:tc>
          <w:tcPr>
            <w:tcW w:w="2801" w:type="dxa"/>
          </w:tcPr>
          <w:p w:rsidR="00E461F2" w:rsidRPr="00EF1A72" w:rsidRDefault="00E461F2" w:rsidP="00D238C4">
            <w:pPr>
              <w:widowControl w:val="0"/>
              <w:ind w:firstLine="709"/>
              <w:jc w:val="center"/>
            </w:pPr>
          </w:p>
        </w:tc>
        <w:tc>
          <w:tcPr>
            <w:tcW w:w="3260" w:type="dxa"/>
          </w:tcPr>
          <w:p w:rsidR="00E461F2" w:rsidRPr="00EF1A72" w:rsidRDefault="00E461F2" w:rsidP="00D238C4">
            <w:pPr>
              <w:widowControl w:val="0"/>
              <w:ind w:firstLine="709"/>
              <w:jc w:val="center"/>
            </w:pPr>
          </w:p>
        </w:tc>
        <w:tc>
          <w:tcPr>
            <w:tcW w:w="3544" w:type="dxa"/>
          </w:tcPr>
          <w:p w:rsidR="00E461F2" w:rsidRPr="00EF1A72" w:rsidRDefault="00E461F2" w:rsidP="00D238C4">
            <w:pPr>
              <w:pStyle w:val="a3"/>
              <w:widowControl w:val="0"/>
              <w:tabs>
                <w:tab w:val="clear" w:pos="4153"/>
                <w:tab w:val="clear" w:pos="8306"/>
              </w:tabs>
              <w:jc w:val="both"/>
            </w:pPr>
            <w:r w:rsidRPr="00EF1A72">
              <w:t>"Приложение 1</w:t>
            </w:r>
          </w:p>
          <w:p w:rsidR="00E461F2" w:rsidRPr="00EF1A72" w:rsidRDefault="00E461F2" w:rsidP="00D238C4">
            <w:pPr>
              <w:widowControl w:val="0"/>
            </w:pPr>
            <w:r w:rsidRPr="00EF1A72">
              <w:t>к Закону</w:t>
            </w:r>
          </w:p>
          <w:p w:rsidR="00E461F2" w:rsidRPr="00EF1A72" w:rsidRDefault="00E461F2" w:rsidP="00D238C4">
            <w:pPr>
              <w:widowControl w:val="0"/>
            </w:pPr>
            <w:r w:rsidRPr="00EF1A72">
              <w:t>Приморского края</w:t>
            </w:r>
          </w:p>
          <w:p w:rsidR="00E461F2" w:rsidRDefault="00E461F2" w:rsidP="00D238C4">
            <w:pPr>
              <w:widowControl w:val="0"/>
            </w:pPr>
            <w:r w:rsidRPr="00EF1A72">
              <w:t>от 16.05.2007 № 62-КЗ</w:t>
            </w:r>
          </w:p>
        </w:tc>
      </w:tr>
    </w:tbl>
    <w:p w:rsidR="00E461F2" w:rsidRDefault="00E461F2" w:rsidP="00E461F2">
      <w:pPr>
        <w:jc w:val="both"/>
      </w:pPr>
    </w:p>
    <w:p w:rsidR="00E461F2" w:rsidRDefault="00E461F2" w:rsidP="00E461F2">
      <w:pPr>
        <w:pStyle w:val="2"/>
        <w:ind w:firstLine="0"/>
        <w:jc w:val="center"/>
        <w:rPr>
          <w:b w:val="0"/>
          <w:szCs w:val="28"/>
        </w:rPr>
      </w:pPr>
      <w:r w:rsidRPr="00111346">
        <w:rPr>
          <w:b w:val="0"/>
          <w:szCs w:val="28"/>
        </w:rPr>
        <w:t>РЕЕСТР</w:t>
      </w:r>
    </w:p>
    <w:p w:rsidR="00E461F2" w:rsidRDefault="00E461F2" w:rsidP="00E461F2">
      <w:pPr>
        <w:pStyle w:val="2"/>
        <w:ind w:firstLine="0"/>
        <w:jc w:val="center"/>
        <w:rPr>
          <w:b w:val="0"/>
        </w:rPr>
      </w:pPr>
      <w:r w:rsidRPr="00111346">
        <w:rPr>
          <w:b w:val="0"/>
          <w:szCs w:val="28"/>
        </w:rPr>
        <w:t>ДОЛЖНОСТЕЙ ГОСУДАРСТВЕННОЙ ГРАЖДАНСКОЙ СЛУЖБЫ ПРИМОРСКОГО КРАЯ</w:t>
      </w:r>
    </w:p>
    <w:p w:rsidR="00E461F2" w:rsidRPr="00111346" w:rsidRDefault="00E461F2" w:rsidP="00E461F2">
      <w:pPr>
        <w:rPr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5"/>
        <w:gridCol w:w="2411"/>
      </w:tblGrid>
      <w:tr w:rsidR="00E461F2" w:rsidRPr="00B21B6E" w:rsidTr="00D238C4">
        <w:tc>
          <w:tcPr>
            <w:tcW w:w="7195" w:type="dxa"/>
            <w:tcBorders>
              <w:bottom w:val="single" w:sz="4" w:space="0" w:color="auto"/>
            </w:tcBorders>
          </w:tcPr>
          <w:p w:rsidR="00E461F2" w:rsidRPr="00B21B6E" w:rsidRDefault="00E461F2" w:rsidP="00D238C4">
            <w:pPr>
              <w:jc w:val="center"/>
              <w:rPr>
                <w:szCs w:val="28"/>
              </w:rPr>
            </w:pPr>
            <w:r w:rsidRPr="00B21B6E">
              <w:rPr>
                <w:szCs w:val="28"/>
              </w:rPr>
              <w:t>Наименование должности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E461F2" w:rsidRPr="00B21B6E" w:rsidRDefault="00E461F2" w:rsidP="00D238C4">
            <w:pPr>
              <w:jc w:val="center"/>
              <w:rPr>
                <w:szCs w:val="28"/>
              </w:rPr>
            </w:pPr>
            <w:r w:rsidRPr="00B21B6E">
              <w:rPr>
                <w:szCs w:val="28"/>
              </w:rPr>
              <w:t>Регистрационный номер (код)</w:t>
            </w:r>
          </w:p>
        </w:tc>
      </w:tr>
      <w:tr w:rsidR="00E461F2" w:rsidRPr="00B21B6E" w:rsidTr="00D238C4">
        <w:tc>
          <w:tcPr>
            <w:tcW w:w="7195" w:type="dxa"/>
            <w:tcBorders>
              <w:bottom w:val="single" w:sz="4" w:space="0" w:color="auto"/>
            </w:tcBorders>
          </w:tcPr>
          <w:p w:rsidR="00E461F2" w:rsidRPr="00B21B6E" w:rsidRDefault="00E461F2" w:rsidP="00D238C4">
            <w:pPr>
              <w:jc w:val="center"/>
              <w:rPr>
                <w:szCs w:val="28"/>
              </w:rPr>
            </w:pPr>
            <w:r w:rsidRPr="00B21B6E">
              <w:rPr>
                <w:szCs w:val="28"/>
              </w:rPr>
              <w:t>1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E461F2" w:rsidRPr="00B21B6E" w:rsidRDefault="00E461F2" w:rsidP="00D238C4">
            <w:pPr>
              <w:jc w:val="center"/>
              <w:rPr>
                <w:szCs w:val="28"/>
              </w:rPr>
            </w:pPr>
            <w:r w:rsidRPr="00B21B6E">
              <w:rPr>
                <w:szCs w:val="28"/>
              </w:rPr>
              <w:t>2</w:t>
            </w:r>
          </w:p>
        </w:tc>
      </w:tr>
      <w:tr w:rsidR="00E461F2" w:rsidRPr="00C11772" w:rsidTr="00D238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06" w:type="dxa"/>
            <w:gridSpan w:val="2"/>
            <w:shd w:val="clear" w:color="auto" w:fill="auto"/>
          </w:tcPr>
          <w:p w:rsidR="00E461F2" w:rsidRDefault="00E461F2" w:rsidP="00D238C4">
            <w:pPr>
              <w:autoSpaceDE w:val="0"/>
              <w:autoSpaceDN w:val="0"/>
              <w:adjustRightInd w:val="0"/>
              <w:ind w:left="360"/>
              <w:jc w:val="center"/>
              <w:outlineLvl w:val="0"/>
              <w:rPr>
                <w:szCs w:val="28"/>
              </w:rPr>
            </w:pPr>
          </w:p>
          <w:p w:rsidR="00E461F2" w:rsidRPr="00C11772" w:rsidRDefault="00E461F2" w:rsidP="00D238C4">
            <w:pPr>
              <w:autoSpaceDE w:val="0"/>
              <w:autoSpaceDN w:val="0"/>
              <w:adjustRightInd w:val="0"/>
              <w:ind w:left="360"/>
              <w:jc w:val="center"/>
              <w:outlineLvl w:val="0"/>
              <w:rPr>
                <w:szCs w:val="28"/>
              </w:rPr>
            </w:pPr>
            <w:r w:rsidRPr="00C11772">
              <w:rPr>
                <w:szCs w:val="28"/>
              </w:rPr>
              <w:t>Раздел 1.</w:t>
            </w:r>
          </w:p>
        </w:tc>
      </w:tr>
      <w:tr w:rsidR="00E461F2" w:rsidRPr="00C11772" w:rsidTr="00D238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06" w:type="dxa"/>
            <w:gridSpan w:val="2"/>
            <w:shd w:val="clear" w:color="auto" w:fill="auto"/>
          </w:tcPr>
          <w:p w:rsidR="00E461F2" w:rsidRPr="00C11772" w:rsidRDefault="00E461F2" w:rsidP="00D238C4">
            <w:pPr>
              <w:widowControl w:val="0"/>
              <w:autoSpaceDE w:val="0"/>
              <w:autoSpaceDN w:val="0"/>
              <w:adjustRightInd w:val="0"/>
              <w:ind w:left="357"/>
              <w:jc w:val="center"/>
              <w:outlineLvl w:val="0"/>
              <w:rPr>
                <w:szCs w:val="28"/>
              </w:rPr>
            </w:pPr>
            <w:r w:rsidRPr="00C11772">
              <w:rPr>
                <w:szCs w:val="28"/>
              </w:rPr>
              <w:t>Перечень</w:t>
            </w:r>
          </w:p>
        </w:tc>
      </w:tr>
      <w:tr w:rsidR="00E461F2" w:rsidRPr="00C11772" w:rsidTr="00D238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06" w:type="dxa"/>
            <w:gridSpan w:val="2"/>
            <w:shd w:val="clear" w:color="auto" w:fill="auto"/>
          </w:tcPr>
          <w:p w:rsidR="00E461F2" w:rsidRDefault="00E461F2" w:rsidP="00D238C4">
            <w:pPr>
              <w:widowControl w:val="0"/>
              <w:autoSpaceDE w:val="0"/>
              <w:autoSpaceDN w:val="0"/>
              <w:adjustRightInd w:val="0"/>
              <w:ind w:left="357"/>
              <w:jc w:val="center"/>
              <w:outlineLvl w:val="0"/>
              <w:rPr>
                <w:szCs w:val="28"/>
              </w:rPr>
            </w:pPr>
            <w:r w:rsidRPr="00C11772">
              <w:rPr>
                <w:szCs w:val="28"/>
              </w:rPr>
              <w:t>должностей в аппарате Губернатора Приморского края</w:t>
            </w:r>
          </w:p>
          <w:p w:rsidR="00E461F2" w:rsidRPr="00C11772" w:rsidRDefault="00E461F2" w:rsidP="00D238C4">
            <w:pPr>
              <w:widowControl w:val="0"/>
              <w:autoSpaceDE w:val="0"/>
              <w:autoSpaceDN w:val="0"/>
              <w:adjustRightInd w:val="0"/>
              <w:ind w:left="357"/>
              <w:jc w:val="center"/>
              <w:outlineLvl w:val="0"/>
              <w:rPr>
                <w:szCs w:val="28"/>
              </w:rPr>
            </w:pPr>
          </w:p>
        </w:tc>
      </w:tr>
      <w:tr w:rsidR="00E461F2" w:rsidRPr="00C11772" w:rsidTr="00D238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06" w:type="dxa"/>
            <w:gridSpan w:val="2"/>
            <w:shd w:val="clear" w:color="auto" w:fill="auto"/>
          </w:tcPr>
          <w:p w:rsidR="00E461F2" w:rsidRDefault="00E461F2" w:rsidP="00D238C4">
            <w:pPr>
              <w:widowControl w:val="0"/>
              <w:autoSpaceDE w:val="0"/>
              <w:autoSpaceDN w:val="0"/>
              <w:adjustRightInd w:val="0"/>
              <w:ind w:left="357"/>
              <w:jc w:val="center"/>
              <w:outlineLvl w:val="0"/>
              <w:rPr>
                <w:szCs w:val="28"/>
              </w:rPr>
            </w:pPr>
            <w:r w:rsidRPr="00C11772">
              <w:rPr>
                <w:szCs w:val="28"/>
              </w:rPr>
              <w:t>1.Должности категории "руководители"</w:t>
            </w:r>
          </w:p>
          <w:p w:rsidR="00CA4DF9" w:rsidRDefault="00CA4DF9" w:rsidP="00D238C4">
            <w:pPr>
              <w:widowControl w:val="0"/>
              <w:autoSpaceDE w:val="0"/>
              <w:autoSpaceDN w:val="0"/>
              <w:adjustRightInd w:val="0"/>
              <w:ind w:left="357"/>
              <w:jc w:val="center"/>
              <w:outlineLvl w:val="0"/>
              <w:rPr>
                <w:szCs w:val="28"/>
              </w:rPr>
            </w:pPr>
          </w:p>
          <w:p w:rsidR="00CA4DF9" w:rsidRDefault="00CA4DF9" w:rsidP="00D238C4">
            <w:pPr>
              <w:widowControl w:val="0"/>
              <w:autoSpaceDE w:val="0"/>
              <w:autoSpaceDN w:val="0"/>
              <w:adjustRightInd w:val="0"/>
              <w:ind w:left="357"/>
              <w:jc w:val="center"/>
              <w:outlineLvl w:val="0"/>
              <w:rPr>
                <w:szCs w:val="28"/>
              </w:rPr>
            </w:pPr>
          </w:p>
          <w:p w:rsidR="00CA4DF9" w:rsidRDefault="00CA4DF9" w:rsidP="00D238C4">
            <w:pPr>
              <w:widowControl w:val="0"/>
              <w:autoSpaceDE w:val="0"/>
              <w:autoSpaceDN w:val="0"/>
              <w:adjustRightInd w:val="0"/>
              <w:ind w:left="357"/>
              <w:jc w:val="center"/>
              <w:outlineLvl w:val="0"/>
              <w:rPr>
                <w:szCs w:val="28"/>
              </w:rPr>
            </w:pPr>
          </w:p>
          <w:p w:rsidR="00E461F2" w:rsidRPr="00C11772" w:rsidRDefault="00E461F2" w:rsidP="00D238C4">
            <w:pPr>
              <w:widowControl w:val="0"/>
              <w:autoSpaceDE w:val="0"/>
              <w:autoSpaceDN w:val="0"/>
              <w:adjustRightInd w:val="0"/>
              <w:ind w:left="357"/>
              <w:jc w:val="center"/>
              <w:outlineLvl w:val="0"/>
              <w:rPr>
                <w:szCs w:val="28"/>
              </w:rPr>
            </w:pPr>
          </w:p>
        </w:tc>
      </w:tr>
      <w:tr w:rsidR="000D746D" w:rsidRPr="00C11772" w:rsidTr="000959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46D" w:rsidRPr="00C11772" w:rsidRDefault="000D746D" w:rsidP="00D238C4">
            <w:pPr>
              <w:widowControl w:val="0"/>
              <w:autoSpaceDE w:val="0"/>
              <w:autoSpaceDN w:val="0"/>
              <w:adjustRightInd w:val="0"/>
              <w:ind w:left="357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46D" w:rsidRPr="00C11772" w:rsidRDefault="000D746D" w:rsidP="00D238C4">
            <w:pPr>
              <w:widowControl w:val="0"/>
              <w:autoSpaceDE w:val="0"/>
              <w:autoSpaceDN w:val="0"/>
              <w:adjustRightInd w:val="0"/>
              <w:ind w:left="357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E461F2" w:rsidRPr="00C11772" w:rsidTr="000959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1"/>
        </w:trPr>
        <w:tc>
          <w:tcPr>
            <w:tcW w:w="960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461F2" w:rsidRDefault="00E461F2" w:rsidP="00D238C4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  <w:szCs w:val="28"/>
              </w:rPr>
            </w:pPr>
            <w:r w:rsidRPr="001E05A6">
              <w:rPr>
                <w:i/>
                <w:szCs w:val="28"/>
              </w:rPr>
              <w:t>Высшая группа должностей</w:t>
            </w:r>
          </w:p>
          <w:p w:rsidR="00C3072B" w:rsidRPr="001E05A6" w:rsidRDefault="00C3072B" w:rsidP="00D238C4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  <w:szCs w:val="28"/>
              </w:rPr>
            </w:pPr>
          </w:p>
        </w:tc>
      </w:tr>
      <w:tr w:rsidR="0017113C" w:rsidRPr="00C11772" w:rsidTr="000D74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95" w:type="dxa"/>
            <w:shd w:val="clear" w:color="auto" w:fill="auto"/>
          </w:tcPr>
          <w:p w:rsidR="0017113C" w:rsidRPr="00C11772" w:rsidRDefault="0017113C" w:rsidP="00D238C4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 w:rsidRPr="00C11772">
              <w:rPr>
                <w:szCs w:val="28"/>
              </w:rPr>
              <w:t>Уполномоченный при Губернаторе Приморского края по правам ребенка</w:t>
            </w:r>
          </w:p>
        </w:tc>
        <w:tc>
          <w:tcPr>
            <w:tcW w:w="2411" w:type="dxa"/>
            <w:shd w:val="clear" w:color="auto" w:fill="auto"/>
          </w:tcPr>
          <w:p w:rsidR="0017113C" w:rsidRDefault="0017113C" w:rsidP="00D238C4">
            <w:pPr>
              <w:autoSpaceDE w:val="0"/>
              <w:autoSpaceDN w:val="0"/>
              <w:adjustRightInd w:val="0"/>
              <w:jc w:val="right"/>
              <w:outlineLvl w:val="0"/>
              <w:rPr>
                <w:szCs w:val="28"/>
              </w:rPr>
            </w:pPr>
          </w:p>
          <w:p w:rsidR="0017113C" w:rsidRPr="00C11772" w:rsidRDefault="0017113C" w:rsidP="00D238C4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C11772">
              <w:rPr>
                <w:szCs w:val="28"/>
              </w:rPr>
              <w:t>01-1-1-001</w:t>
            </w:r>
          </w:p>
        </w:tc>
      </w:tr>
      <w:tr w:rsidR="0017113C" w:rsidRPr="00C11772" w:rsidTr="00D238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95" w:type="dxa"/>
            <w:shd w:val="clear" w:color="auto" w:fill="auto"/>
          </w:tcPr>
          <w:p w:rsidR="0017113C" w:rsidRDefault="0017113C" w:rsidP="00D238C4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 w:rsidRPr="00C11772">
              <w:rPr>
                <w:szCs w:val="28"/>
              </w:rPr>
              <w:t xml:space="preserve">Уполномоченный </w:t>
            </w:r>
            <w:r>
              <w:rPr>
                <w:szCs w:val="28"/>
              </w:rPr>
              <w:t xml:space="preserve">по защите прав предпринимателей </w:t>
            </w:r>
          </w:p>
          <w:p w:rsidR="0017113C" w:rsidRPr="00C11772" w:rsidRDefault="0017113C" w:rsidP="00D238C4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>
              <w:rPr>
                <w:szCs w:val="28"/>
              </w:rPr>
              <w:t>в Приморском крае</w:t>
            </w:r>
          </w:p>
        </w:tc>
        <w:tc>
          <w:tcPr>
            <w:tcW w:w="2411" w:type="dxa"/>
            <w:shd w:val="clear" w:color="auto" w:fill="auto"/>
          </w:tcPr>
          <w:p w:rsidR="0017113C" w:rsidRDefault="0017113C" w:rsidP="00D238C4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  <w:p w:rsidR="0017113C" w:rsidRPr="00C11772" w:rsidRDefault="0017113C" w:rsidP="00D238C4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C11772">
              <w:rPr>
                <w:szCs w:val="28"/>
              </w:rPr>
              <w:t>01-1-1-00</w:t>
            </w:r>
            <w:r>
              <w:rPr>
                <w:szCs w:val="28"/>
              </w:rPr>
              <w:t>2</w:t>
            </w:r>
          </w:p>
        </w:tc>
      </w:tr>
      <w:tr w:rsidR="0017113C" w:rsidRPr="00C11772" w:rsidTr="00D238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95" w:type="dxa"/>
            <w:shd w:val="clear" w:color="auto" w:fill="auto"/>
          </w:tcPr>
          <w:p w:rsidR="0017113C" w:rsidRPr="00C11772" w:rsidRDefault="0017113C" w:rsidP="00D238C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11772">
              <w:rPr>
                <w:szCs w:val="28"/>
              </w:rPr>
              <w:t xml:space="preserve">Полномочный представитель Губернатора Приморского края в Законодательном Собрании Приморского края </w:t>
            </w:r>
          </w:p>
        </w:tc>
        <w:tc>
          <w:tcPr>
            <w:tcW w:w="2411" w:type="dxa"/>
            <w:shd w:val="clear" w:color="auto" w:fill="auto"/>
          </w:tcPr>
          <w:p w:rsidR="0017113C" w:rsidRDefault="0017113C" w:rsidP="00D238C4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  <w:p w:rsidR="0017113C" w:rsidRDefault="0017113C" w:rsidP="00D238C4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C11772">
              <w:rPr>
                <w:szCs w:val="28"/>
              </w:rPr>
              <w:t>01-1-1-00</w:t>
            </w:r>
            <w:r>
              <w:rPr>
                <w:szCs w:val="28"/>
              </w:rPr>
              <w:t>3</w:t>
            </w:r>
          </w:p>
          <w:p w:rsidR="0017113C" w:rsidRPr="00C11772" w:rsidRDefault="0017113C" w:rsidP="00D238C4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17113C" w:rsidRPr="0028658B" w:rsidTr="00D238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06" w:type="dxa"/>
            <w:gridSpan w:val="2"/>
            <w:shd w:val="clear" w:color="auto" w:fill="auto"/>
          </w:tcPr>
          <w:p w:rsidR="0017113C" w:rsidRPr="0028658B" w:rsidRDefault="0017113C" w:rsidP="00D238C4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  <w:szCs w:val="28"/>
              </w:rPr>
            </w:pPr>
            <w:r w:rsidRPr="0028658B">
              <w:rPr>
                <w:i/>
                <w:szCs w:val="28"/>
              </w:rPr>
              <w:t>Главная группа должностей</w:t>
            </w:r>
          </w:p>
        </w:tc>
      </w:tr>
      <w:tr w:rsidR="0017113C" w:rsidRPr="00C11772" w:rsidTr="00D238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95" w:type="dxa"/>
            <w:shd w:val="clear" w:color="auto" w:fill="auto"/>
          </w:tcPr>
          <w:p w:rsidR="0017113C" w:rsidRPr="00C11772" w:rsidRDefault="0017113C" w:rsidP="00D238C4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 w:rsidRPr="00C11772">
              <w:rPr>
                <w:szCs w:val="28"/>
              </w:rPr>
              <w:t xml:space="preserve">Начальник отдела </w:t>
            </w:r>
          </w:p>
        </w:tc>
        <w:tc>
          <w:tcPr>
            <w:tcW w:w="2411" w:type="dxa"/>
            <w:shd w:val="clear" w:color="auto" w:fill="auto"/>
          </w:tcPr>
          <w:p w:rsidR="0017113C" w:rsidRDefault="0017113C" w:rsidP="00D238C4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01-1-2-004</w:t>
            </w:r>
          </w:p>
          <w:p w:rsidR="0017113C" w:rsidRPr="00C11772" w:rsidRDefault="0017113C" w:rsidP="00D238C4">
            <w:pPr>
              <w:autoSpaceDE w:val="0"/>
              <w:autoSpaceDN w:val="0"/>
              <w:adjustRightInd w:val="0"/>
              <w:jc w:val="right"/>
              <w:outlineLvl w:val="0"/>
              <w:rPr>
                <w:szCs w:val="28"/>
              </w:rPr>
            </w:pPr>
          </w:p>
        </w:tc>
      </w:tr>
      <w:tr w:rsidR="0017113C" w:rsidRPr="00C11772" w:rsidTr="00723B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06" w:type="dxa"/>
            <w:gridSpan w:val="2"/>
            <w:shd w:val="clear" w:color="auto" w:fill="auto"/>
          </w:tcPr>
          <w:p w:rsidR="0017113C" w:rsidRDefault="0017113C" w:rsidP="00D238C4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C11772">
              <w:rPr>
                <w:szCs w:val="28"/>
              </w:rPr>
              <w:t>2.Должности категории "помощники (советники)"</w:t>
            </w:r>
          </w:p>
          <w:p w:rsidR="0017113C" w:rsidRPr="00C11772" w:rsidRDefault="0017113C" w:rsidP="00D238C4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17113C" w:rsidRPr="00C11772" w:rsidTr="00723B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06" w:type="dxa"/>
            <w:gridSpan w:val="2"/>
            <w:shd w:val="clear" w:color="auto" w:fill="auto"/>
          </w:tcPr>
          <w:p w:rsidR="0017113C" w:rsidRPr="00C11772" w:rsidRDefault="0017113C" w:rsidP="00D238C4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28658B">
              <w:rPr>
                <w:i/>
                <w:szCs w:val="28"/>
              </w:rPr>
              <w:t>Высшая группа должностей</w:t>
            </w:r>
          </w:p>
        </w:tc>
      </w:tr>
      <w:tr w:rsidR="0017113C" w:rsidRPr="00C11772" w:rsidTr="00D238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95" w:type="dxa"/>
            <w:shd w:val="clear" w:color="auto" w:fill="auto"/>
          </w:tcPr>
          <w:p w:rsidR="0017113C" w:rsidRPr="00C11772" w:rsidRDefault="0017113C" w:rsidP="00D238C4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 w:rsidRPr="00C11772">
              <w:rPr>
                <w:szCs w:val="28"/>
              </w:rPr>
              <w:t xml:space="preserve">Помощник Губернатора Приморского края </w:t>
            </w:r>
          </w:p>
        </w:tc>
        <w:tc>
          <w:tcPr>
            <w:tcW w:w="2411" w:type="dxa"/>
            <w:shd w:val="clear" w:color="auto" w:fill="auto"/>
          </w:tcPr>
          <w:p w:rsidR="0017113C" w:rsidRDefault="0017113C" w:rsidP="00D238C4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01-2-1-005</w:t>
            </w:r>
          </w:p>
          <w:p w:rsidR="0017113C" w:rsidRPr="00C11772" w:rsidRDefault="0017113C" w:rsidP="00D238C4">
            <w:pPr>
              <w:autoSpaceDE w:val="0"/>
              <w:autoSpaceDN w:val="0"/>
              <w:adjustRightInd w:val="0"/>
              <w:jc w:val="right"/>
              <w:outlineLvl w:val="0"/>
              <w:rPr>
                <w:szCs w:val="28"/>
              </w:rPr>
            </w:pPr>
          </w:p>
        </w:tc>
      </w:tr>
      <w:tr w:rsidR="0017113C" w:rsidRPr="00C11772" w:rsidTr="00D238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"/>
        </w:trPr>
        <w:tc>
          <w:tcPr>
            <w:tcW w:w="9606" w:type="dxa"/>
            <w:gridSpan w:val="2"/>
            <w:shd w:val="clear" w:color="auto" w:fill="auto"/>
          </w:tcPr>
          <w:p w:rsidR="0017113C" w:rsidRDefault="0017113C" w:rsidP="00D238C4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C11772">
              <w:rPr>
                <w:szCs w:val="28"/>
              </w:rPr>
              <w:t>3.Должности категории "специалисты"</w:t>
            </w:r>
          </w:p>
          <w:p w:rsidR="0017113C" w:rsidRPr="00C11772" w:rsidRDefault="0017113C" w:rsidP="00D238C4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</w:p>
        </w:tc>
      </w:tr>
      <w:tr w:rsidR="0017113C" w:rsidRPr="0028658B" w:rsidTr="00D238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06" w:type="dxa"/>
            <w:gridSpan w:val="2"/>
            <w:shd w:val="clear" w:color="auto" w:fill="auto"/>
          </w:tcPr>
          <w:p w:rsidR="0017113C" w:rsidRPr="0028658B" w:rsidRDefault="0017113C" w:rsidP="00D238C4">
            <w:pPr>
              <w:autoSpaceDE w:val="0"/>
              <w:autoSpaceDN w:val="0"/>
              <w:adjustRightInd w:val="0"/>
              <w:jc w:val="center"/>
              <w:outlineLvl w:val="0"/>
              <w:rPr>
                <w:i/>
                <w:szCs w:val="28"/>
              </w:rPr>
            </w:pPr>
            <w:r w:rsidRPr="0028658B">
              <w:rPr>
                <w:i/>
                <w:szCs w:val="28"/>
              </w:rPr>
              <w:t>Ведущая группа должностей</w:t>
            </w:r>
          </w:p>
        </w:tc>
      </w:tr>
      <w:tr w:rsidR="0017113C" w:rsidRPr="00C11772" w:rsidTr="00D238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195" w:type="dxa"/>
            <w:shd w:val="clear" w:color="auto" w:fill="auto"/>
          </w:tcPr>
          <w:p w:rsidR="0017113C" w:rsidRPr="00C11772" w:rsidRDefault="0017113C" w:rsidP="00D238C4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 w:rsidRPr="00C11772">
              <w:rPr>
                <w:szCs w:val="28"/>
              </w:rPr>
              <w:t>Консультант</w:t>
            </w:r>
          </w:p>
        </w:tc>
        <w:tc>
          <w:tcPr>
            <w:tcW w:w="2411" w:type="dxa"/>
            <w:shd w:val="clear" w:color="auto" w:fill="auto"/>
          </w:tcPr>
          <w:p w:rsidR="0017113C" w:rsidRPr="00C11772" w:rsidRDefault="0017113C" w:rsidP="00D238C4">
            <w:pPr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01-3-3-006</w:t>
            </w:r>
          </w:p>
        </w:tc>
      </w:tr>
    </w:tbl>
    <w:p w:rsidR="00E461F2" w:rsidRDefault="00E461F2" w:rsidP="00E461F2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194"/>
        <w:gridCol w:w="2375"/>
        <w:gridCol w:w="37"/>
      </w:tblGrid>
      <w:tr w:rsidR="00E461F2" w:rsidRPr="00C11772" w:rsidTr="00D238C4">
        <w:tc>
          <w:tcPr>
            <w:tcW w:w="9606" w:type="dxa"/>
            <w:gridSpan w:val="3"/>
            <w:shd w:val="clear" w:color="auto" w:fill="auto"/>
          </w:tcPr>
          <w:p w:rsidR="00E461F2" w:rsidRPr="00C11772" w:rsidRDefault="00E461F2" w:rsidP="00D238C4">
            <w:pPr>
              <w:autoSpaceDE w:val="0"/>
              <w:autoSpaceDN w:val="0"/>
              <w:adjustRightInd w:val="0"/>
              <w:ind w:left="360"/>
              <w:jc w:val="center"/>
              <w:outlineLvl w:val="0"/>
              <w:rPr>
                <w:szCs w:val="28"/>
              </w:rPr>
            </w:pPr>
            <w:r w:rsidRPr="00C11772">
              <w:rPr>
                <w:szCs w:val="28"/>
              </w:rPr>
              <w:t xml:space="preserve">Раздел </w:t>
            </w:r>
            <w:r>
              <w:rPr>
                <w:szCs w:val="28"/>
              </w:rPr>
              <w:t>2</w:t>
            </w:r>
            <w:r w:rsidRPr="00C11772">
              <w:rPr>
                <w:szCs w:val="28"/>
              </w:rPr>
              <w:t>.</w:t>
            </w:r>
          </w:p>
        </w:tc>
      </w:tr>
      <w:tr w:rsidR="00E461F2" w:rsidRPr="00C11772" w:rsidTr="00D238C4">
        <w:tc>
          <w:tcPr>
            <w:tcW w:w="9606" w:type="dxa"/>
            <w:gridSpan w:val="3"/>
            <w:shd w:val="clear" w:color="auto" w:fill="auto"/>
          </w:tcPr>
          <w:p w:rsidR="00E461F2" w:rsidRPr="00C11772" w:rsidRDefault="00E461F2" w:rsidP="00D238C4">
            <w:pPr>
              <w:widowControl w:val="0"/>
              <w:autoSpaceDE w:val="0"/>
              <w:autoSpaceDN w:val="0"/>
              <w:adjustRightInd w:val="0"/>
              <w:ind w:left="357"/>
              <w:jc w:val="center"/>
              <w:outlineLvl w:val="0"/>
              <w:rPr>
                <w:szCs w:val="28"/>
              </w:rPr>
            </w:pPr>
            <w:r w:rsidRPr="00C11772">
              <w:rPr>
                <w:szCs w:val="28"/>
              </w:rPr>
              <w:t>Перечень</w:t>
            </w:r>
          </w:p>
        </w:tc>
      </w:tr>
      <w:tr w:rsidR="00E461F2" w:rsidRPr="00C11772" w:rsidTr="00D238C4">
        <w:tc>
          <w:tcPr>
            <w:tcW w:w="9606" w:type="dxa"/>
            <w:gridSpan w:val="3"/>
            <w:shd w:val="clear" w:color="auto" w:fill="auto"/>
          </w:tcPr>
          <w:p w:rsidR="00E461F2" w:rsidRDefault="00E461F2" w:rsidP="00D238C4">
            <w:pPr>
              <w:widowControl w:val="0"/>
              <w:autoSpaceDE w:val="0"/>
              <w:autoSpaceDN w:val="0"/>
              <w:adjustRightInd w:val="0"/>
              <w:ind w:left="357"/>
              <w:jc w:val="center"/>
              <w:outlineLvl w:val="0"/>
              <w:rPr>
                <w:szCs w:val="28"/>
              </w:rPr>
            </w:pPr>
            <w:r w:rsidRPr="00C11772">
              <w:rPr>
                <w:szCs w:val="28"/>
              </w:rPr>
              <w:t xml:space="preserve">должностей в аппарате </w:t>
            </w:r>
            <w:r>
              <w:rPr>
                <w:szCs w:val="28"/>
              </w:rPr>
              <w:t>Законодательного Собрания</w:t>
            </w:r>
            <w:r w:rsidRPr="00C11772">
              <w:rPr>
                <w:szCs w:val="28"/>
              </w:rPr>
              <w:t xml:space="preserve"> Приморского края</w:t>
            </w:r>
          </w:p>
          <w:p w:rsidR="00E461F2" w:rsidRPr="00C11772" w:rsidRDefault="00E461F2" w:rsidP="00D238C4">
            <w:pPr>
              <w:widowControl w:val="0"/>
              <w:autoSpaceDE w:val="0"/>
              <w:autoSpaceDN w:val="0"/>
              <w:adjustRightInd w:val="0"/>
              <w:ind w:left="357"/>
              <w:jc w:val="center"/>
              <w:outlineLvl w:val="0"/>
              <w:rPr>
                <w:szCs w:val="28"/>
              </w:rPr>
            </w:pPr>
          </w:p>
        </w:tc>
      </w:tr>
      <w:tr w:rsidR="00E461F2" w:rsidRPr="00C11772" w:rsidTr="00D238C4">
        <w:tc>
          <w:tcPr>
            <w:tcW w:w="9606" w:type="dxa"/>
            <w:gridSpan w:val="3"/>
            <w:shd w:val="clear" w:color="auto" w:fill="auto"/>
          </w:tcPr>
          <w:p w:rsidR="00E461F2" w:rsidRDefault="00E461F2" w:rsidP="00D238C4">
            <w:pPr>
              <w:widowControl w:val="0"/>
              <w:autoSpaceDE w:val="0"/>
              <w:autoSpaceDN w:val="0"/>
              <w:adjustRightInd w:val="0"/>
              <w:ind w:left="357"/>
              <w:jc w:val="center"/>
              <w:outlineLvl w:val="0"/>
              <w:rPr>
                <w:szCs w:val="28"/>
              </w:rPr>
            </w:pPr>
            <w:r w:rsidRPr="00C11772">
              <w:rPr>
                <w:szCs w:val="28"/>
              </w:rPr>
              <w:t>1.Должности категории "руководители"</w:t>
            </w:r>
          </w:p>
          <w:p w:rsidR="00E461F2" w:rsidRPr="00C11772" w:rsidRDefault="00E461F2" w:rsidP="00D238C4">
            <w:pPr>
              <w:widowControl w:val="0"/>
              <w:autoSpaceDE w:val="0"/>
              <w:autoSpaceDN w:val="0"/>
              <w:adjustRightInd w:val="0"/>
              <w:ind w:left="357"/>
              <w:jc w:val="center"/>
              <w:outlineLvl w:val="0"/>
              <w:rPr>
                <w:szCs w:val="28"/>
              </w:rPr>
            </w:pPr>
          </w:p>
        </w:tc>
      </w:tr>
      <w:tr w:rsidR="00E461F2" w:rsidRPr="00293D45" w:rsidTr="0017113C">
        <w:tc>
          <w:tcPr>
            <w:tcW w:w="9606" w:type="dxa"/>
            <w:gridSpan w:val="3"/>
          </w:tcPr>
          <w:p w:rsidR="00E461F2" w:rsidRPr="00293D45" w:rsidRDefault="00E461F2" w:rsidP="00D238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5">
              <w:rPr>
                <w:rFonts w:ascii="Times New Roman" w:hAnsi="Times New Roman" w:cs="Times New Roman"/>
                <w:i/>
                <w:sz w:val="28"/>
                <w:szCs w:val="28"/>
              </w:rPr>
              <w:t>Высшая группа должностей</w:t>
            </w:r>
          </w:p>
        </w:tc>
      </w:tr>
      <w:tr w:rsidR="00E461F2" w:rsidRPr="00293D45" w:rsidTr="0017113C">
        <w:tc>
          <w:tcPr>
            <w:tcW w:w="7194" w:type="dxa"/>
          </w:tcPr>
          <w:p w:rsidR="00E461F2" w:rsidRPr="00293D45" w:rsidRDefault="00E461F2" w:rsidP="00D238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5">
              <w:rPr>
                <w:rFonts w:ascii="Times New Roman" w:hAnsi="Times New Roman" w:cs="Times New Roman"/>
                <w:sz w:val="28"/>
                <w:szCs w:val="28"/>
              </w:rPr>
              <w:t>Руководитель аппарата</w:t>
            </w:r>
          </w:p>
          <w:p w:rsidR="00E461F2" w:rsidRPr="00293D45" w:rsidRDefault="00E461F2" w:rsidP="00D238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5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 Приморского края</w:t>
            </w:r>
          </w:p>
        </w:tc>
        <w:tc>
          <w:tcPr>
            <w:tcW w:w="2412" w:type="dxa"/>
            <w:gridSpan w:val="2"/>
          </w:tcPr>
          <w:p w:rsidR="00E461F2" w:rsidRPr="00293D45" w:rsidRDefault="00E461F2" w:rsidP="00D238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1F2" w:rsidRPr="00293D45" w:rsidRDefault="00E461F2" w:rsidP="00D238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5">
              <w:rPr>
                <w:rFonts w:ascii="Times New Roman" w:hAnsi="Times New Roman" w:cs="Times New Roman"/>
                <w:sz w:val="28"/>
                <w:szCs w:val="28"/>
              </w:rPr>
              <w:t>02-1-1-001</w:t>
            </w:r>
          </w:p>
        </w:tc>
      </w:tr>
      <w:tr w:rsidR="00E461F2" w:rsidRPr="00293D45" w:rsidTr="0017113C">
        <w:tc>
          <w:tcPr>
            <w:tcW w:w="7194" w:type="dxa"/>
          </w:tcPr>
          <w:p w:rsidR="00E461F2" w:rsidRPr="00293D45" w:rsidRDefault="00E461F2" w:rsidP="00D238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5">
              <w:rPr>
                <w:rFonts w:ascii="Times New Roman" w:hAnsi="Times New Roman" w:cs="Times New Roman"/>
                <w:sz w:val="28"/>
                <w:szCs w:val="28"/>
              </w:rPr>
              <w:t>Руководитель секретариата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председателя</w:t>
            </w:r>
          </w:p>
          <w:p w:rsidR="00E461F2" w:rsidRPr="00293D45" w:rsidRDefault="00E461F2" w:rsidP="00D238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5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 Приморского края</w:t>
            </w:r>
          </w:p>
        </w:tc>
        <w:tc>
          <w:tcPr>
            <w:tcW w:w="2412" w:type="dxa"/>
            <w:gridSpan w:val="2"/>
          </w:tcPr>
          <w:p w:rsidR="00E461F2" w:rsidRPr="00293D45" w:rsidRDefault="00E461F2" w:rsidP="00D238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1F2" w:rsidRPr="00293D45" w:rsidRDefault="00E461F2" w:rsidP="00D238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5">
              <w:rPr>
                <w:rFonts w:ascii="Times New Roman" w:hAnsi="Times New Roman" w:cs="Times New Roman"/>
                <w:sz w:val="28"/>
                <w:szCs w:val="28"/>
              </w:rPr>
              <w:t>02-1-1-002</w:t>
            </w:r>
          </w:p>
        </w:tc>
      </w:tr>
      <w:tr w:rsidR="00E461F2" w:rsidRPr="00293D45" w:rsidTr="0017113C">
        <w:tc>
          <w:tcPr>
            <w:tcW w:w="7194" w:type="dxa"/>
          </w:tcPr>
          <w:p w:rsidR="00E461F2" w:rsidRPr="00293D45" w:rsidRDefault="00E461F2" w:rsidP="00D238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5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аппарата</w:t>
            </w:r>
          </w:p>
          <w:p w:rsidR="00E461F2" w:rsidRPr="00293D45" w:rsidRDefault="00E461F2" w:rsidP="00D238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5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 Приморского края</w:t>
            </w:r>
          </w:p>
        </w:tc>
        <w:tc>
          <w:tcPr>
            <w:tcW w:w="2412" w:type="dxa"/>
            <w:gridSpan w:val="2"/>
          </w:tcPr>
          <w:p w:rsidR="00E461F2" w:rsidRPr="00293D45" w:rsidRDefault="00E461F2" w:rsidP="00D238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1F2" w:rsidRPr="00293D45" w:rsidRDefault="00E461F2" w:rsidP="00D238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5">
              <w:rPr>
                <w:rFonts w:ascii="Times New Roman" w:hAnsi="Times New Roman" w:cs="Times New Roman"/>
                <w:sz w:val="28"/>
                <w:szCs w:val="28"/>
              </w:rPr>
              <w:t>02-1-1-003</w:t>
            </w:r>
          </w:p>
        </w:tc>
      </w:tr>
      <w:tr w:rsidR="00E461F2" w:rsidRPr="00293D45" w:rsidTr="0017113C">
        <w:tc>
          <w:tcPr>
            <w:tcW w:w="7194" w:type="dxa"/>
          </w:tcPr>
          <w:p w:rsidR="00E461F2" w:rsidRPr="00293D45" w:rsidRDefault="00E461F2" w:rsidP="00D238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5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</w:t>
            </w:r>
          </w:p>
        </w:tc>
        <w:tc>
          <w:tcPr>
            <w:tcW w:w="2412" w:type="dxa"/>
            <w:gridSpan w:val="2"/>
          </w:tcPr>
          <w:p w:rsidR="00E461F2" w:rsidRPr="00293D45" w:rsidRDefault="00E461F2" w:rsidP="00D238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5">
              <w:rPr>
                <w:rFonts w:ascii="Times New Roman" w:hAnsi="Times New Roman" w:cs="Times New Roman"/>
                <w:sz w:val="28"/>
                <w:szCs w:val="28"/>
              </w:rPr>
              <w:t>02-1-1-004</w:t>
            </w:r>
          </w:p>
        </w:tc>
      </w:tr>
      <w:tr w:rsidR="00E461F2" w:rsidRPr="00293D45" w:rsidTr="0017113C">
        <w:tc>
          <w:tcPr>
            <w:tcW w:w="7194" w:type="dxa"/>
          </w:tcPr>
          <w:p w:rsidR="00E461F2" w:rsidRDefault="00E461F2" w:rsidP="00D238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5">
              <w:rPr>
                <w:rFonts w:ascii="Times New Roman" w:hAnsi="Times New Roman" w:cs="Times New Roman"/>
                <w:sz w:val="28"/>
                <w:szCs w:val="28"/>
              </w:rPr>
              <w:t>Руководитель аппарата комитета</w:t>
            </w:r>
          </w:p>
          <w:p w:rsidR="00E461F2" w:rsidRPr="00293D45" w:rsidRDefault="00E461F2" w:rsidP="00D238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5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 Приморского края</w:t>
            </w:r>
          </w:p>
        </w:tc>
        <w:tc>
          <w:tcPr>
            <w:tcW w:w="2412" w:type="dxa"/>
            <w:gridSpan w:val="2"/>
          </w:tcPr>
          <w:p w:rsidR="00E461F2" w:rsidRDefault="00E461F2" w:rsidP="00D238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61F2" w:rsidRPr="00293D45" w:rsidRDefault="00E461F2" w:rsidP="00D238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5">
              <w:rPr>
                <w:rFonts w:ascii="Times New Roman" w:hAnsi="Times New Roman" w:cs="Times New Roman"/>
                <w:sz w:val="28"/>
                <w:szCs w:val="28"/>
              </w:rPr>
              <w:t>02-1-1-005</w:t>
            </w:r>
          </w:p>
        </w:tc>
      </w:tr>
      <w:tr w:rsidR="00E461F2" w:rsidRPr="00293D45" w:rsidTr="0017113C">
        <w:tc>
          <w:tcPr>
            <w:tcW w:w="9606" w:type="dxa"/>
            <w:gridSpan w:val="3"/>
          </w:tcPr>
          <w:p w:rsidR="00E461F2" w:rsidRPr="00293D45" w:rsidRDefault="00E461F2" w:rsidP="00D238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461F2" w:rsidRPr="00293D45" w:rsidRDefault="00E461F2" w:rsidP="00D238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5">
              <w:rPr>
                <w:rFonts w:ascii="Times New Roman" w:hAnsi="Times New Roman" w:cs="Times New Roman"/>
                <w:i/>
                <w:sz w:val="28"/>
                <w:szCs w:val="28"/>
              </w:rPr>
              <w:t>Главная группа должностей</w:t>
            </w:r>
          </w:p>
        </w:tc>
      </w:tr>
      <w:tr w:rsidR="00E461F2" w:rsidRPr="00293D45" w:rsidTr="0017113C">
        <w:tc>
          <w:tcPr>
            <w:tcW w:w="7194" w:type="dxa"/>
          </w:tcPr>
          <w:p w:rsidR="00E461F2" w:rsidRPr="00293D45" w:rsidRDefault="00E461F2" w:rsidP="00D238C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93D45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2412" w:type="dxa"/>
            <w:gridSpan w:val="2"/>
          </w:tcPr>
          <w:p w:rsidR="00E461F2" w:rsidRPr="00293D45" w:rsidRDefault="00E461F2" w:rsidP="00D238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D45">
              <w:rPr>
                <w:rFonts w:ascii="Times New Roman" w:hAnsi="Times New Roman" w:cs="Times New Roman"/>
                <w:sz w:val="28"/>
                <w:szCs w:val="28"/>
              </w:rPr>
              <w:t>02-1-2-006</w:t>
            </w:r>
          </w:p>
        </w:tc>
      </w:tr>
      <w:tr w:rsidR="00E461F2" w:rsidRPr="00293D45" w:rsidTr="003A6576">
        <w:tc>
          <w:tcPr>
            <w:tcW w:w="7194" w:type="dxa"/>
          </w:tcPr>
          <w:p w:rsidR="00E461F2" w:rsidRDefault="00E461F2" w:rsidP="00D238C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93D45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  <w:p w:rsidR="00E461F2" w:rsidRPr="00293D45" w:rsidRDefault="00E461F2" w:rsidP="00D238C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  <w:gridSpan w:val="2"/>
          </w:tcPr>
          <w:p w:rsidR="00E461F2" w:rsidRPr="00293D45" w:rsidRDefault="00E461F2" w:rsidP="00D238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02-1-2-007</w:t>
            </w:r>
          </w:p>
        </w:tc>
      </w:tr>
      <w:tr w:rsidR="00E461F2" w:rsidRPr="00365082" w:rsidTr="003A6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jc w:val="center"/>
              <w:rPr>
                <w:szCs w:val="28"/>
              </w:rPr>
            </w:pPr>
            <w:r w:rsidRPr="00365082">
              <w:rPr>
                <w:szCs w:val="28"/>
              </w:rPr>
              <w:t>2.Должности категории "помощники (советники)"</w:t>
            </w:r>
          </w:p>
          <w:p w:rsidR="0017113C" w:rsidRPr="00365082" w:rsidRDefault="0017113C" w:rsidP="00D238C4">
            <w:pPr>
              <w:jc w:val="center"/>
              <w:rPr>
                <w:szCs w:val="28"/>
              </w:rPr>
            </w:pPr>
          </w:p>
        </w:tc>
      </w:tr>
      <w:tr w:rsidR="00E461F2" w:rsidRPr="00365082" w:rsidTr="003A6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F2" w:rsidRPr="00365082" w:rsidRDefault="0017113C" w:rsidP="001711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1F2" w:rsidRPr="00365082" w:rsidRDefault="0017113C" w:rsidP="001711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17113C" w:rsidRPr="00365082" w:rsidTr="001711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113C" w:rsidRDefault="0017113C" w:rsidP="00D238C4">
            <w:pPr>
              <w:jc w:val="center"/>
              <w:rPr>
                <w:szCs w:val="28"/>
              </w:rPr>
            </w:pPr>
            <w:r w:rsidRPr="00365082">
              <w:rPr>
                <w:i/>
                <w:szCs w:val="28"/>
              </w:rPr>
              <w:t>Высшая группа должностей</w:t>
            </w:r>
          </w:p>
        </w:tc>
      </w:tr>
      <w:tr w:rsidR="0017113C" w:rsidRPr="00365082" w:rsidTr="001711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rPr>
                <w:szCs w:val="28"/>
              </w:rPr>
            </w:pPr>
            <w:r w:rsidRPr="00365082">
              <w:rPr>
                <w:szCs w:val="28"/>
              </w:rPr>
              <w:t>Помощник председателя Законодательного Собрания Приморского края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</w:rPr>
            </w:pPr>
          </w:p>
          <w:p w:rsidR="0017113C" w:rsidRPr="00365082" w:rsidRDefault="0017113C" w:rsidP="00D238C4">
            <w:pPr>
              <w:jc w:val="center"/>
              <w:rPr>
                <w:szCs w:val="28"/>
              </w:rPr>
            </w:pPr>
            <w:r w:rsidRPr="00365082">
              <w:rPr>
                <w:szCs w:val="28"/>
              </w:rPr>
              <w:t>02-2-1-00</w:t>
            </w:r>
            <w:r>
              <w:rPr>
                <w:szCs w:val="28"/>
              </w:rPr>
              <w:t>8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rPr>
                <w:szCs w:val="28"/>
              </w:rPr>
            </w:pPr>
            <w:r w:rsidRPr="00365082">
              <w:rPr>
                <w:szCs w:val="28"/>
              </w:rPr>
              <w:t>Советник председателя Законодательного Собрания Приморского края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</w:rPr>
            </w:pPr>
          </w:p>
          <w:p w:rsidR="0017113C" w:rsidRPr="00365082" w:rsidRDefault="0017113C" w:rsidP="00D238C4">
            <w:pPr>
              <w:jc w:val="center"/>
              <w:rPr>
                <w:szCs w:val="28"/>
              </w:rPr>
            </w:pPr>
            <w:r w:rsidRPr="00365082">
              <w:rPr>
                <w:szCs w:val="28"/>
              </w:rPr>
              <w:t>02-2-1-0</w:t>
            </w:r>
            <w:r>
              <w:rPr>
                <w:szCs w:val="28"/>
              </w:rPr>
              <w:t>09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17113C" w:rsidRDefault="0017113C" w:rsidP="00D238C4">
            <w:pPr>
              <w:rPr>
                <w:szCs w:val="28"/>
              </w:rPr>
            </w:pPr>
            <w:r w:rsidRPr="00365082">
              <w:rPr>
                <w:szCs w:val="28"/>
              </w:rPr>
              <w:t>Помощник заместителя председателя Законодательного Собрания Приморского края</w:t>
            </w:r>
          </w:p>
          <w:p w:rsidR="0017113C" w:rsidRPr="00365082" w:rsidRDefault="0017113C" w:rsidP="00D238C4">
            <w:pPr>
              <w:rPr>
                <w:szCs w:val="28"/>
              </w:rPr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</w:rPr>
            </w:pPr>
          </w:p>
          <w:p w:rsidR="0017113C" w:rsidRPr="00365082" w:rsidRDefault="0017113C" w:rsidP="00D238C4">
            <w:pPr>
              <w:jc w:val="center"/>
              <w:rPr>
                <w:szCs w:val="28"/>
              </w:rPr>
            </w:pPr>
            <w:r w:rsidRPr="00365082">
              <w:rPr>
                <w:szCs w:val="28"/>
              </w:rPr>
              <w:t>02-2-</w:t>
            </w:r>
            <w:r w:rsidRPr="00365082">
              <w:rPr>
                <w:szCs w:val="28"/>
                <w:lang w:val="en-US"/>
              </w:rPr>
              <w:t>1</w:t>
            </w:r>
            <w:r w:rsidRPr="00365082">
              <w:rPr>
                <w:szCs w:val="28"/>
              </w:rPr>
              <w:t>-01</w:t>
            </w:r>
            <w:r>
              <w:rPr>
                <w:szCs w:val="28"/>
              </w:rPr>
              <w:t>0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</w:rPr>
            </w:pPr>
            <w:r w:rsidRPr="00365082">
              <w:rPr>
                <w:szCs w:val="28"/>
              </w:rPr>
              <w:t>3.Должности категории "специалисты"</w:t>
            </w:r>
          </w:p>
          <w:p w:rsidR="0017113C" w:rsidRPr="00365082" w:rsidRDefault="0017113C" w:rsidP="00D238C4">
            <w:pPr>
              <w:jc w:val="center"/>
              <w:rPr>
                <w:szCs w:val="28"/>
              </w:rPr>
            </w:pP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</w:rPr>
            </w:pPr>
            <w:r w:rsidRPr="00365082">
              <w:rPr>
                <w:i/>
                <w:szCs w:val="28"/>
              </w:rPr>
              <w:t>Главная группа должностей</w:t>
            </w:r>
          </w:p>
        </w:tc>
      </w:tr>
      <w:tr w:rsidR="0017113C" w:rsidRPr="00365082" w:rsidTr="00E078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17113C" w:rsidRDefault="0017113C" w:rsidP="00D238C4">
            <w:pPr>
              <w:rPr>
                <w:szCs w:val="28"/>
              </w:rPr>
            </w:pPr>
            <w:r w:rsidRPr="00365082">
              <w:rPr>
                <w:szCs w:val="28"/>
              </w:rPr>
              <w:t>Начальник отдела в управлении</w:t>
            </w:r>
          </w:p>
          <w:p w:rsidR="0017113C" w:rsidRPr="00365082" w:rsidRDefault="0017113C" w:rsidP="00D238C4">
            <w:pPr>
              <w:rPr>
                <w:szCs w:val="28"/>
              </w:rPr>
            </w:pPr>
          </w:p>
          <w:p w:rsidR="0017113C" w:rsidRPr="00365082" w:rsidRDefault="0017113C" w:rsidP="00D238C4">
            <w:pPr>
              <w:rPr>
                <w:szCs w:val="2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</w:rPr>
            </w:pPr>
            <w:r w:rsidRPr="00365082">
              <w:rPr>
                <w:szCs w:val="28"/>
              </w:rPr>
              <w:t>02-3-</w:t>
            </w:r>
            <w:r w:rsidRPr="00365082">
              <w:rPr>
                <w:szCs w:val="28"/>
                <w:lang w:val="en-US"/>
              </w:rPr>
              <w:t>2</w:t>
            </w:r>
            <w:r w:rsidRPr="00365082">
              <w:rPr>
                <w:szCs w:val="28"/>
              </w:rPr>
              <w:t>-01</w:t>
            </w:r>
            <w:r>
              <w:rPr>
                <w:szCs w:val="28"/>
              </w:rPr>
              <w:t>1</w:t>
            </w:r>
          </w:p>
        </w:tc>
      </w:tr>
      <w:tr w:rsidR="0017113C" w:rsidRPr="00365082" w:rsidTr="00E078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113C" w:rsidRDefault="0017113C" w:rsidP="00D238C4">
            <w:pPr>
              <w:jc w:val="center"/>
              <w:rPr>
                <w:szCs w:val="28"/>
              </w:rPr>
            </w:pPr>
            <w:r w:rsidRPr="00365082">
              <w:rPr>
                <w:i/>
                <w:szCs w:val="28"/>
              </w:rPr>
              <w:t>Ведущая группа должностей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rPr>
                <w:szCs w:val="28"/>
              </w:rPr>
            </w:pPr>
            <w:r w:rsidRPr="00365082">
              <w:rPr>
                <w:szCs w:val="28"/>
              </w:rPr>
              <w:t>Заместитель начальника отдела в управлении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</w:rPr>
            </w:pPr>
            <w:r w:rsidRPr="00365082">
              <w:rPr>
                <w:szCs w:val="28"/>
              </w:rPr>
              <w:t>02-3-</w:t>
            </w:r>
            <w:r w:rsidRPr="00365082">
              <w:rPr>
                <w:szCs w:val="28"/>
                <w:lang w:val="en-US"/>
              </w:rPr>
              <w:t>3</w:t>
            </w:r>
            <w:r w:rsidRPr="00365082">
              <w:rPr>
                <w:szCs w:val="28"/>
              </w:rPr>
              <w:t>-01</w:t>
            </w:r>
            <w:r>
              <w:rPr>
                <w:szCs w:val="28"/>
              </w:rPr>
              <w:t>2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rPr>
                <w:szCs w:val="28"/>
              </w:rPr>
            </w:pPr>
            <w:r w:rsidRPr="00365082">
              <w:rPr>
                <w:szCs w:val="28"/>
              </w:rPr>
              <w:t>Главный консультант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</w:rPr>
            </w:pPr>
            <w:r w:rsidRPr="00365082">
              <w:rPr>
                <w:szCs w:val="28"/>
              </w:rPr>
              <w:t>02-3-3-01</w:t>
            </w:r>
            <w:r>
              <w:rPr>
                <w:szCs w:val="28"/>
              </w:rPr>
              <w:t>3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rPr>
                <w:szCs w:val="28"/>
              </w:rPr>
            </w:pPr>
            <w:r w:rsidRPr="00365082">
              <w:rPr>
                <w:szCs w:val="28"/>
              </w:rPr>
              <w:t>Ведущий консультант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</w:rPr>
            </w:pPr>
            <w:r w:rsidRPr="00365082">
              <w:rPr>
                <w:szCs w:val="28"/>
              </w:rPr>
              <w:t>02-3-3-01</w:t>
            </w:r>
            <w:r>
              <w:rPr>
                <w:szCs w:val="28"/>
              </w:rPr>
              <w:t>4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17113C" w:rsidRDefault="0017113C" w:rsidP="00D238C4">
            <w:pPr>
              <w:rPr>
                <w:szCs w:val="28"/>
              </w:rPr>
            </w:pPr>
            <w:r w:rsidRPr="00365082">
              <w:rPr>
                <w:szCs w:val="28"/>
              </w:rPr>
              <w:t>Консультант</w:t>
            </w:r>
          </w:p>
          <w:p w:rsidR="0017113C" w:rsidRPr="00365082" w:rsidRDefault="0017113C" w:rsidP="00D238C4">
            <w:pPr>
              <w:rPr>
                <w:szCs w:val="2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</w:rPr>
            </w:pPr>
            <w:r w:rsidRPr="00365082">
              <w:rPr>
                <w:szCs w:val="28"/>
              </w:rPr>
              <w:t>02-3-3-01</w:t>
            </w:r>
            <w:r>
              <w:rPr>
                <w:szCs w:val="28"/>
              </w:rPr>
              <w:t>5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</w:rPr>
            </w:pPr>
            <w:r w:rsidRPr="00365082">
              <w:rPr>
                <w:szCs w:val="28"/>
              </w:rPr>
              <w:t>4.Должности категории "обеспечивающие специалисты"</w:t>
            </w:r>
          </w:p>
          <w:p w:rsidR="0017113C" w:rsidRPr="00365082" w:rsidRDefault="0017113C" w:rsidP="00D238C4">
            <w:pPr>
              <w:jc w:val="center"/>
              <w:rPr>
                <w:szCs w:val="28"/>
              </w:rPr>
            </w:pP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</w:rPr>
            </w:pPr>
            <w:r w:rsidRPr="00365082">
              <w:rPr>
                <w:i/>
                <w:szCs w:val="28"/>
              </w:rPr>
              <w:t>Главная группа должностей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rPr>
                <w:szCs w:val="28"/>
              </w:rPr>
            </w:pPr>
            <w:r w:rsidRPr="00365082">
              <w:rPr>
                <w:szCs w:val="28"/>
              </w:rPr>
              <w:t>Главный специалист 1 разряда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02-4-2-016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rPr>
                <w:szCs w:val="28"/>
              </w:rPr>
            </w:pPr>
            <w:r w:rsidRPr="00365082">
              <w:rPr>
                <w:szCs w:val="28"/>
              </w:rPr>
              <w:t>Главный специалист 2 разряда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02-4-2-017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i/>
                <w:szCs w:val="28"/>
              </w:rPr>
            </w:pPr>
          </w:p>
          <w:p w:rsidR="0017113C" w:rsidRPr="00365082" w:rsidRDefault="0017113C" w:rsidP="00D238C4">
            <w:pPr>
              <w:jc w:val="center"/>
              <w:rPr>
                <w:szCs w:val="28"/>
              </w:rPr>
            </w:pPr>
            <w:r w:rsidRPr="00365082">
              <w:rPr>
                <w:i/>
                <w:szCs w:val="28"/>
              </w:rPr>
              <w:t>Ведущая группа должностей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rPr>
                <w:szCs w:val="28"/>
              </w:rPr>
            </w:pPr>
            <w:r w:rsidRPr="00365082">
              <w:rPr>
                <w:szCs w:val="28"/>
              </w:rPr>
              <w:t>Ведущий специалист 1 разряда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EE3B6D" w:rsidRDefault="0017113C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02-4-3-0</w:t>
            </w:r>
            <w:r w:rsidRPr="00365082"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8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rPr>
                <w:szCs w:val="28"/>
              </w:rPr>
            </w:pPr>
            <w:r w:rsidRPr="00365082">
              <w:rPr>
                <w:szCs w:val="28"/>
              </w:rPr>
              <w:t>Ведущий специалист 2 разряда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  <w:lang w:val="en-US"/>
              </w:rPr>
            </w:pPr>
            <w:r w:rsidRPr="00365082">
              <w:rPr>
                <w:szCs w:val="28"/>
              </w:rPr>
              <w:t>02-4-3-0</w:t>
            </w:r>
            <w:r>
              <w:rPr>
                <w:szCs w:val="28"/>
              </w:rPr>
              <w:t>19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rPr>
                <w:szCs w:val="28"/>
              </w:rPr>
            </w:pPr>
            <w:r w:rsidRPr="00365082">
              <w:rPr>
                <w:szCs w:val="28"/>
              </w:rPr>
              <w:t>Ведущий специалист 3 разряда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02-4-3-020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i/>
                <w:szCs w:val="28"/>
              </w:rPr>
            </w:pPr>
          </w:p>
          <w:p w:rsidR="0017113C" w:rsidRPr="00365082" w:rsidRDefault="0017113C" w:rsidP="00D238C4">
            <w:pPr>
              <w:jc w:val="center"/>
              <w:rPr>
                <w:szCs w:val="28"/>
              </w:rPr>
            </w:pPr>
            <w:r w:rsidRPr="00365082">
              <w:rPr>
                <w:i/>
                <w:szCs w:val="28"/>
              </w:rPr>
              <w:t>Старшая группа должностей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rPr>
                <w:szCs w:val="28"/>
              </w:rPr>
            </w:pPr>
            <w:r w:rsidRPr="00365082">
              <w:rPr>
                <w:szCs w:val="28"/>
              </w:rPr>
              <w:t>Старший специалист 1 разряда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02-4-4-021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rPr>
                <w:szCs w:val="28"/>
              </w:rPr>
            </w:pPr>
            <w:r w:rsidRPr="00365082">
              <w:rPr>
                <w:szCs w:val="28"/>
              </w:rPr>
              <w:t>Старший специалист 2 разряда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02-4-4-022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rPr>
                <w:szCs w:val="28"/>
              </w:rPr>
            </w:pPr>
            <w:r w:rsidRPr="00365082">
              <w:rPr>
                <w:szCs w:val="28"/>
              </w:rPr>
              <w:t>Старший специалист 3 разряда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02-4-4-023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i/>
                <w:szCs w:val="28"/>
              </w:rPr>
            </w:pPr>
          </w:p>
          <w:p w:rsidR="0017113C" w:rsidRPr="00365082" w:rsidRDefault="0017113C" w:rsidP="00D238C4">
            <w:pPr>
              <w:jc w:val="center"/>
              <w:rPr>
                <w:szCs w:val="28"/>
              </w:rPr>
            </w:pPr>
            <w:r w:rsidRPr="00365082">
              <w:rPr>
                <w:i/>
                <w:szCs w:val="28"/>
              </w:rPr>
              <w:t>Младшая группа должностей</w:t>
            </w:r>
          </w:p>
        </w:tc>
      </w:tr>
      <w:tr w:rsidR="0017113C" w:rsidRPr="00365082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7" w:type="dxa"/>
        </w:trPr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rPr>
                <w:szCs w:val="28"/>
              </w:rPr>
            </w:pPr>
            <w:r w:rsidRPr="00365082">
              <w:rPr>
                <w:szCs w:val="28"/>
              </w:rPr>
              <w:t>Специалист 1 разряда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:rsidR="0017113C" w:rsidRPr="00365082" w:rsidRDefault="0017113C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02-4-5-024</w:t>
            </w:r>
          </w:p>
        </w:tc>
      </w:tr>
    </w:tbl>
    <w:p w:rsidR="00E461F2" w:rsidRDefault="00E461F2" w:rsidP="00E461F2">
      <w:pPr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195"/>
        <w:gridCol w:w="2411"/>
      </w:tblGrid>
      <w:tr w:rsidR="00E461F2" w:rsidRPr="00C11772" w:rsidTr="00D238C4">
        <w:tc>
          <w:tcPr>
            <w:tcW w:w="9606" w:type="dxa"/>
            <w:gridSpan w:val="2"/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Раздел 3.</w:t>
            </w:r>
          </w:p>
        </w:tc>
      </w:tr>
      <w:tr w:rsidR="00E461F2" w:rsidRPr="00C11772" w:rsidTr="00611FC5">
        <w:trPr>
          <w:trHeight w:val="640"/>
        </w:trPr>
        <w:tc>
          <w:tcPr>
            <w:tcW w:w="9606" w:type="dxa"/>
            <w:gridSpan w:val="2"/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Перечень</w:t>
            </w:r>
          </w:p>
          <w:p w:rsidR="00E461F2" w:rsidRDefault="00E461F2" w:rsidP="00D238C4">
            <w:pPr>
              <w:pStyle w:val="ConsPlusCell"/>
              <w:jc w:val="center"/>
            </w:pPr>
            <w:r w:rsidRPr="00B442BB">
              <w:t>должностей в аппарате Администрации Приморского края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E461F2" w:rsidRPr="00C11772" w:rsidTr="00611FC5">
        <w:tc>
          <w:tcPr>
            <w:tcW w:w="9606" w:type="dxa"/>
            <w:gridSpan w:val="2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  <w:r w:rsidRPr="00B442BB">
              <w:t>1.Должности категории "руководители"</w:t>
            </w:r>
          </w:p>
          <w:p w:rsidR="00611FC5" w:rsidRPr="00B442BB" w:rsidRDefault="00611FC5" w:rsidP="00D238C4">
            <w:pPr>
              <w:pStyle w:val="ConsPlusCell"/>
              <w:jc w:val="center"/>
            </w:pPr>
          </w:p>
        </w:tc>
      </w:tr>
      <w:tr w:rsidR="00E461F2" w:rsidRPr="00C11772" w:rsidTr="00611FC5"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1F2" w:rsidRPr="00B442BB" w:rsidRDefault="0017113C" w:rsidP="00611FC5">
            <w:pPr>
              <w:pStyle w:val="ConsPlusCell"/>
              <w:jc w:val="center"/>
            </w:pPr>
            <w:r>
              <w:lastRenderedPageBreak/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1F2" w:rsidRPr="00B442BB" w:rsidRDefault="0017113C" w:rsidP="00611FC5">
            <w:pPr>
              <w:pStyle w:val="ConsPlusCell"/>
              <w:jc w:val="center"/>
            </w:pPr>
            <w:r>
              <w:t>2</w:t>
            </w:r>
          </w:p>
        </w:tc>
      </w:tr>
      <w:tr w:rsidR="0017113C" w:rsidRPr="00C11772" w:rsidTr="0017113C">
        <w:tc>
          <w:tcPr>
            <w:tcW w:w="960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17113C" w:rsidRDefault="0017113C" w:rsidP="0017113C">
            <w:pPr>
              <w:pStyle w:val="ConsPlusCell"/>
              <w:jc w:val="center"/>
            </w:pPr>
            <w:r w:rsidRPr="00720197">
              <w:rPr>
                <w:i/>
              </w:rPr>
              <w:t>Высшая группа должностей</w:t>
            </w:r>
          </w:p>
        </w:tc>
      </w:tr>
      <w:tr w:rsidR="0017113C" w:rsidRPr="00C11772" w:rsidTr="00D238C4">
        <w:tc>
          <w:tcPr>
            <w:tcW w:w="7195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  <w:jc w:val="both"/>
            </w:pPr>
            <w:r w:rsidRPr="00B442BB">
              <w:t>Заместитель руководителя аппарата Администрации Приморского края</w:t>
            </w:r>
          </w:p>
        </w:tc>
        <w:tc>
          <w:tcPr>
            <w:tcW w:w="2411" w:type="dxa"/>
            <w:shd w:val="clear" w:color="auto" w:fill="auto"/>
          </w:tcPr>
          <w:p w:rsidR="0017113C" w:rsidRDefault="0017113C" w:rsidP="00D238C4">
            <w:pPr>
              <w:pStyle w:val="ConsPlusCell"/>
              <w:jc w:val="center"/>
            </w:pPr>
          </w:p>
          <w:p w:rsidR="0017113C" w:rsidRPr="00B442BB" w:rsidRDefault="0017113C" w:rsidP="00D238C4">
            <w:pPr>
              <w:pStyle w:val="ConsPlusCell"/>
              <w:jc w:val="center"/>
            </w:pPr>
            <w:r w:rsidRPr="00B442BB">
              <w:t>03-1-1-001</w:t>
            </w:r>
          </w:p>
        </w:tc>
      </w:tr>
      <w:tr w:rsidR="0017113C" w:rsidRPr="00B442BB" w:rsidTr="00D238C4">
        <w:tc>
          <w:tcPr>
            <w:tcW w:w="7195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</w:pPr>
            <w:r w:rsidRPr="00B442BB">
              <w:t>Директор департамента</w:t>
            </w:r>
          </w:p>
        </w:tc>
        <w:tc>
          <w:tcPr>
            <w:tcW w:w="2411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  <w:jc w:val="center"/>
            </w:pPr>
            <w:r w:rsidRPr="00B442BB">
              <w:t>03-1-1-002</w:t>
            </w:r>
          </w:p>
        </w:tc>
      </w:tr>
      <w:tr w:rsidR="0017113C" w:rsidRPr="00C11772" w:rsidTr="00D238C4">
        <w:tc>
          <w:tcPr>
            <w:tcW w:w="9606" w:type="dxa"/>
            <w:gridSpan w:val="2"/>
            <w:shd w:val="clear" w:color="auto" w:fill="auto"/>
          </w:tcPr>
          <w:p w:rsidR="0017113C" w:rsidRDefault="0017113C" w:rsidP="00D238C4">
            <w:pPr>
              <w:pStyle w:val="ConsPlusCell"/>
              <w:jc w:val="center"/>
              <w:rPr>
                <w:i/>
              </w:rPr>
            </w:pPr>
          </w:p>
          <w:p w:rsidR="0017113C" w:rsidRPr="00720197" w:rsidRDefault="0017113C" w:rsidP="00D238C4">
            <w:pPr>
              <w:pStyle w:val="ConsPlusCell"/>
              <w:jc w:val="center"/>
              <w:rPr>
                <w:i/>
              </w:rPr>
            </w:pPr>
            <w:r w:rsidRPr="00720197">
              <w:rPr>
                <w:i/>
              </w:rPr>
              <w:t>Главная группа должностей</w:t>
            </w:r>
          </w:p>
        </w:tc>
      </w:tr>
      <w:tr w:rsidR="0017113C" w:rsidRPr="00C11772" w:rsidTr="00D238C4">
        <w:tc>
          <w:tcPr>
            <w:tcW w:w="7195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</w:pPr>
            <w:r w:rsidRPr="00B442BB">
              <w:t>Начальник отдела</w:t>
            </w:r>
          </w:p>
        </w:tc>
        <w:tc>
          <w:tcPr>
            <w:tcW w:w="2411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  <w:jc w:val="center"/>
            </w:pPr>
            <w:r w:rsidRPr="00B442BB">
              <w:t>03-1-2-00</w:t>
            </w:r>
            <w:r>
              <w:t>3</w:t>
            </w:r>
          </w:p>
        </w:tc>
      </w:tr>
      <w:tr w:rsidR="0017113C" w:rsidRPr="00C11772" w:rsidTr="00D238C4">
        <w:tc>
          <w:tcPr>
            <w:tcW w:w="7195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</w:pPr>
            <w:r w:rsidRPr="00B442BB">
              <w:t>Заместитель директора департамента</w:t>
            </w:r>
          </w:p>
        </w:tc>
        <w:tc>
          <w:tcPr>
            <w:tcW w:w="2411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  <w:jc w:val="center"/>
            </w:pPr>
            <w:r w:rsidRPr="00B442BB">
              <w:t>03-1-2-00</w:t>
            </w:r>
            <w:r>
              <w:t>4</w:t>
            </w:r>
          </w:p>
        </w:tc>
      </w:tr>
      <w:tr w:rsidR="0017113C" w:rsidRPr="00C11772" w:rsidTr="00D238C4">
        <w:tc>
          <w:tcPr>
            <w:tcW w:w="9606" w:type="dxa"/>
            <w:gridSpan w:val="2"/>
            <w:shd w:val="clear" w:color="auto" w:fill="auto"/>
          </w:tcPr>
          <w:p w:rsidR="0017113C" w:rsidRDefault="0017113C" w:rsidP="00D238C4">
            <w:pPr>
              <w:pStyle w:val="ConsPlusCell"/>
              <w:jc w:val="center"/>
            </w:pPr>
          </w:p>
          <w:p w:rsidR="0017113C" w:rsidRDefault="0017113C" w:rsidP="00D238C4">
            <w:pPr>
              <w:pStyle w:val="ConsPlusCell"/>
              <w:jc w:val="center"/>
            </w:pPr>
            <w:r w:rsidRPr="00B442BB">
              <w:t>2.Должности катег</w:t>
            </w:r>
            <w:r>
              <w:t>ории "помощники (советники)</w:t>
            </w:r>
            <w:r w:rsidRPr="00B442BB">
              <w:t>"</w:t>
            </w:r>
          </w:p>
          <w:p w:rsidR="0017113C" w:rsidRPr="00B442BB" w:rsidRDefault="0017113C" w:rsidP="00D238C4">
            <w:pPr>
              <w:pStyle w:val="ConsPlusCell"/>
              <w:jc w:val="center"/>
            </w:pPr>
          </w:p>
        </w:tc>
      </w:tr>
      <w:tr w:rsidR="0017113C" w:rsidRPr="00C11772" w:rsidTr="00D238C4">
        <w:tc>
          <w:tcPr>
            <w:tcW w:w="9606" w:type="dxa"/>
            <w:gridSpan w:val="2"/>
            <w:shd w:val="clear" w:color="auto" w:fill="auto"/>
          </w:tcPr>
          <w:p w:rsidR="0017113C" w:rsidRPr="00720197" w:rsidRDefault="0017113C" w:rsidP="00D238C4">
            <w:pPr>
              <w:pStyle w:val="ConsPlusCell"/>
              <w:jc w:val="center"/>
              <w:rPr>
                <w:i/>
              </w:rPr>
            </w:pPr>
            <w:r w:rsidRPr="00720197">
              <w:rPr>
                <w:i/>
              </w:rPr>
              <w:t>Высшая группа должностей</w:t>
            </w:r>
          </w:p>
        </w:tc>
      </w:tr>
      <w:tr w:rsidR="0017113C" w:rsidRPr="00C11772" w:rsidTr="00F42F46">
        <w:tc>
          <w:tcPr>
            <w:tcW w:w="7195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</w:pPr>
            <w:r w:rsidRPr="00B442BB">
              <w:t>Помощник первого вице-губернатора Приморского края</w:t>
            </w:r>
          </w:p>
        </w:tc>
        <w:tc>
          <w:tcPr>
            <w:tcW w:w="2411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  <w:jc w:val="center"/>
            </w:pPr>
            <w:r w:rsidRPr="00B442BB">
              <w:t>03-2-1-00</w:t>
            </w:r>
            <w:r>
              <w:t>5</w:t>
            </w:r>
          </w:p>
        </w:tc>
      </w:tr>
      <w:tr w:rsidR="0017113C" w:rsidRPr="00C11772" w:rsidTr="00F42F46">
        <w:tc>
          <w:tcPr>
            <w:tcW w:w="7195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</w:pPr>
            <w:r w:rsidRPr="00B442BB">
              <w:t xml:space="preserve">Помощник вице-губернатора Приморского края  </w:t>
            </w:r>
          </w:p>
        </w:tc>
        <w:tc>
          <w:tcPr>
            <w:tcW w:w="2411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  <w:jc w:val="center"/>
            </w:pPr>
            <w:r w:rsidRPr="00B442BB">
              <w:t>03-2-1-00</w:t>
            </w:r>
            <w:r>
              <w:t>6</w:t>
            </w:r>
          </w:p>
        </w:tc>
      </w:tr>
      <w:tr w:rsidR="0017113C" w:rsidRPr="00C11772" w:rsidTr="00F42F46">
        <w:tc>
          <w:tcPr>
            <w:tcW w:w="7195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</w:pPr>
            <w:r w:rsidRPr="00B442BB">
              <w:t>Референт первого вице-губернатора Приморского края</w:t>
            </w:r>
          </w:p>
        </w:tc>
        <w:tc>
          <w:tcPr>
            <w:tcW w:w="2411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  <w:jc w:val="center"/>
            </w:pPr>
            <w:r w:rsidRPr="00B442BB">
              <w:t>03-2-1-00</w:t>
            </w:r>
            <w:r>
              <w:t>7</w:t>
            </w:r>
          </w:p>
        </w:tc>
      </w:tr>
      <w:tr w:rsidR="0017113C" w:rsidRPr="00C11772" w:rsidTr="00D238C4">
        <w:tc>
          <w:tcPr>
            <w:tcW w:w="7195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</w:pPr>
            <w:r w:rsidRPr="00B442BB">
              <w:t>Пресс-секретарь Администрации Приморского края</w:t>
            </w:r>
          </w:p>
        </w:tc>
        <w:tc>
          <w:tcPr>
            <w:tcW w:w="2411" w:type="dxa"/>
            <w:shd w:val="clear" w:color="auto" w:fill="auto"/>
          </w:tcPr>
          <w:p w:rsidR="0017113C" w:rsidRDefault="0017113C" w:rsidP="00D238C4">
            <w:pPr>
              <w:pStyle w:val="ConsPlusCell"/>
              <w:jc w:val="center"/>
            </w:pPr>
            <w:r w:rsidRPr="00B442BB">
              <w:t>03-2-1-00</w:t>
            </w:r>
            <w:r>
              <w:t>8</w:t>
            </w:r>
          </w:p>
          <w:p w:rsidR="0017113C" w:rsidRPr="00B442BB" w:rsidRDefault="0017113C" w:rsidP="00D238C4">
            <w:pPr>
              <w:pStyle w:val="ConsPlusCell"/>
              <w:jc w:val="center"/>
            </w:pPr>
          </w:p>
        </w:tc>
      </w:tr>
      <w:tr w:rsidR="0017113C" w:rsidRPr="00C11772" w:rsidTr="00D238C4">
        <w:tc>
          <w:tcPr>
            <w:tcW w:w="9606" w:type="dxa"/>
            <w:gridSpan w:val="2"/>
            <w:shd w:val="clear" w:color="auto" w:fill="auto"/>
          </w:tcPr>
          <w:p w:rsidR="0017113C" w:rsidRDefault="0017113C" w:rsidP="00D238C4">
            <w:pPr>
              <w:pStyle w:val="ConsPlusCell"/>
              <w:jc w:val="center"/>
            </w:pPr>
            <w:r w:rsidRPr="00B442BB">
              <w:t>3.Должности категории "специалисты"</w:t>
            </w:r>
          </w:p>
          <w:p w:rsidR="0017113C" w:rsidRPr="00B442BB" w:rsidRDefault="0017113C" w:rsidP="00D238C4">
            <w:pPr>
              <w:pStyle w:val="ConsPlusCell"/>
              <w:jc w:val="center"/>
            </w:pPr>
          </w:p>
        </w:tc>
      </w:tr>
      <w:tr w:rsidR="0017113C" w:rsidRPr="00C11772" w:rsidTr="00D238C4">
        <w:tc>
          <w:tcPr>
            <w:tcW w:w="9606" w:type="dxa"/>
            <w:gridSpan w:val="2"/>
            <w:shd w:val="clear" w:color="auto" w:fill="auto"/>
          </w:tcPr>
          <w:p w:rsidR="0017113C" w:rsidRPr="00720197" w:rsidRDefault="0017113C" w:rsidP="00D238C4">
            <w:pPr>
              <w:pStyle w:val="ConsPlusCell"/>
              <w:jc w:val="center"/>
              <w:rPr>
                <w:i/>
              </w:rPr>
            </w:pPr>
            <w:r w:rsidRPr="00720197">
              <w:rPr>
                <w:i/>
              </w:rPr>
              <w:t>Главная группа должностей</w:t>
            </w:r>
          </w:p>
        </w:tc>
      </w:tr>
      <w:tr w:rsidR="0017113C" w:rsidRPr="00C11772" w:rsidTr="00D238C4">
        <w:tc>
          <w:tcPr>
            <w:tcW w:w="7195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</w:pPr>
            <w:r w:rsidRPr="00B442BB">
              <w:t>Начальник отдела в департаменте</w:t>
            </w:r>
          </w:p>
        </w:tc>
        <w:tc>
          <w:tcPr>
            <w:tcW w:w="2411" w:type="dxa"/>
            <w:shd w:val="clear" w:color="auto" w:fill="auto"/>
          </w:tcPr>
          <w:p w:rsidR="0017113C" w:rsidRDefault="0017113C" w:rsidP="00D238C4">
            <w:pPr>
              <w:pStyle w:val="ConsPlusCell"/>
              <w:jc w:val="center"/>
            </w:pPr>
            <w:r w:rsidRPr="00B442BB">
              <w:t>03-3-2-0</w:t>
            </w:r>
            <w:r>
              <w:t>09</w:t>
            </w:r>
          </w:p>
          <w:p w:rsidR="0017113C" w:rsidRPr="00B442BB" w:rsidRDefault="0017113C" w:rsidP="00D238C4">
            <w:pPr>
              <w:pStyle w:val="ConsPlusCell"/>
              <w:jc w:val="right"/>
            </w:pPr>
          </w:p>
        </w:tc>
      </w:tr>
      <w:tr w:rsidR="0017113C" w:rsidRPr="00C11772" w:rsidTr="00D238C4">
        <w:tc>
          <w:tcPr>
            <w:tcW w:w="9606" w:type="dxa"/>
            <w:gridSpan w:val="2"/>
            <w:shd w:val="clear" w:color="auto" w:fill="auto"/>
          </w:tcPr>
          <w:p w:rsidR="0017113C" w:rsidRPr="00720197" w:rsidRDefault="0017113C" w:rsidP="00D238C4">
            <w:pPr>
              <w:pStyle w:val="ConsPlusCell"/>
              <w:jc w:val="center"/>
              <w:rPr>
                <w:i/>
              </w:rPr>
            </w:pPr>
            <w:r w:rsidRPr="00720197">
              <w:rPr>
                <w:i/>
              </w:rPr>
              <w:t>Ведущая группа должностей</w:t>
            </w:r>
          </w:p>
        </w:tc>
      </w:tr>
      <w:tr w:rsidR="0017113C" w:rsidRPr="00C11772" w:rsidTr="00D238C4">
        <w:tc>
          <w:tcPr>
            <w:tcW w:w="7195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</w:pPr>
            <w:r w:rsidRPr="00B442BB">
              <w:t>Главный консультант</w:t>
            </w:r>
          </w:p>
        </w:tc>
        <w:tc>
          <w:tcPr>
            <w:tcW w:w="2411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  <w:jc w:val="center"/>
            </w:pPr>
            <w:r w:rsidRPr="00B442BB">
              <w:t>03-3-3-01</w:t>
            </w:r>
            <w:r>
              <w:t>0</w:t>
            </w:r>
          </w:p>
        </w:tc>
      </w:tr>
      <w:tr w:rsidR="0017113C" w:rsidRPr="00C11772" w:rsidTr="00D238C4">
        <w:tc>
          <w:tcPr>
            <w:tcW w:w="7195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</w:pPr>
            <w:r w:rsidRPr="00B442BB">
              <w:t>Консультант</w:t>
            </w:r>
          </w:p>
        </w:tc>
        <w:tc>
          <w:tcPr>
            <w:tcW w:w="2411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  <w:jc w:val="center"/>
            </w:pPr>
            <w:r w:rsidRPr="00B442BB">
              <w:t>03-3-3-01</w:t>
            </w:r>
            <w:r>
              <w:t>1</w:t>
            </w:r>
          </w:p>
        </w:tc>
      </w:tr>
      <w:tr w:rsidR="0017113C" w:rsidRPr="00C11772" w:rsidTr="00D238C4">
        <w:tc>
          <w:tcPr>
            <w:tcW w:w="7195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</w:pPr>
            <w:r w:rsidRPr="00B442BB">
              <w:t>Специалист-эксперт</w:t>
            </w:r>
          </w:p>
        </w:tc>
        <w:tc>
          <w:tcPr>
            <w:tcW w:w="2411" w:type="dxa"/>
            <w:shd w:val="clear" w:color="auto" w:fill="auto"/>
          </w:tcPr>
          <w:p w:rsidR="0017113C" w:rsidRDefault="0017113C" w:rsidP="00D238C4">
            <w:pPr>
              <w:pStyle w:val="ConsPlusCell"/>
              <w:jc w:val="center"/>
            </w:pPr>
            <w:r>
              <w:t>03</w:t>
            </w:r>
            <w:r w:rsidRPr="00B442BB">
              <w:t>-3-3-01</w:t>
            </w:r>
            <w:r>
              <w:t>2</w:t>
            </w:r>
          </w:p>
          <w:p w:rsidR="0017113C" w:rsidRPr="00B442BB" w:rsidRDefault="0017113C" w:rsidP="00D238C4">
            <w:pPr>
              <w:pStyle w:val="ConsPlusCell"/>
              <w:jc w:val="center"/>
            </w:pPr>
          </w:p>
        </w:tc>
      </w:tr>
      <w:tr w:rsidR="0017113C" w:rsidRPr="00C11772" w:rsidTr="00D238C4">
        <w:tc>
          <w:tcPr>
            <w:tcW w:w="9606" w:type="dxa"/>
            <w:gridSpan w:val="2"/>
            <w:shd w:val="clear" w:color="auto" w:fill="auto"/>
          </w:tcPr>
          <w:p w:rsidR="0017113C" w:rsidRDefault="0017113C" w:rsidP="00D238C4">
            <w:pPr>
              <w:pStyle w:val="ConsPlusCell"/>
              <w:jc w:val="center"/>
            </w:pPr>
            <w:r w:rsidRPr="00B442BB">
              <w:t>4.Должности категории "обеспечивающие специалисты"</w:t>
            </w:r>
          </w:p>
          <w:p w:rsidR="0017113C" w:rsidRPr="00B442BB" w:rsidRDefault="0017113C" w:rsidP="00D238C4">
            <w:pPr>
              <w:pStyle w:val="ConsPlusCell"/>
              <w:jc w:val="center"/>
            </w:pPr>
          </w:p>
        </w:tc>
      </w:tr>
      <w:tr w:rsidR="0017113C" w:rsidRPr="00C11772" w:rsidTr="00D238C4">
        <w:tc>
          <w:tcPr>
            <w:tcW w:w="9606" w:type="dxa"/>
            <w:gridSpan w:val="2"/>
            <w:shd w:val="clear" w:color="auto" w:fill="auto"/>
          </w:tcPr>
          <w:p w:rsidR="0017113C" w:rsidRPr="00720197" w:rsidRDefault="0017113C" w:rsidP="00D238C4">
            <w:pPr>
              <w:pStyle w:val="ConsPlusCell"/>
              <w:jc w:val="center"/>
              <w:rPr>
                <w:i/>
              </w:rPr>
            </w:pPr>
            <w:r w:rsidRPr="00720197">
              <w:rPr>
                <w:i/>
              </w:rPr>
              <w:t>Ведущая группа должностей</w:t>
            </w:r>
          </w:p>
        </w:tc>
      </w:tr>
      <w:tr w:rsidR="0017113C" w:rsidRPr="00C11772" w:rsidTr="00D238C4">
        <w:tc>
          <w:tcPr>
            <w:tcW w:w="7195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</w:pPr>
            <w:r w:rsidRPr="00B442BB">
              <w:t>Ведущий специалист 1 разряда</w:t>
            </w:r>
          </w:p>
        </w:tc>
        <w:tc>
          <w:tcPr>
            <w:tcW w:w="2411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  <w:jc w:val="center"/>
            </w:pPr>
            <w:r w:rsidRPr="00B442BB">
              <w:t>03-4-3-01</w:t>
            </w:r>
            <w:r>
              <w:t>3</w:t>
            </w:r>
          </w:p>
        </w:tc>
      </w:tr>
      <w:tr w:rsidR="0017113C" w:rsidRPr="00C11772" w:rsidTr="00D238C4">
        <w:tc>
          <w:tcPr>
            <w:tcW w:w="7195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</w:pPr>
            <w:r w:rsidRPr="00B442BB">
              <w:t>Ведущий специалист 2 разряда</w:t>
            </w:r>
          </w:p>
        </w:tc>
        <w:tc>
          <w:tcPr>
            <w:tcW w:w="2411" w:type="dxa"/>
            <w:shd w:val="clear" w:color="auto" w:fill="auto"/>
          </w:tcPr>
          <w:p w:rsidR="0017113C" w:rsidRDefault="0017113C" w:rsidP="00D238C4">
            <w:pPr>
              <w:pStyle w:val="ConsPlusCell"/>
              <w:jc w:val="center"/>
            </w:pPr>
            <w:r w:rsidRPr="00B442BB">
              <w:t>03-4-3-01</w:t>
            </w:r>
            <w:r>
              <w:t>4</w:t>
            </w:r>
          </w:p>
          <w:p w:rsidR="0017113C" w:rsidRPr="00B442BB" w:rsidRDefault="0017113C" w:rsidP="00D238C4">
            <w:pPr>
              <w:pStyle w:val="ConsPlusCell"/>
              <w:jc w:val="center"/>
            </w:pPr>
          </w:p>
        </w:tc>
      </w:tr>
      <w:tr w:rsidR="0017113C" w:rsidRPr="00C11772" w:rsidTr="00D238C4">
        <w:tc>
          <w:tcPr>
            <w:tcW w:w="9606" w:type="dxa"/>
            <w:gridSpan w:val="2"/>
            <w:shd w:val="clear" w:color="auto" w:fill="auto"/>
          </w:tcPr>
          <w:p w:rsidR="0017113C" w:rsidRPr="00720197" w:rsidRDefault="0017113C" w:rsidP="00D238C4">
            <w:pPr>
              <w:pStyle w:val="ConsPlusCell"/>
              <w:jc w:val="center"/>
              <w:rPr>
                <w:i/>
              </w:rPr>
            </w:pPr>
            <w:r w:rsidRPr="00720197">
              <w:rPr>
                <w:i/>
              </w:rPr>
              <w:t>Старшая группа должностей</w:t>
            </w:r>
          </w:p>
        </w:tc>
      </w:tr>
      <w:tr w:rsidR="0017113C" w:rsidRPr="00C11772" w:rsidTr="00D238C4">
        <w:tc>
          <w:tcPr>
            <w:tcW w:w="7195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</w:pPr>
            <w:r w:rsidRPr="00B442BB">
              <w:t>Старший специалист 1 разряда</w:t>
            </w:r>
          </w:p>
        </w:tc>
        <w:tc>
          <w:tcPr>
            <w:tcW w:w="2411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  <w:jc w:val="center"/>
            </w:pPr>
            <w:r w:rsidRPr="00B442BB">
              <w:t>03-4-4-01</w:t>
            </w:r>
            <w:r>
              <w:t>5</w:t>
            </w:r>
          </w:p>
        </w:tc>
      </w:tr>
      <w:tr w:rsidR="0017113C" w:rsidRPr="00C11772" w:rsidTr="00D238C4">
        <w:tc>
          <w:tcPr>
            <w:tcW w:w="7195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</w:pPr>
            <w:r w:rsidRPr="00B442BB">
              <w:t xml:space="preserve">Старший специалист 2 разряда </w:t>
            </w:r>
          </w:p>
        </w:tc>
        <w:tc>
          <w:tcPr>
            <w:tcW w:w="2411" w:type="dxa"/>
            <w:shd w:val="clear" w:color="auto" w:fill="auto"/>
          </w:tcPr>
          <w:p w:rsidR="0017113C" w:rsidRPr="00B442BB" w:rsidRDefault="0017113C" w:rsidP="00D238C4">
            <w:pPr>
              <w:pStyle w:val="ConsPlusCell"/>
              <w:jc w:val="center"/>
            </w:pPr>
            <w:r w:rsidRPr="00B442BB">
              <w:t>03-4-4-01</w:t>
            </w:r>
            <w:r>
              <w:t>6</w:t>
            </w:r>
          </w:p>
        </w:tc>
      </w:tr>
    </w:tbl>
    <w:p w:rsidR="00E461F2" w:rsidRDefault="00E461F2" w:rsidP="00E461F2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194"/>
        <w:gridCol w:w="2412"/>
      </w:tblGrid>
      <w:tr w:rsidR="00E461F2" w:rsidRPr="00B442BB" w:rsidTr="00D238C4">
        <w:tc>
          <w:tcPr>
            <w:tcW w:w="9606" w:type="dxa"/>
            <w:gridSpan w:val="2"/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Раздел 4.</w:t>
            </w:r>
          </w:p>
        </w:tc>
      </w:tr>
      <w:tr w:rsidR="00E461F2" w:rsidRPr="00B442BB" w:rsidTr="00D238C4">
        <w:trPr>
          <w:trHeight w:val="640"/>
        </w:trPr>
        <w:tc>
          <w:tcPr>
            <w:tcW w:w="9606" w:type="dxa"/>
            <w:gridSpan w:val="2"/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Перечень</w:t>
            </w:r>
          </w:p>
          <w:p w:rsidR="00E461F2" w:rsidRDefault="00E461F2" w:rsidP="00D238C4">
            <w:pPr>
              <w:pStyle w:val="ConsPlusCell"/>
              <w:jc w:val="center"/>
            </w:pPr>
            <w:r w:rsidRPr="00B442BB">
              <w:t>должностей в органах исполнительной власти Приморского края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E461F2" w:rsidRPr="00B442BB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  <w:r w:rsidRPr="00B442BB">
              <w:t>1.Должности категории "руководители"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E461F2" w:rsidRPr="00720197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Pr="00134DD8" w:rsidRDefault="00E461F2" w:rsidP="00D238C4">
            <w:pPr>
              <w:pStyle w:val="ConsPlusCell"/>
              <w:jc w:val="center"/>
              <w:rPr>
                <w:i/>
              </w:rPr>
            </w:pPr>
            <w:r w:rsidRPr="00134DD8">
              <w:rPr>
                <w:i/>
              </w:rPr>
              <w:t>Высшая группа должностей</w:t>
            </w:r>
          </w:p>
        </w:tc>
      </w:tr>
      <w:tr w:rsidR="00E461F2" w:rsidRPr="00B442BB" w:rsidTr="00D238C4">
        <w:tc>
          <w:tcPr>
            <w:tcW w:w="7194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</w:pPr>
            <w:r w:rsidRPr="00B442BB">
              <w:t>Директор департамента</w:t>
            </w:r>
          </w:p>
        </w:tc>
        <w:tc>
          <w:tcPr>
            <w:tcW w:w="2412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04-1-1-001</w:t>
            </w:r>
          </w:p>
        </w:tc>
      </w:tr>
      <w:tr w:rsidR="00742E18" w:rsidRPr="00B442BB" w:rsidTr="00742E18"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E18" w:rsidRPr="00B442BB" w:rsidRDefault="00742E18" w:rsidP="00742E18">
            <w:pPr>
              <w:pStyle w:val="ConsPlusCell"/>
              <w:jc w:val="center"/>
            </w:pPr>
            <w:r>
              <w:lastRenderedPageBreak/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E18" w:rsidRPr="00B442BB" w:rsidRDefault="00742E18" w:rsidP="00742E18">
            <w:pPr>
              <w:pStyle w:val="ConsPlusCell"/>
              <w:jc w:val="center"/>
            </w:pPr>
            <w:r>
              <w:t>2</w:t>
            </w:r>
          </w:p>
        </w:tc>
      </w:tr>
      <w:tr w:rsidR="00E461F2" w:rsidRPr="00B442BB" w:rsidTr="00742E18">
        <w:tc>
          <w:tcPr>
            <w:tcW w:w="7194" w:type="dxa"/>
            <w:tcBorders>
              <w:top w:val="single" w:sz="4" w:space="0" w:color="auto"/>
            </w:tcBorders>
            <w:shd w:val="clear" w:color="auto" w:fill="auto"/>
          </w:tcPr>
          <w:p w:rsidR="00E461F2" w:rsidRDefault="00E461F2" w:rsidP="00D238C4">
            <w:pPr>
              <w:pStyle w:val="ConsPlusCell"/>
            </w:pPr>
            <w:r w:rsidRPr="00B442BB">
              <w:t>Руководитель инспекции</w:t>
            </w:r>
          </w:p>
          <w:p w:rsidR="00C3072B" w:rsidRPr="00B442BB" w:rsidRDefault="00C3072B" w:rsidP="00D238C4">
            <w:pPr>
              <w:pStyle w:val="ConsPlusCell"/>
            </w:pPr>
          </w:p>
        </w:tc>
        <w:tc>
          <w:tcPr>
            <w:tcW w:w="2412" w:type="dxa"/>
            <w:tcBorders>
              <w:top w:val="single" w:sz="4" w:space="0" w:color="auto"/>
            </w:tcBorders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04-1-1-00</w:t>
            </w:r>
            <w:r>
              <w:t>2</w:t>
            </w:r>
          </w:p>
        </w:tc>
      </w:tr>
      <w:tr w:rsidR="00E461F2" w:rsidRPr="00C11772" w:rsidTr="00D238C4">
        <w:tc>
          <w:tcPr>
            <w:tcW w:w="9606" w:type="dxa"/>
            <w:gridSpan w:val="2"/>
            <w:shd w:val="clear" w:color="auto" w:fill="auto"/>
          </w:tcPr>
          <w:p w:rsidR="00E461F2" w:rsidRPr="00867758" w:rsidRDefault="00E461F2" w:rsidP="00D238C4">
            <w:pPr>
              <w:pStyle w:val="ConsPlusCell"/>
              <w:jc w:val="center"/>
              <w:rPr>
                <w:i/>
              </w:rPr>
            </w:pPr>
            <w:r w:rsidRPr="00867758">
              <w:rPr>
                <w:i/>
              </w:rPr>
              <w:t>Главная группа должностей</w:t>
            </w:r>
          </w:p>
        </w:tc>
      </w:tr>
      <w:tr w:rsidR="00E461F2" w:rsidRPr="00C11772" w:rsidTr="00D238C4">
        <w:tc>
          <w:tcPr>
            <w:tcW w:w="7194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</w:pPr>
            <w:r w:rsidRPr="00B442BB">
              <w:t>Начальник отдела</w:t>
            </w:r>
          </w:p>
        </w:tc>
        <w:tc>
          <w:tcPr>
            <w:tcW w:w="2412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04-1-2-00</w:t>
            </w:r>
            <w:r>
              <w:t>3</w:t>
            </w:r>
          </w:p>
        </w:tc>
      </w:tr>
      <w:tr w:rsidR="00E461F2" w:rsidRPr="00C11772" w:rsidTr="00D238C4">
        <w:tc>
          <w:tcPr>
            <w:tcW w:w="7194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</w:pPr>
            <w:r w:rsidRPr="00B442BB">
              <w:t>Заместитель директора департамента</w:t>
            </w:r>
          </w:p>
        </w:tc>
        <w:tc>
          <w:tcPr>
            <w:tcW w:w="2412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04-1-2-00</w:t>
            </w:r>
            <w:r>
              <w:t>4</w:t>
            </w:r>
          </w:p>
        </w:tc>
      </w:tr>
      <w:tr w:rsidR="00E461F2" w:rsidRPr="00C11772" w:rsidTr="00D238C4">
        <w:tc>
          <w:tcPr>
            <w:tcW w:w="7194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</w:pPr>
            <w:r w:rsidRPr="00B442BB">
              <w:t>Заместитель руководителя инспекции</w:t>
            </w:r>
          </w:p>
        </w:tc>
        <w:tc>
          <w:tcPr>
            <w:tcW w:w="2412" w:type="dxa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  <w:r w:rsidRPr="00B442BB">
              <w:t>04-1-2-00</w:t>
            </w:r>
            <w:r>
              <w:t>5</w:t>
            </w:r>
          </w:p>
          <w:p w:rsidR="00C3072B" w:rsidRPr="00B442BB" w:rsidRDefault="00C3072B" w:rsidP="00D238C4">
            <w:pPr>
              <w:pStyle w:val="ConsPlusCell"/>
              <w:jc w:val="center"/>
            </w:pPr>
          </w:p>
        </w:tc>
      </w:tr>
      <w:tr w:rsidR="00E461F2" w:rsidRPr="00C11772" w:rsidTr="00D238C4">
        <w:tc>
          <w:tcPr>
            <w:tcW w:w="9606" w:type="dxa"/>
            <w:gridSpan w:val="2"/>
            <w:shd w:val="clear" w:color="auto" w:fill="auto"/>
          </w:tcPr>
          <w:p w:rsidR="00E461F2" w:rsidRPr="00867758" w:rsidRDefault="00E461F2" w:rsidP="00D238C4">
            <w:pPr>
              <w:pStyle w:val="ConsPlusCell"/>
              <w:jc w:val="center"/>
              <w:rPr>
                <w:i/>
              </w:rPr>
            </w:pPr>
            <w:r w:rsidRPr="00867758">
              <w:rPr>
                <w:i/>
              </w:rPr>
              <w:t>Ведущая группа должностей</w:t>
            </w:r>
          </w:p>
        </w:tc>
      </w:tr>
      <w:tr w:rsidR="00E461F2" w:rsidRPr="00C11772" w:rsidTr="00D238C4">
        <w:tc>
          <w:tcPr>
            <w:tcW w:w="7194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</w:pPr>
            <w:r w:rsidRPr="00B442BB">
              <w:t>Заместитель начальника отдела</w:t>
            </w:r>
          </w:p>
        </w:tc>
        <w:tc>
          <w:tcPr>
            <w:tcW w:w="2412" w:type="dxa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  <w:r w:rsidRPr="00B442BB">
              <w:t>04-1-3-0</w:t>
            </w:r>
            <w:r>
              <w:t>06</w:t>
            </w:r>
          </w:p>
          <w:p w:rsidR="00E461F2" w:rsidRPr="00B442BB" w:rsidRDefault="00E461F2" w:rsidP="00D238C4">
            <w:pPr>
              <w:pStyle w:val="ConsPlusCell"/>
              <w:jc w:val="right"/>
            </w:pPr>
          </w:p>
        </w:tc>
      </w:tr>
      <w:tr w:rsidR="00E461F2" w:rsidRPr="00C11772" w:rsidTr="00D238C4">
        <w:tc>
          <w:tcPr>
            <w:tcW w:w="9606" w:type="dxa"/>
            <w:gridSpan w:val="2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  <w:r w:rsidRPr="00B442BB">
              <w:t>2.Должности категории "специалисты"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E461F2" w:rsidRPr="00C11772" w:rsidTr="00742E18">
        <w:tc>
          <w:tcPr>
            <w:tcW w:w="9606" w:type="dxa"/>
            <w:gridSpan w:val="2"/>
            <w:shd w:val="clear" w:color="auto" w:fill="auto"/>
          </w:tcPr>
          <w:p w:rsidR="00E461F2" w:rsidRPr="00867758" w:rsidRDefault="00E461F2" w:rsidP="00D238C4">
            <w:pPr>
              <w:pStyle w:val="ConsPlusCell"/>
              <w:jc w:val="center"/>
              <w:rPr>
                <w:i/>
              </w:rPr>
            </w:pPr>
            <w:r w:rsidRPr="00867758">
              <w:rPr>
                <w:i/>
              </w:rPr>
              <w:t>Главная группа должностей</w:t>
            </w:r>
          </w:p>
        </w:tc>
      </w:tr>
      <w:tr w:rsidR="00E461F2" w:rsidRPr="00C11772" w:rsidTr="00742E18">
        <w:tc>
          <w:tcPr>
            <w:tcW w:w="7194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</w:pPr>
            <w:r w:rsidRPr="00B442BB">
              <w:t>Начальник отдел</w:t>
            </w:r>
            <w:r>
              <w:t xml:space="preserve">а: в департаменте, </w:t>
            </w:r>
            <w:r w:rsidRPr="00B442BB">
              <w:t>инспекции</w:t>
            </w:r>
          </w:p>
        </w:tc>
        <w:tc>
          <w:tcPr>
            <w:tcW w:w="2412" w:type="dxa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  <w:r>
              <w:t>0</w:t>
            </w:r>
            <w:r w:rsidRPr="00B442BB">
              <w:t>4-3-2-0</w:t>
            </w:r>
            <w:r>
              <w:t>07</w:t>
            </w:r>
          </w:p>
          <w:p w:rsidR="00C3072B" w:rsidRPr="00B442BB" w:rsidRDefault="00C3072B" w:rsidP="00D238C4">
            <w:pPr>
              <w:pStyle w:val="ConsPlusCell"/>
              <w:jc w:val="center"/>
            </w:pPr>
          </w:p>
        </w:tc>
      </w:tr>
      <w:tr w:rsidR="00E461F2" w:rsidRPr="00C11772" w:rsidTr="00742E18">
        <w:tc>
          <w:tcPr>
            <w:tcW w:w="9606" w:type="dxa"/>
            <w:gridSpan w:val="2"/>
            <w:shd w:val="clear" w:color="auto" w:fill="auto"/>
          </w:tcPr>
          <w:p w:rsidR="00E461F2" w:rsidRPr="00867758" w:rsidRDefault="00E461F2" w:rsidP="00D238C4">
            <w:pPr>
              <w:pStyle w:val="ConsPlusCell"/>
              <w:jc w:val="center"/>
              <w:rPr>
                <w:i/>
              </w:rPr>
            </w:pPr>
            <w:r w:rsidRPr="00867758">
              <w:rPr>
                <w:i/>
              </w:rPr>
              <w:t>Ведущая группа должностей</w:t>
            </w:r>
          </w:p>
        </w:tc>
      </w:tr>
      <w:tr w:rsidR="00E461F2" w:rsidRPr="00C11772" w:rsidTr="00D238C4">
        <w:tc>
          <w:tcPr>
            <w:tcW w:w="7194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</w:pPr>
            <w:r w:rsidRPr="00B442BB">
              <w:t xml:space="preserve">Заместитель начальника отдела: в департаменте, инспекции </w:t>
            </w:r>
          </w:p>
        </w:tc>
        <w:tc>
          <w:tcPr>
            <w:tcW w:w="2412" w:type="dxa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</w:p>
          <w:p w:rsidR="00E461F2" w:rsidRPr="00B442BB" w:rsidRDefault="00E461F2" w:rsidP="00D238C4">
            <w:pPr>
              <w:pStyle w:val="ConsPlusCell"/>
              <w:jc w:val="center"/>
            </w:pPr>
            <w:r>
              <w:t>0</w:t>
            </w:r>
            <w:r w:rsidRPr="00B442BB">
              <w:t>4-3-3-0</w:t>
            </w:r>
            <w:r>
              <w:t>08</w:t>
            </w:r>
          </w:p>
        </w:tc>
      </w:tr>
      <w:tr w:rsidR="00E461F2" w:rsidRPr="00C11772" w:rsidTr="00D238C4">
        <w:tc>
          <w:tcPr>
            <w:tcW w:w="7194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</w:pPr>
            <w:r w:rsidRPr="00B442BB">
              <w:t>Главный консультант</w:t>
            </w:r>
          </w:p>
        </w:tc>
        <w:tc>
          <w:tcPr>
            <w:tcW w:w="2412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04-3-3-0</w:t>
            </w:r>
            <w:r>
              <w:t>09</w:t>
            </w:r>
          </w:p>
        </w:tc>
      </w:tr>
      <w:tr w:rsidR="00E461F2" w:rsidRPr="00C11772" w:rsidTr="00D238C4">
        <w:tc>
          <w:tcPr>
            <w:tcW w:w="7194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</w:pPr>
            <w:r w:rsidRPr="00B442BB">
              <w:t>Ведущий консультант</w:t>
            </w:r>
          </w:p>
        </w:tc>
        <w:tc>
          <w:tcPr>
            <w:tcW w:w="2412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04-3-3-0</w:t>
            </w:r>
            <w:r>
              <w:t>10</w:t>
            </w:r>
          </w:p>
        </w:tc>
      </w:tr>
      <w:tr w:rsidR="00E461F2" w:rsidRPr="00C11772" w:rsidTr="00D238C4">
        <w:tc>
          <w:tcPr>
            <w:tcW w:w="7194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</w:pPr>
            <w:r w:rsidRPr="00B442BB">
              <w:t>Консультант</w:t>
            </w:r>
          </w:p>
        </w:tc>
        <w:tc>
          <w:tcPr>
            <w:tcW w:w="2412" w:type="dxa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  <w:r w:rsidRPr="00B442BB">
              <w:t>04-3-3-01</w:t>
            </w:r>
            <w:r>
              <w:t>1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E461F2" w:rsidRPr="00C11772" w:rsidTr="00D238C4">
        <w:tc>
          <w:tcPr>
            <w:tcW w:w="9606" w:type="dxa"/>
            <w:gridSpan w:val="2"/>
            <w:shd w:val="clear" w:color="auto" w:fill="auto"/>
          </w:tcPr>
          <w:p w:rsidR="00E461F2" w:rsidRPr="00867758" w:rsidRDefault="00E461F2" w:rsidP="00D238C4">
            <w:pPr>
              <w:pStyle w:val="ConsPlusCell"/>
              <w:jc w:val="center"/>
              <w:rPr>
                <w:i/>
              </w:rPr>
            </w:pPr>
            <w:r w:rsidRPr="00867758">
              <w:rPr>
                <w:i/>
              </w:rPr>
              <w:t>Старшая группа должностей</w:t>
            </w:r>
          </w:p>
        </w:tc>
      </w:tr>
      <w:tr w:rsidR="00E461F2" w:rsidRPr="00C11772" w:rsidTr="00D238C4">
        <w:tc>
          <w:tcPr>
            <w:tcW w:w="7194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</w:pPr>
            <w:r w:rsidRPr="00B442BB">
              <w:t>Главный специалист-эксперт</w:t>
            </w:r>
          </w:p>
        </w:tc>
        <w:tc>
          <w:tcPr>
            <w:tcW w:w="2412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04-3-4-01</w:t>
            </w:r>
            <w:r>
              <w:t>2</w:t>
            </w:r>
          </w:p>
        </w:tc>
      </w:tr>
      <w:tr w:rsidR="00E461F2" w:rsidRPr="00C11772" w:rsidTr="00D238C4">
        <w:tc>
          <w:tcPr>
            <w:tcW w:w="7194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</w:pPr>
            <w:r w:rsidRPr="00B442BB">
              <w:t>Ведущий специалист-эксперт</w:t>
            </w:r>
          </w:p>
        </w:tc>
        <w:tc>
          <w:tcPr>
            <w:tcW w:w="2412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04-3-4-01</w:t>
            </w:r>
            <w:r>
              <w:t>3</w:t>
            </w:r>
          </w:p>
        </w:tc>
      </w:tr>
      <w:tr w:rsidR="00E461F2" w:rsidRPr="00C11772" w:rsidTr="00D238C4">
        <w:tc>
          <w:tcPr>
            <w:tcW w:w="7194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</w:pPr>
            <w:r w:rsidRPr="00B442BB">
              <w:t>Специалист-эксперт</w:t>
            </w:r>
          </w:p>
        </w:tc>
        <w:tc>
          <w:tcPr>
            <w:tcW w:w="2412" w:type="dxa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  <w:r w:rsidRPr="00B442BB">
              <w:t>04-3-4-01</w:t>
            </w:r>
            <w:r>
              <w:t>4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E461F2" w:rsidRPr="00C11772" w:rsidTr="00D238C4">
        <w:tc>
          <w:tcPr>
            <w:tcW w:w="9606" w:type="dxa"/>
            <w:gridSpan w:val="2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  <w:r w:rsidRPr="00B442BB">
              <w:t>3.Должности категории "обеспечивающие специалисты"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E461F2" w:rsidRPr="00C11772" w:rsidTr="00D238C4">
        <w:tc>
          <w:tcPr>
            <w:tcW w:w="9606" w:type="dxa"/>
            <w:gridSpan w:val="2"/>
            <w:shd w:val="clear" w:color="auto" w:fill="auto"/>
          </w:tcPr>
          <w:p w:rsidR="00E461F2" w:rsidRPr="00867758" w:rsidRDefault="00E461F2" w:rsidP="00D238C4">
            <w:pPr>
              <w:pStyle w:val="ConsPlusCell"/>
              <w:jc w:val="center"/>
              <w:rPr>
                <w:i/>
              </w:rPr>
            </w:pPr>
            <w:r w:rsidRPr="00867758">
              <w:rPr>
                <w:i/>
              </w:rPr>
              <w:t>Ведущая группа должностей</w:t>
            </w:r>
          </w:p>
        </w:tc>
      </w:tr>
      <w:tr w:rsidR="00E461F2" w:rsidRPr="00C11772" w:rsidTr="00D238C4">
        <w:tc>
          <w:tcPr>
            <w:tcW w:w="7194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</w:pPr>
            <w:r w:rsidRPr="00B442BB">
              <w:t>Ведущий специалист 1 разряда</w:t>
            </w:r>
          </w:p>
        </w:tc>
        <w:tc>
          <w:tcPr>
            <w:tcW w:w="2412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04-4-3-01</w:t>
            </w:r>
            <w:r>
              <w:t>5</w:t>
            </w:r>
          </w:p>
        </w:tc>
      </w:tr>
      <w:tr w:rsidR="00E461F2" w:rsidRPr="00C11772" w:rsidTr="00D238C4">
        <w:tc>
          <w:tcPr>
            <w:tcW w:w="7194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</w:pPr>
            <w:r w:rsidRPr="00B442BB">
              <w:t>Ведущий специалист 2 разряда</w:t>
            </w:r>
          </w:p>
        </w:tc>
        <w:tc>
          <w:tcPr>
            <w:tcW w:w="2412" w:type="dxa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  <w:r w:rsidRPr="00B442BB">
              <w:t>04-4-3-0</w:t>
            </w:r>
            <w:r>
              <w:t>16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E461F2" w:rsidRPr="00C11772" w:rsidTr="00D238C4">
        <w:tc>
          <w:tcPr>
            <w:tcW w:w="9606" w:type="dxa"/>
            <w:gridSpan w:val="2"/>
            <w:shd w:val="clear" w:color="auto" w:fill="auto"/>
          </w:tcPr>
          <w:p w:rsidR="00E461F2" w:rsidRPr="00867758" w:rsidRDefault="00E461F2" w:rsidP="00D238C4">
            <w:pPr>
              <w:pStyle w:val="ConsPlusCell"/>
              <w:jc w:val="center"/>
              <w:rPr>
                <w:i/>
              </w:rPr>
            </w:pPr>
            <w:r w:rsidRPr="00867758">
              <w:rPr>
                <w:i/>
              </w:rPr>
              <w:t>Старшая группа должностей</w:t>
            </w:r>
          </w:p>
        </w:tc>
      </w:tr>
      <w:tr w:rsidR="00E461F2" w:rsidRPr="00C11772" w:rsidTr="00D238C4">
        <w:tc>
          <w:tcPr>
            <w:tcW w:w="7194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</w:pPr>
            <w:r w:rsidRPr="00B442BB">
              <w:t>Старший специалист 1 разряда</w:t>
            </w:r>
          </w:p>
        </w:tc>
        <w:tc>
          <w:tcPr>
            <w:tcW w:w="2412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04-4-4-0</w:t>
            </w:r>
            <w:r>
              <w:t>17</w:t>
            </w:r>
          </w:p>
        </w:tc>
      </w:tr>
      <w:tr w:rsidR="00E461F2" w:rsidRPr="00C11772" w:rsidTr="00D238C4">
        <w:tc>
          <w:tcPr>
            <w:tcW w:w="7194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</w:pPr>
            <w:r w:rsidRPr="00B442BB">
              <w:t>Старший специалист 2 разряда</w:t>
            </w:r>
          </w:p>
        </w:tc>
        <w:tc>
          <w:tcPr>
            <w:tcW w:w="2412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04-4-4-0</w:t>
            </w:r>
            <w:r>
              <w:t>18</w:t>
            </w:r>
          </w:p>
        </w:tc>
      </w:tr>
      <w:tr w:rsidR="00E461F2" w:rsidRPr="00C11772" w:rsidTr="00D238C4">
        <w:tc>
          <w:tcPr>
            <w:tcW w:w="7194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</w:pPr>
            <w:r w:rsidRPr="00B442BB">
              <w:t>Старший специалист 3 разряда</w:t>
            </w:r>
          </w:p>
        </w:tc>
        <w:tc>
          <w:tcPr>
            <w:tcW w:w="2412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04-4-4-0</w:t>
            </w:r>
            <w:r>
              <w:t>19</w:t>
            </w:r>
          </w:p>
        </w:tc>
      </w:tr>
    </w:tbl>
    <w:p w:rsidR="00E461F2" w:rsidRPr="00373941" w:rsidRDefault="00E461F2" w:rsidP="00E461F2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194"/>
        <w:gridCol w:w="2412"/>
      </w:tblGrid>
      <w:tr w:rsidR="00E461F2" w:rsidRPr="00C11772" w:rsidTr="00D238C4">
        <w:tc>
          <w:tcPr>
            <w:tcW w:w="9606" w:type="dxa"/>
            <w:gridSpan w:val="2"/>
            <w:shd w:val="clear" w:color="auto" w:fill="auto"/>
          </w:tcPr>
          <w:p w:rsidR="00E461F2" w:rsidRPr="00526C51" w:rsidRDefault="00E461F2" w:rsidP="00D238C4">
            <w:pPr>
              <w:pStyle w:val="ConsPlusCell"/>
              <w:jc w:val="center"/>
              <w:rPr>
                <w:i/>
              </w:rPr>
            </w:pPr>
            <w:r w:rsidRPr="00526C51">
              <w:rPr>
                <w:i/>
              </w:rPr>
              <w:t>Младшая группа должностей</w:t>
            </w:r>
          </w:p>
        </w:tc>
      </w:tr>
      <w:tr w:rsidR="00E461F2" w:rsidRPr="00C11772" w:rsidTr="00D238C4">
        <w:tc>
          <w:tcPr>
            <w:tcW w:w="7194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</w:pPr>
            <w:r w:rsidRPr="00B442BB">
              <w:t>Специалист 1 разряда</w:t>
            </w:r>
          </w:p>
        </w:tc>
        <w:tc>
          <w:tcPr>
            <w:tcW w:w="2412" w:type="dxa"/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04-4-5-02</w:t>
            </w:r>
            <w:r>
              <w:t>0</w:t>
            </w:r>
          </w:p>
        </w:tc>
      </w:tr>
    </w:tbl>
    <w:p w:rsidR="00E461F2" w:rsidRDefault="00E461F2" w:rsidP="00E461F2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196"/>
        <w:gridCol w:w="2410"/>
      </w:tblGrid>
      <w:tr w:rsidR="00E461F2" w:rsidRPr="00B442BB" w:rsidTr="00D238C4">
        <w:tc>
          <w:tcPr>
            <w:tcW w:w="9606" w:type="dxa"/>
            <w:gridSpan w:val="2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  <w:r w:rsidRPr="00B442BB">
              <w:t xml:space="preserve">Раздел </w:t>
            </w:r>
            <w:r>
              <w:t>5</w:t>
            </w:r>
            <w:r w:rsidRPr="00B442BB">
              <w:t>.</w:t>
            </w:r>
          </w:p>
          <w:p w:rsidR="00E64BE4" w:rsidRDefault="00E64BE4" w:rsidP="00D238C4">
            <w:pPr>
              <w:pStyle w:val="ConsPlusCell"/>
              <w:jc w:val="center"/>
            </w:pPr>
            <w:r>
              <w:t>Перечень</w:t>
            </w:r>
          </w:p>
          <w:p w:rsidR="00E64BE4" w:rsidRDefault="00E64BE4" w:rsidP="00D238C4">
            <w:pPr>
              <w:pStyle w:val="ConsPlusCell"/>
              <w:jc w:val="center"/>
            </w:pPr>
            <w:r>
              <w:t>должностей в аппарате мировых судей Приморского края</w:t>
            </w:r>
          </w:p>
          <w:p w:rsidR="00E64BE4" w:rsidRPr="00B442BB" w:rsidRDefault="00E64BE4" w:rsidP="00D238C4">
            <w:pPr>
              <w:pStyle w:val="ConsPlusCell"/>
              <w:jc w:val="center"/>
            </w:pPr>
          </w:p>
        </w:tc>
      </w:tr>
      <w:tr w:rsidR="00E64BE4" w:rsidRPr="00B442BB" w:rsidTr="00E64BE4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BE4" w:rsidRPr="00B442BB" w:rsidRDefault="00E64BE4" w:rsidP="00D238C4">
            <w:pPr>
              <w:pStyle w:val="ConsPlusCell"/>
              <w:jc w:val="center"/>
            </w:pPr>
            <w:r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BE4" w:rsidRPr="00B442BB" w:rsidRDefault="00E64BE4" w:rsidP="00D238C4">
            <w:pPr>
              <w:pStyle w:val="ConsPlusCell"/>
              <w:jc w:val="center"/>
            </w:pPr>
            <w:r>
              <w:t>2</w:t>
            </w:r>
          </w:p>
        </w:tc>
      </w:tr>
      <w:tr w:rsidR="00E461F2" w:rsidRPr="00B442BB" w:rsidTr="00E64BE4">
        <w:trPr>
          <w:trHeight w:val="179"/>
        </w:trPr>
        <w:tc>
          <w:tcPr>
            <w:tcW w:w="960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  <w:r w:rsidRPr="00B442BB">
              <w:t>1.Должности категории "</w:t>
            </w:r>
            <w:r>
              <w:t>помощники (советники)</w:t>
            </w:r>
            <w:r w:rsidRPr="00B442BB">
              <w:t>"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E22DB8" w:rsidRPr="00B442BB" w:rsidTr="00D238C4">
        <w:tc>
          <w:tcPr>
            <w:tcW w:w="9606" w:type="dxa"/>
            <w:gridSpan w:val="2"/>
            <w:shd w:val="clear" w:color="auto" w:fill="auto"/>
          </w:tcPr>
          <w:p w:rsidR="00C3072B" w:rsidRPr="00B442BB" w:rsidRDefault="00C3072B" w:rsidP="00C3072B">
            <w:pPr>
              <w:pStyle w:val="ConsPlusCell"/>
              <w:jc w:val="center"/>
            </w:pPr>
            <w:r w:rsidRPr="00B442BB">
              <w:t>Перечень</w:t>
            </w:r>
          </w:p>
          <w:p w:rsidR="00C3072B" w:rsidRDefault="00C3072B" w:rsidP="00C3072B">
            <w:pPr>
              <w:pStyle w:val="ConsPlusCell"/>
              <w:jc w:val="center"/>
            </w:pPr>
            <w:r w:rsidRPr="00B442BB">
              <w:t xml:space="preserve">должностей в </w:t>
            </w:r>
            <w:r w:rsidRPr="00D12A84">
              <w:t>аппарате мировых судей Приморского края</w:t>
            </w:r>
          </w:p>
          <w:p w:rsidR="00E22DB8" w:rsidRDefault="00E22DB8" w:rsidP="00E22DB8">
            <w:pPr>
              <w:jc w:val="center"/>
              <w:rPr>
                <w:szCs w:val="28"/>
              </w:rPr>
            </w:pPr>
          </w:p>
        </w:tc>
      </w:tr>
      <w:tr w:rsidR="00C3072B" w:rsidRPr="00B442BB" w:rsidTr="00D238C4">
        <w:tc>
          <w:tcPr>
            <w:tcW w:w="9606" w:type="dxa"/>
            <w:gridSpan w:val="2"/>
            <w:shd w:val="clear" w:color="auto" w:fill="auto"/>
          </w:tcPr>
          <w:p w:rsidR="00C3072B" w:rsidRPr="00134DD8" w:rsidRDefault="00C3072B" w:rsidP="00E22DB8">
            <w:pPr>
              <w:jc w:val="center"/>
              <w:rPr>
                <w:i/>
              </w:rPr>
            </w:pPr>
            <w:r w:rsidRPr="00134DD8">
              <w:rPr>
                <w:i/>
              </w:rPr>
              <w:t>В</w:t>
            </w:r>
            <w:r>
              <w:rPr>
                <w:i/>
              </w:rPr>
              <w:t>едущая</w:t>
            </w:r>
            <w:r w:rsidRPr="00134DD8">
              <w:rPr>
                <w:i/>
              </w:rPr>
              <w:t xml:space="preserve"> группа должностей</w:t>
            </w:r>
          </w:p>
        </w:tc>
      </w:tr>
      <w:tr w:rsidR="00E22DB8" w:rsidRPr="00B442BB" w:rsidTr="00E22DB8">
        <w:tc>
          <w:tcPr>
            <w:tcW w:w="7196" w:type="dxa"/>
            <w:shd w:val="clear" w:color="auto" w:fill="auto"/>
          </w:tcPr>
          <w:p w:rsidR="00E22DB8" w:rsidRPr="00D12A84" w:rsidRDefault="00E22DB8" w:rsidP="00D238C4">
            <w:pPr>
              <w:rPr>
                <w:szCs w:val="28"/>
              </w:rPr>
            </w:pPr>
            <w:r w:rsidRPr="00D12A84">
              <w:rPr>
                <w:szCs w:val="28"/>
              </w:rPr>
              <w:t>Помощник мирового судьи</w:t>
            </w:r>
          </w:p>
        </w:tc>
        <w:tc>
          <w:tcPr>
            <w:tcW w:w="2410" w:type="dxa"/>
            <w:shd w:val="clear" w:color="auto" w:fill="auto"/>
          </w:tcPr>
          <w:p w:rsidR="00E22DB8" w:rsidRDefault="00E22DB8" w:rsidP="00D238C4">
            <w:pPr>
              <w:jc w:val="center"/>
              <w:rPr>
                <w:szCs w:val="28"/>
              </w:rPr>
            </w:pPr>
            <w:r w:rsidRPr="00D12A84">
              <w:rPr>
                <w:szCs w:val="28"/>
              </w:rPr>
              <w:t>05-2-3-001</w:t>
            </w:r>
          </w:p>
          <w:p w:rsidR="00E22DB8" w:rsidRPr="00D12A84" w:rsidRDefault="00E22DB8" w:rsidP="00D238C4">
            <w:pPr>
              <w:jc w:val="center"/>
              <w:rPr>
                <w:szCs w:val="28"/>
              </w:rPr>
            </w:pPr>
          </w:p>
        </w:tc>
      </w:tr>
      <w:tr w:rsidR="00E22DB8" w:rsidRPr="00B442BB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22DB8" w:rsidRDefault="00E22DB8" w:rsidP="00D238C4">
            <w:pPr>
              <w:pStyle w:val="ConsPlusCell"/>
              <w:jc w:val="center"/>
            </w:pPr>
            <w:r>
              <w:t>2</w:t>
            </w:r>
            <w:r w:rsidRPr="00B442BB">
              <w:t xml:space="preserve">.Должности категории </w:t>
            </w:r>
            <w:r w:rsidRPr="00D12A84">
              <w:t>"специалисты"</w:t>
            </w:r>
          </w:p>
          <w:p w:rsidR="00E22DB8" w:rsidRPr="00B442BB" w:rsidRDefault="00E22DB8" w:rsidP="00D238C4">
            <w:pPr>
              <w:pStyle w:val="ConsPlusCell"/>
              <w:jc w:val="center"/>
            </w:pPr>
          </w:p>
        </w:tc>
      </w:tr>
      <w:tr w:rsidR="00E22DB8" w:rsidRPr="00134DD8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22DB8" w:rsidRPr="00134DD8" w:rsidRDefault="00E22DB8" w:rsidP="00D238C4">
            <w:pPr>
              <w:pStyle w:val="ConsPlusCell"/>
              <w:jc w:val="center"/>
              <w:rPr>
                <w:i/>
              </w:rPr>
            </w:pPr>
            <w:r w:rsidRPr="00D12A84">
              <w:rPr>
                <w:i/>
              </w:rPr>
              <w:t>Старшая</w:t>
            </w:r>
            <w:r w:rsidRPr="00134DD8">
              <w:rPr>
                <w:i/>
              </w:rPr>
              <w:t xml:space="preserve"> группа должностей</w:t>
            </w:r>
          </w:p>
        </w:tc>
      </w:tr>
      <w:tr w:rsidR="00E22DB8" w:rsidRPr="00D12A84" w:rsidTr="00D238C4">
        <w:tc>
          <w:tcPr>
            <w:tcW w:w="7196" w:type="dxa"/>
            <w:shd w:val="clear" w:color="auto" w:fill="auto"/>
          </w:tcPr>
          <w:p w:rsidR="00E22DB8" w:rsidRPr="00D12A84" w:rsidRDefault="00E22DB8" w:rsidP="00D238C4">
            <w:pPr>
              <w:rPr>
                <w:szCs w:val="28"/>
              </w:rPr>
            </w:pPr>
            <w:r w:rsidRPr="00D12A84">
              <w:rPr>
                <w:szCs w:val="28"/>
              </w:rPr>
              <w:t>Секретарь судебного заседания</w:t>
            </w:r>
          </w:p>
        </w:tc>
        <w:tc>
          <w:tcPr>
            <w:tcW w:w="2410" w:type="dxa"/>
            <w:shd w:val="clear" w:color="auto" w:fill="auto"/>
          </w:tcPr>
          <w:p w:rsidR="00E22DB8" w:rsidRDefault="00E22DB8" w:rsidP="00D238C4">
            <w:pPr>
              <w:jc w:val="center"/>
              <w:rPr>
                <w:szCs w:val="28"/>
              </w:rPr>
            </w:pPr>
            <w:r w:rsidRPr="00D12A84">
              <w:rPr>
                <w:szCs w:val="28"/>
              </w:rPr>
              <w:t>05-3-4-002</w:t>
            </w:r>
          </w:p>
          <w:p w:rsidR="00E22DB8" w:rsidRPr="00D12A84" w:rsidRDefault="00E22DB8" w:rsidP="00D238C4">
            <w:pPr>
              <w:jc w:val="center"/>
              <w:rPr>
                <w:szCs w:val="28"/>
              </w:rPr>
            </w:pPr>
          </w:p>
        </w:tc>
      </w:tr>
      <w:tr w:rsidR="00E22DB8" w:rsidRPr="00B442BB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22DB8" w:rsidRDefault="00E22DB8" w:rsidP="00D238C4">
            <w:pPr>
              <w:pStyle w:val="ConsPlusCell"/>
              <w:jc w:val="center"/>
            </w:pPr>
            <w:r w:rsidRPr="00D12A84">
              <w:t>3.Должности категории "обеспечивающие специалисты"</w:t>
            </w:r>
          </w:p>
          <w:p w:rsidR="00E22DB8" w:rsidRPr="00B442BB" w:rsidRDefault="00E22DB8" w:rsidP="00D238C4">
            <w:pPr>
              <w:pStyle w:val="ConsPlusCell"/>
              <w:jc w:val="center"/>
            </w:pPr>
          </w:p>
        </w:tc>
      </w:tr>
      <w:tr w:rsidR="00E22DB8" w:rsidRPr="00134DD8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22DB8" w:rsidRPr="00134DD8" w:rsidRDefault="00E22DB8" w:rsidP="00D238C4">
            <w:pPr>
              <w:pStyle w:val="ConsPlusCell"/>
              <w:jc w:val="center"/>
              <w:rPr>
                <w:i/>
              </w:rPr>
            </w:pPr>
            <w:r w:rsidRPr="00D12A84">
              <w:rPr>
                <w:i/>
              </w:rPr>
              <w:t>Младшая группа должностей</w:t>
            </w:r>
          </w:p>
        </w:tc>
      </w:tr>
      <w:tr w:rsidR="00E22DB8" w:rsidRPr="00D12A84" w:rsidTr="00D238C4">
        <w:tc>
          <w:tcPr>
            <w:tcW w:w="7196" w:type="dxa"/>
            <w:shd w:val="clear" w:color="auto" w:fill="auto"/>
          </w:tcPr>
          <w:p w:rsidR="00E22DB8" w:rsidRPr="00D12A84" w:rsidRDefault="00E22DB8" w:rsidP="00D238C4">
            <w:pPr>
              <w:rPr>
                <w:szCs w:val="28"/>
              </w:rPr>
            </w:pPr>
            <w:r w:rsidRPr="00D12A84">
              <w:rPr>
                <w:szCs w:val="28"/>
              </w:rPr>
              <w:t>Специалист мирового судьи</w:t>
            </w:r>
          </w:p>
        </w:tc>
        <w:tc>
          <w:tcPr>
            <w:tcW w:w="2410" w:type="dxa"/>
            <w:tcBorders>
              <w:left w:val="nil"/>
            </w:tcBorders>
            <w:shd w:val="clear" w:color="auto" w:fill="auto"/>
          </w:tcPr>
          <w:p w:rsidR="00E22DB8" w:rsidRPr="00D12A84" w:rsidRDefault="00E22DB8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05-4-5-003</w:t>
            </w:r>
          </w:p>
        </w:tc>
      </w:tr>
      <w:tr w:rsidR="00E461F2" w:rsidRPr="00B442BB" w:rsidTr="00E22DB8">
        <w:tc>
          <w:tcPr>
            <w:tcW w:w="9606" w:type="dxa"/>
            <w:gridSpan w:val="2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</w:p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 xml:space="preserve">Раздел </w:t>
            </w:r>
            <w:r>
              <w:t>6</w:t>
            </w:r>
            <w:r w:rsidRPr="00B442BB">
              <w:t>.</w:t>
            </w:r>
          </w:p>
        </w:tc>
      </w:tr>
      <w:tr w:rsidR="00E461F2" w:rsidRPr="00B442BB" w:rsidTr="00D238C4">
        <w:trPr>
          <w:trHeight w:val="640"/>
        </w:trPr>
        <w:tc>
          <w:tcPr>
            <w:tcW w:w="9606" w:type="dxa"/>
            <w:gridSpan w:val="2"/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Перечень</w:t>
            </w:r>
          </w:p>
          <w:p w:rsidR="00E461F2" w:rsidRDefault="00E461F2" w:rsidP="00D238C4">
            <w:pPr>
              <w:pStyle w:val="ConsPlusCell"/>
              <w:jc w:val="center"/>
            </w:pPr>
            <w:r w:rsidRPr="00E748C1">
              <w:t xml:space="preserve">должностей в аппарате </w:t>
            </w:r>
            <w:r>
              <w:t>И</w:t>
            </w:r>
            <w:r w:rsidRPr="00E748C1">
              <w:t>збирательной комиссии Приморского края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E461F2" w:rsidRPr="00B442BB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  <w:r w:rsidRPr="00B442BB">
              <w:t xml:space="preserve">1.Должности категории </w:t>
            </w:r>
            <w:r w:rsidRPr="00E748C1">
              <w:t>"руководители"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E461F2" w:rsidRPr="00134DD8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Pr="00134DD8" w:rsidRDefault="00E461F2" w:rsidP="00D238C4">
            <w:pPr>
              <w:pStyle w:val="ConsPlusCell"/>
              <w:jc w:val="center"/>
              <w:rPr>
                <w:i/>
              </w:rPr>
            </w:pPr>
            <w:r w:rsidRPr="00E748C1">
              <w:rPr>
                <w:i/>
              </w:rPr>
              <w:t>Высшая группа должностей</w:t>
            </w:r>
          </w:p>
        </w:tc>
      </w:tr>
      <w:tr w:rsidR="00E461F2" w:rsidRPr="00E748C1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rPr>
                <w:szCs w:val="28"/>
              </w:rPr>
            </w:pPr>
            <w:r w:rsidRPr="00E748C1">
              <w:rPr>
                <w:szCs w:val="28"/>
              </w:rPr>
              <w:t xml:space="preserve">Руководитель аппарата </w:t>
            </w:r>
            <w:r>
              <w:rPr>
                <w:szCs w:val="28"/>
              </w:rPr>
              <w:t>И</w:t>
            </w:r>
            <w:r w:rsidRPr="00E748C1">
              <w:rPr>
                <w:szCs w:val="28"/>
              </w:rPr>
              <w:t xml:space="preserve">збирательной комиссии Приморского края </w:t>
            </w:r>
          </w:p>
          <w:p w:rsidR="00E461F2" w:rsidRPr="00E748C1" w:rsidRDefault="00E461F2" w:rsidP="00D238C4">
            <w:pPr>
              <w:rPr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E748C1" w:rsidRDefault="00E461F2" w:rsidP="00D238C4">
            <w:pPr>
              <w:jc w:val="center"/>
              <w:rPr>
                <w:szCs w:val="28"/>
              </w:rPr>
            </w:pPr>
          </w:p>
          <w:p w:rsidR="00E461F2" w:rsidRPr="00E748C1" w:rsidRDefault="00E461F2" w:rsidP="00D238C4">
            <w:pPr>
              <w:jc w:val="center"/>
              <w:rPr>
                <w:szCs w:val="28"/>
              </w:rPr>
            </w:pPr>
            <w:r w:rsidRPr="00E748C1">
              <w:rPr>
                <w:szCs w:val="28"/>
              </w:rPr>
              <w:t>06-1-1-001</w:t>
            </w:r>
          </w:p>
        </w:tc>
      </w:tr>
      <w:tr w:rsidR="00E461F2" w:rsidRPr="00134DD8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Pr="00134DD8" w:rsidRDefault="00E461F2" w:rsidP="00D238C4">
            <w:pPr>
              <w:pStyle w:val="ConsPlusCell"/>
              <w:jc w:val="center"/>
              <w:rPr>
                <w:i/>
              </w:rPr>
            </w:pPr>
            <w:r w:rsidRPr="00E748C1">
              <w:rPr>
                <w:i/>
              </w:rPr>
              <w:t>Главная группа должностей</w:t>
            </w:r>
          </w:p>
        </w:tc>
      </w:tr>
      <w:tr w:rsidR="00E461F2" w:rsidRPr="00E748C1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rPr>
                <w:szCs w:val="28"/>
              </w:rPr>
            </w:pPr>
            <w:r w:rsidRPr="00E748C1">
              <w:rPr>
                <w:szCs w:val="28"/>
              </w:rPr>
              <w:t>Начальник отдела</w:t>
            </w:r>
          </w:p>
          <w:p w:rsidR="00E461F2" w:rsidRPr="00E748C1" w:rsidRDefault="00E461F2" w:rsidP="00D238C4">
            <w:pPr>
              <w:rPr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E748C1" w:rsidRDefault="00E461F2" w:rsidP="00D238C4">
            <w:pPr>
              <w:jc w:val="center"/>
              <w:rPr>
                <w:szCs w:val="28"/>
              </w:rPr>
            </w:pPr>
            <w:r w:rsidRPr="00E748C1">
              <w:rPr>
                <w:szCs w:val="28"/>
              </w:rPr>
              <w:t>06-1-2-002</w:t>
            </w:r>
          </w:p>
        </w:tc>
      </w:tr>
      <w:tr w:rsidR="00E461F2" w:rsidRPr="00B442BB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  <w:r>
              <w:t>2</w:t>
            </w:r>
            <w:r w:rsidRPr="00B442BB">
              <w:t xml:space="preserve">.Должности категории </w:t>
            </w:r>
            <w:r w:rsidRPr="00E748C1">
              <w:t>"специалисты"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E461F2" w:rsidRPr="00134DD8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Pr="00134DD8" w:rsidRDefault="00E461F2" w:rsidP="00D238C4">
            <w:pPr>
              <w:pStyle w:val="ConsPlusCell"/>
              <w:jc w:val="center"/>
              <w:rPr>
                <w:i/>
              </w:rPr>
            </w:pPr>
            <w:r w:rsidRPr="00E748C1">
              <w:rPr>
                <w:i/>
              </w:rPr>
              <w:t>Ведущая группа должностей</w:t>
            </w:r>
          </w:p>
        </w:tc>
      </w:tr>
      <w:tr w:rsidR="00E461F2" w:rsidRPr="00E748C1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rPr>
                <w:szCs w:val="28"/>
              </w:rPr>
            </w:pPr>
            <w:r w:rsidRPr="00E748C1">
              <w:rPr>
                <w:szCs w:val="28"/>
              </w:rPr>
              <w:t>Консультант</w:t>
            </w:r>
          </w:p>
          <w:p w:rsidR="00E461F2" w:rsidRPr="00E748C1" w:rsidRDefault="00E461F2" w:rsidP="00D238C4">
            <w:pPr>
              <w:rPr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E748C1" w:rsidRDefault="00E461F2" w:rsidP="00D238C4">
            <w:pPr>
              <w:jc w:val="center"/>
              <w:rPr>
                <w:szCs w:val="28"/>
              </w:rPr>
            </w:pPr>
            <w:r w:rsidRPr="00E748C1">
              <w:rPr>
                <w:szCs w:val="28"/>
              </w:rPr>
              <w:t>06-3-3-003</w:t>
            </w:r>
          </w:p>
        </w:tc>
      </w:tr>
      <w:tr w:rsidR="00E461F2" w:rsidRPr="00134DD8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Pr="00134DD8" w:rsidRDefault="00E461F2" w:rsidP="00D238C4">
            <w:pPr>
              <w:pStyle w:val="ConsPlusCell"/>
              <w:jc w:val="center"/>
              <w:rPr>
                <w:i/>
              </w:rPr>
            </w:pPr>
            <w:r w:rsidRPr="00E748C1">
              <w:rPr>
                <w:i/>
              </w:rPr>
              <w:t>Старшая группа должностей</w:t>
            </w:r>
          </w:p>
        </w:tc>
      </w:tr>
      <w:tr w:rsidR="00E461F2" w:rsidRPr="00E748C1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E748C1" w:rsidRDefault="00E461F2" w:rsidP="00D238C4">
            <w:pPr>
              <w:rPr>
                <w:szCs w:val="28"/>
              </w:rPr>
            </w:pPr>
            <w:r w:rsidRPr="00E748C1">
              <w:rPr>
                <w:szCs w:val="28"/>
              </w:rPr>
              <w:t>Главный специалист-эксперт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E748C1" w:rsidRDefault="00E461F2" w:rsidP="00D238C4">
            <w:pPr>
              <w:jc w:val="center"/>
              <w:rPr>
                <w:szCs w:val="28"/>
              </w:rPr>
            </w:pPr>
            <w:r w:rsidRPr="00E748C1">
              <w:rPr>
                <w:szCs w:val="28"/>
              </w:rPr>
              <w:t>06-3-4-004</w:t>
            </w:r>
          </w:p>
        </w:tc>
      </w:tr>
      <w:tr w:rsidR="00E461F2" w:rsidRPr="00E748C1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E748C1" w:rsidRDefault="00E461F2" w:rsidP="00D238C4">
            <w:pPr>
              <w:rPr>
                <w:szCs w:val="28"/>
              </w:rPr>
            </w:pPr>
            <w:r w:rsidRPr="00E748C1">
              <w:rPr>
                <w:szCs w:val="28"/>
              </w:rPr>
              <w:t>Ведущий специалист-эксперт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E748C1" w:rsidRDefault="00E461F2" w:rsidP="00D238C4">
            <w:pPr>
              <w:jc w:val="center"/>
              <w:rPr>
                <w:szCs w:val="28"/>
              </w:rPr>
            </w:pPr>
            <w:r w:rsidRPr="00E748C1">
              <w:rPr>
                <w:szCs w:val="28"/>
              </w:rPr>
              <w:t>06-3-4-005</w:t>
            </w:r>
          </w:p>
        </w:tc>
      </w:tr>
    </w:tbl>
    <w:p w:rsidR="00E461F2" w:rsidRDefault="00E461F2" w:rsidP="00E461F2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194"/>
        <w:gridCol w:w="2412"/>
      </w:tblGrid>
      <w:tr w:rsidR="00E461F2" w:rsidRPr="00B442BB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  <w:r>
              <w:t>3</w:t>
            </w:r>
            <w:r w:rsidRPr="00B442BB">
              <w:t xml:space="preserve">.Должности категории </w:t>
            </w:r>
            <w:r w:rsidRPr="00E748C1">
              <w:t>"</w:t>
            </w:r>
            <w:r>
              <w:t xml:space="preserve">обеспечивающие </w:t>
            </w:r>
            <w:r w:rsidRPr="00E748C1">
              <w:t>специалисты"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E461F2" w:rsidRPr="00134DD8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Pr="00134DD8" w:rsidRDefault="00E461F2" w:rsidP="00D238C4">
            <w:pPr>
              <w:pStyle w:val="ConsPlusCell"/>
              <w:jc w:val="center"/>
              <w:rPr>
                <w:i/>
              </w:rPr>
            </w:pPr>
            <w:r w:rsidRPr="00E748C1">
              <w:rPr>
                <w:i/>
              </w:rPr>
              <w:t>Главная группа должностей</w:t>
            </w:r>
          </w:p>
        </w:tc>
      </w:tr>
      <w:tr w:rsidR="00E461F2" w:rsidRPr="00E748C1" w:rsidTr="00E64B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E748C1" w:rsidRDefault="00E461F2" w:rsidP="00D238C4">
            <w:pPr>
              <w:rPr>
                <w:szCs w:val="28"/>
              </w:rPr>
            </w:pPr>
            <w:r w:rsidRPr="00E748C1">
              <w:rPr>
                <w:szCs w:val="28"/>
              </w:rPr>
              <w:t>Главный специалист 1 разряда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E748C1" w:rsidRDefault="00E461F2" w:rsidP="00D238C4">
            <w:pPr>
              <w:jc w:val="center"/>
              <w:rPr>
                <w:szCs w:val="28"/>
              </w:rPr>
            </w:pPr>
            <w:r w:rsidRPr="00E748C1">
              <w:rPr>
                <w:szCs w:val="28"/>
              </w:rPr>
              <w:t>06-4-2-006</w:t>
            </w:r>
          </w:p>
        </w:tc>
      </w:tr>
      <w:tr w:rsidR="00E461F2" w:rsidRPr="00E748C1" w:rsidTr="00E64B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E748C1" w:rsidRDefault="00E461F2" w:rsidP="00D238C4">
            <w:pPr>
              <w:rPr>
                <w:szCs w:val="28"/>
              </w:rPr>
            </w:pPr>
            <w:r w:rsidRPr="00E748C1">
              <w:rPr>
                <w:szCs w:val="28"/>
              </w:rPr>
              <w:t>Главный специалист 2 разряда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E748C1" w:rsidRDefault="00E461F2" w:rsidP="00D238C4">
            <w:pPr>
              <w:jc w:val="center"/>
              <w:rPr>
                <w:szCs w:val="28"/>
              </w:rPr>
            </w:pPr>
            <w:r w:rsidRPr="00E748C1">
              <w:rPr>
                <w:szCs w:val="28"/>
              </w:rPr>
              <w:t>06-4-2-007</w:t>
            </w:r>
          </w:p>
        </w:tc>
      </w:tr>
      <w:tr w:rsidR="00E64BE4" w:rsidRPr="00134DD8" w:rsidTr="00E64BE4">
        <w:trPr>
          <w:trHeight w:val="179"/>
        </w:trPr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BE4" w:rsidRPr="00E64BE4" w:rsidRDefault="00E64BE4" w:rsidP="00D238C4">
            <w:pPr>
              <w:pStyle w:val="ConsPlusCell"/>
              <w:jc w:val="center"/>
            </w:pPr>
            <w:r w:rsidRPr="00E64BE4">
              <w:lastRenderedPageBreak/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BE4" w:rsidRPr="00E64BE4" w:rsidRDefault="00E64BE4" w:rsidP="00D238C4">
            <w:pPr>
              <w:pStyle w:val="ConsPlusCell"/>
              <w:jc w:val="center"/>
            </w:pPr>
            <w:r w:rsidRPr="00E64BE4">
              <w:t>2</w:t>
            </w:r>
          </w:p>
        </w:tc>
      </w:tr>
      <w:tr w:rsidR="00E64BE4" w:rsidRPr="00134DD8" w:rsidTr="00E64BE4">
        <w:trPr>
          <w:trHeight w:val="179"/>
        </w:trPr>
        <w:tc>
          <w:tcPr>
            <w:tcW w:w="960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64BE4" w:rsidRPr="00E748C1" w:rsidRDefault="00E64BE4" w:rsidP="00D238C4">
            <w:pPr>
              <w:pStyle w:val="ConsPlusCell"/>
              <w:jc w:val="center"/>
              <w:rPr>
                <w:i/>
              </w:rPr>
            </w:pPr>
            <w:r w:rsidRPr="00E748C1">
              <w:rPr>
                <w:i/>
              </w:rPr>
              <w:t>Ведущая группа должностей</w:t>
            </w:r>
          </w:p>
        </w:tc>
      </w:tr>
      <w:tr w:rsidR="00C3072B" w:rsidRPr="00E748C1" w:rsidTr="00E64B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C3072B" w:rsidRPr="00E748C1" w:rsidRDefault="00C3072B" w:rsidP="00EB1E48">
            <w:pPr>
              <w:rPr>
                <w:szCs w:val="28"/>
              </w:rPr>
            </w:pPr>
            <w:r w:rsidRPr="00E748C1">
              <w:rPr>
                <w:szCs w:val="28"/>
              </w:rPr>
              <w:t>Ведущий специалист 1 разряда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C3072B" w:rsidRPr="00E748C1" w:rsidRDefault="00C3072B" w:rsidP="00EB1E48">
            <w:pPr>
              <w:jc w:val="center"/>
              <w:rPr>
                <w:szCs w:val="28"/>
              </w:rPr>
            </w:pPr>
            <w:r w:rsidRPr="00E748C1">
              <w:rPr>
                <w:szCs w:val="28"/>
              </w:rPr>
              <w:t>06-4-3-008</w:t>
            </w:r>
          </w:p>
        </w:tc>
      </w:tr>
      <w:tr w:rsidR="00C3072B" w:rsidRPr="00E748C1" w:rsidTr="00E64B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C3072B" w:rsidRDefault="00C3072B" w:rsidP="00D238C4">
            <w:pPr>
              <w:rPr>
                <w:szCs w:val="28"/>
              </w:rPr>
            </w:pPr>
            <w:r w:rsidRPr="00E748C1">
              <w:rPr>
                <w:szCs w:val="28"/>
              </w:rPr>
              <w:t>Ведущий специалист 2 разряда</w:t>
            </w:r>
          </w:p>
          <w:p w:rsidR="00C3072B" w:rsidRPr="00E748C1" w:rsidRDefault="00C3072B" w:rsidP="00D238C4">
            <w:pPr>
              <w:rPr>
                <w:szCs w:val="28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C3072B" w:rsidRPr="00E748C1" w:rsidRDefault="00C3072B" w:rsidP="00D238C4">
            <w:pPr>
              <w:jc w:val="center"/>
              <w:rPr>
                <w:szCs w:val="28"/>
              </w:rPr>
            </w:pPr>
            <w:r w:rsidRPr="00E748C1">
              <w:rPr>
                <w:szCs w:val="28"/>
              </w:rPr>
              <w:t>06-4-3-009</w:t>
            </w:r>
          </w:p>
        </w:tc>
      </w:tr>
      <w:tr w:rsidR="00C3072B" w:rsidRPr="00134DD8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C3072B" w:rsidRPr="00134DD8" w:rsidRDefault="00C3072B" w:rsidP="00D238C4">
            <w:pPr>
              <w:pStyle w:val="ConsPlusCell"/>
              <w:jc w:val="center"/>
              <w:rPr>
                <w:i/>
              </w:rPr>
            </w:pPr>
            <w:r w:rsidRPr="00E748C1">
              <w:rPr>
                <w:i/>
              </w:rPr>
              <w:t>Старшая группа должностей</w:t>
            </w:r>
          </w:p>
        </w:tc>
      </w:tr>
      <w:tr w:rsidR="00C3072B" w:rsidRPr="00E748C1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C3072B" w:rsidRPr="00E748C1" w:rsidRDefault="00C3072B" w:rsidP="00D238C4">
            <w:pPr>
              <w:rPr>
                <w:szCs w:val="28"/>
              </w:rPr>
            </w:pPr>
            <w:r w:rsidRPr="00E748C1">
              <w:rPr>
                <w:szCs w:val="28"/>
              </w:rPr>
              <w:t>Старший специалист 1 разряда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C3072B" w:rsidRPr="00E748C1" w:rsidRDefault="00C3072B" w:rsidP="00D238C4">
            <w:pPr>
              <w:jc w:val="center"/>
              <w:rPr>
                <w:szCs w:val="28"/>
              </w:rPr>
            </w:pPr>
            <w:r w:rsidRPr="00E748C1">
              <w:rPr>
                <w:szCs w:val="28"/>
              </w:rPr>
              <w:t>06-4-4-010</w:t>
            </w:r>
          </w:p>
        </w:tc>
      </w:tr>
      <w:tr w:rsidR="00C3072B" w:rsidRPr="00E748C1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C3072B" w:rsidRDefault="00C3072B" w:rsidP="00D238C4">
            <w:pPr>
              <w:rPr>
                <w:szCs w:val="28"/>
              </w:rPr>
            </w:pPr>
            <w:r w:rsidRPr="00E748C1">
              <w:rPr>
                <w:szCs w:val="28"/>
              </w:rPr>
              <w:t>Старший специалист 2 разряда</w:t>
            </w:r>
          </w:p>
          <w:p w:rsidR="00C3072B" w:rsidRPr="00E748C1" w:rsidRDefault="00C3072B" w:rsidP="00D238C4">
            <w:pPr>
              <w:rPr>
                <w:szCs w:val="28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C3072B" w:rsidRPr="00E748C1" w:rsidRDefault="00C3072B" w:rsidP="00D238C4">
            <w:pPr>
              <w:jc w:val="center"/>
              <w:rPr>
                <w:szCs w:val="28"/>
              </w:rPr>
            </w:pPr>
            <w:r w:rsidRPr="00E748C1">
              <w:rPr>
                <w:szCs w:val="28"/>
              </w:rPr>
              <w:t>06-4-4-011</w:t>
            </w:r>
          </w:p>
        </w:tc>
      </w:tr>
      <w:tr w:rsidR="00C3072B" w:rsidRPr="00134DD8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C3072B" w:rsidRPr="00134DD8" w:rsidRDefault="00C3072B" w:rsidP="00D238C4">
            <w:pPr>
              <w:pStyle w:val="ConsPlusCell"/>
              <w:jc w:val="center"/>
              <w:rPr>
                <w:i/>
              </w:rPr>
            </w:pPr>
            <w:r w:rsidRPr="00E748C1">
              <w:rPr>
                <w:i/>
              </w:rPr>
              <w:t>Младшая группа должностей</w:t>
            </w:r>
          </w:p>
        </w:tc>
      </w:tr>
      <w:tr w:rsidR="00C3072B" w:rsidRPr="00E748C1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C3072B" w:rsidRPr="00E748C1" w:rsidRDefault="00C3072B" w:rsidP="00D238C4">
            <w:pPr>
              <w:rPr>
                <w:i/>
                <w:szCs w:val="28"/>
              </w:rPr>
            </w:pPr>
            <w:r w:rsidRPr="00E748C1">
              <w:rPr>
                <w:szCs w:val="28"/>
              </w:rPr>
              <w:t>Специалист 1 разряда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C3072B" w:rsidRPr="00E748C1" w:rsidRDefault="00C3072B" w:rsidP="00D238C4">
            <w:pPr>
              <w:jc w:val="center"/>
              <w:rPr>
                <w:szCs w:val="28"/>
              </w:rPr>
            </w:pPr>
            <w:r w:rsidRPr="00E748C1">
              <w:rPr>
                <w:szCs w:val="28"/>
              </w:rPr>
              <w:t>06-4-5-012</w:t>
            </w:r>
          </w:p>
        </w:tc>
      </w:tr>
      <w:tr w:rsidR="00C3072B" w:rsidRPr="00B442BB" w:rsidTr="00D238C4">
        <w:tc>
          <w:tcPr>
            <w:tcW w:w="9606" w:type="dxa"/>
            <w:gridSpan w:val="2"/>
            <w:shd w:val="clear" w:color="auto" w:fill="auto"/>
          </w:tcPr>
          <w:p w:rsidR="00C3072B" w:rsidRDefault="00C3072B" w:rsidP="00D238C4">
            <w:pPr>
              <w:pStyle w:val="ConsPlusCell"/>
              <w:jc w:val="center"/>
            </w:pPr>
          </w:p>
          <w:p w:rsidR="00C3072B" w:rsidRPr="00B442BB" w:rsidRDefault="00C3072B" w:rsidP="00D238C4">
            <w:pPr>
              <w:pStyle w:val="ConsPlusCell"/>
              <w:jc w:val="center"/>
            </w:pPr>
            <w:r w:rsidRPr="00B442BB">
              <w:t xml:space="preserve">Раздел </w:t>
            </w:r>
            <w:r>
              <w:t>7</w:t>
            </w:r>
            <w:r w:rsidRPr="00B442BB">
              <w:t>.</w:t>
            </w:r>
          </w:p>
        </w:tc>
      </w:tr>
      <w:tr w:rsidR="00C3072B" w:rsidRPr="00B442BB" w:rsidTr="00D238C4">
        <w:trPr>
          <w:trHeight w:val="640"/>
        </w:trPr>
        <w:tc>
          <w:tcPr>
            <w:tcW w:w="9606" w:type="dxa"/>
            <w:gridSpan w:val="2"/>
            <w:shd w:val="clear" w:color="auto" w:fill="auto"/>
          </w:tcPr>
          <w:p w:rsidR="00C3072B" w:rsidRPr="00B442BB" w:rsidRDefault="00C3072B" w:rsidP="00D238C4">
            <w:pPr>
              <w:pStyle w:val="ConsPlusCell"/>
              <w:jc w:val="center"/>
            </w:pPr>
            <w:r w:rsidRPr="00B442BB">
              <w:t>Перечень</w:t>
            </w:r>
          </w:p>
          <w:p w:rsidR="00C3072B" w:rsidRDefault="00C3072B" w:rsidP="00D238C4">
            <w:pPr>
              <w:pStyle w:val="ConsPlusCell"/>
              <w:jc w:val="center"/>
            </w:pPr>
            <w:r w:rsidRPr="00E748C1">
              <w:t xml:space="preserve">должностей в аппарате </w:t>
            </w:r>
            <w:r w:rsidRPr="006A2D7D">
              <w:t>Уполномоченного по правам человека</w:t>
            </w:r>
          </w:p>
          <w:p w:rsidR="00C3072B" w:rsidRDefault="00C3072B" w:rsidP="00D238C4">
            <w:pPr>
              <w:pStyle w:val="ConsPlusCell"/>
              <w:jc w:val="center"/>
            </w:pPr>
            <w:r w:rsidRPr="006A2D7D">
              <w:t>в Приморском крае</w:t>
            </w:r>
          </w:p>
          <w:p w:rsidR="00C3072B" w:rsidRPr="00B442BB" w:rsidRDefault="00C3072B" w:rsidP="00D238C4">
            <w:pPr>
              <w:pStyle w:val="ConsPlusCell"/>
              <w:jc w:val="center"/>
            </w:pPr>
          </w:p>
        </w:tc>
      </w:tr>
      <w:tr w:rsidR="00C3072B" w:rsidRPr="00B442BB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C3072B" w:rsidRDefault="00C3072B" w:rsidP="00D238C4">
            <w:pPr>
              <w:pStyle w:val="ConsPlusCell"/>
              <w:jc w:val="center"/>
            </w:pPr>
            <w:r w:rsidRPr="00B442BB">
              <w:t xml:space="preserve">1.Должности категории </w:t>
            </w:r>
            <w:r w:rsidRPr="00E748C1">
              <w:t>"руководители"</w:t>
            </w:r>
          </w:p>
          <w:p w:rsidR="00C3072B" w:rsidRPr="00B442BB" w:rsidRDefault="00C3072B" w:rsidP="00D238C4">
            <w:pPr>
              <w:pStyle w:val="ConsPlusCell"/>
              <w:jc w:val="center"/>
            </w:pPr>
          </w:p>
        </w:tc>
      </w:tr>
      <w:tr w:rsidR="00C3072B" w:rsidRPr="00134DD8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C3072B" w:rsidRPr="00134DD8" w:rsidRDefault="00C3072B" w:rsidP="00D238C4">
            <w:pPr>
              <w:pStyle w:val="ConsPlusCell"/>
              <w:jc w:val="center"/>
              <w:rPr>
                <w:i/>
              </w:rPr>
            </w:pPr>
            <w:r w:rsidRPr="00E748C1">
              <w:rPr>
                <w:i/>
              </w:rPr>
              <w:t>Высшая группа должностей</w:t>
            </w:r>
          </w:p>
        </w:tc>
      </w:tr>
      <w:tr w:rsidR="00C3072B" w:rsidRPr="00E748C1" w:rsidTr="00C307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C3072B" w:rsidRDefault="00C3072B" w:rsidP="00D238C4">
            <w:pPr>
              <w:rPr>
                <w:szCs w:val="28"/>
              </w:rPr>
            </w:pPr>
            <w:r w:rsidRPr="006A2D7D">
              <w:rPr>
                <w:szCs w:val="28"/>
              </w:rPr>
              <w:t>Руководитель аппарата Уполномоченного по правам человека в Приморском крае</w:t>
            </w:r>
          </w:p>
          <w:p w:rsidR="00C3072B" w:rsidRPr="006A2D7D" w:rsidRDefault="00C3072B" w:rsidP="00D238C4">
            <w:pPr>
              <w:rPr>
                <w:szCs w:val="28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C3072B" w:rsidRPr="006A2D7D" w:rsidRDefault="00C3072B" w:rsidP="00D238C4">
            <w:pPr>
              <w:jc w:val="center"/>
              <w:rPr>
                <w:szCs w:val="28"/>
              </w:rPr>
            </w:pPr>
          </w:p>
          <w:p w:rsidR="00C3072B" w:rsidRPr="006A2D7D" w:rsidRDefault="00C3072B" w:rsidP="00D238C4">
            <w:pPr>
              <w:jc w:val="center"/>
              <w:rPr>
                <w:szCs w:val="28"/>
              </w:rPr>
            </w:pPr>
            <w:r w:rsidRPr="006A2D7D">
              <w:rPr>
                <w:szCs w:val="28"/>
              </w:rPr>
              <w:t>07-1-1-001</w:t>
            </w:r>
          </w:p>
        </w:tc>
      </w:tr>
      <w:tr w:rsidR="00C3072B" w:rsidRPr="00B442BB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C3072B" w:rsidRDefault="00C3072B" w:rsidP="00D238C4">
            <w:pPr>
              <w:pStyle w:val="ConsPlusCell"/>
              <w:jc w:val="center"/>
            </w:pPr>
            <w:r>
              <w:t>2</w:t>
            </w:r>
            <w:r w:rsidRPr="00B442BB">
              <w:t xml:space="preserve">.Должности категории </w:t>
            </w:r>
            <w:r w:rsidRPr="006A2D7D">
              <w:t>"</w:t>
            </w:r>
            <w:r>
              <w:t>помощники (советники)"</w:t>
            </w:r>
          </w:p>
          <w:p w:rsidR="00C3072B" w:rsidRPr="00B442BB" w:rsidRDefault="00C3072B" w:rsidP="00D238C4">
            <w:pPr>
              <w:pStyle w:val="ConsPlusCell"/>
              <w:jc w:val="center"/>
            </w:pPr>
          </w:p>
        </w:tc>
      </w:tr>
      <w:tr w:rsidR="00C3072B" w:rsidRPr="00134DD8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C3072B" w:rsidRPr="00134DD8" w:rsidRDefault="00C3072B" w:rsidP="00D238C4">
            <w:pPr>
              <w:pStyle w:val="ConsPlusCell"/>
              <w:jc w:val="center"/>
              <w:rPr>
                <w:i/>
              </w:rPr>
            </w:pPr>
            <w:r>
              <w:rPr>
                <w:i/>
              </w:rPr>
              <w:t>Главная</w:t>
            </w:r>
            <w:r w:rsidRPr="00E748C1">
              <w:rPr>
                <w:i/>
              </w:rPr>
              <w:t xml:space="preserve"> группа должностей</w:t>
            </w:r>
          </w:p>
        </w:tc>
      </w:tr>
      <w:tr w:rsidR="00C3072B" w:rsidRPr="006A2D7D" w:rsidTr="00C307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C3072B" w:rsidRDefault="00C3072B" w:rsidP="00D238C4">
            <w:pPr>
              <w:rPr>
                <w:szCs w:val="28"/>
              </w:rPr>
            </w:pPr>
            <w:r>
              <w:rPr>
                <w:szCs w:val="28"/>
              </w:rPr>
              <w:t>Помощник Уполномоченного по правам человека</w:t>
            </w:r>
          </w:p>
          <w:p w:rsidR="00C3072B" w:rsidRDefault="00C3072B" w:rsidP="00D238C4">
            <w:pPr>
              <w:rPr>
                <w:szCs w:val="28"/>
              </w:rPr>
            </w:pPr>
            <w:r>
              <w:rPr>
                <w:szCs w:val="28"/>
              </w:rPr>
              <w:t>в Приморском крае</w:t>
            </w:r>
          </w:p>
          <w:p w:rsidR="00C3072B" w:rsidRPr="006A2D7D" w:rsidRDefault="00C3072B" w:rsidP="00D238C4">
            <w:pPr>
              <w:rPr>
                <w:szCs w:val="28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C3072B" w:rsidRDefault="00C3072B" w:rsidP="00D238C4">
            <w:pPr>
              <w:jc w:val="center"/>
              <w:rPr>
                <w:szCs w:val="28"/>
              </w:rPr>
            </w:pPr>
          </w:p>
          <w:p w:rsidR="00C3072B" w:rsidRPr="006A2D7D" w:rsidRDefault="00C3072B" w:rsidP="00D238C4">
            <w:pPr>
              <w:jc w:val="center"/>
              <w:rPr>
                <w:szCs w:val="28"/>
              </w:rPr>
            </w:pPr>
            <w:r w:rsidRPr="006A2D7D">
              <w:rPr>
                <w:szCs w:val="28"/>
              </w:rPr>
              <w:t>07-</w:t>
            </w:r>
            <w:r w:rsidR="001F5D44">
              <w:rPr>
                <w:szCs w:val="28"/>
              </w:rPr>
              <w:t>2</w:t>
            </w:r>
            <w:r w:rsidRPr="006A2D7D">
              <w:rPr>
                <w:szCs w:val="28"/>
              </w:rPr>
              <w:t>-</w:t>
            </w:r>
            <w:r w:rsidR="001F5D44">
              <w:rPr>
                <w:szCs w:val="28"/>
              </w:rPr>
              <w:t>2</w:t>
            </w:r>
            <w:r w:rsidRPr="006A2D7D">
              <w:rPr>
                <w:szCs w:val="28"/>
              </w:rPr>
              <w:t>-00</w:t>
            </w:r>
            <w:r>
              <w:rPr>
                <w:szCs w:val="28"/>
              </w:rPr>
              <w:t>2</w:t>
            </w:r>
          </w:p>
        </w:tc>
      </w:tr>
      <w:tr w:rsidR="00C3072B" w:rsidRPr="00B442BB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C3072B" w:rsidRDefault="00C3072B" w:rsidP="00D238C4">
            <w:pPr>
              <w:pStyle w:val="ConsPlusCell"/>
              <w:jc w:val="center"/>
            </w:pPr>
            <w:r>
              <w:t>3</w:t>
            </w:r>
            <w:r w:rsidRPr="00B442BB">
              <w:t xml:space="preserve">.Должности категории </w:t>
            </w:r>
            <w:r w:rsidRPr="006A2D7D">
              <w:t>"специалисты"</w:t>
            </w:r>
          </w:p>
          <w:p w:rsidR="00C3072B" w:rsidRPr="00B442BB" w:rsidRDefault="00C3072B" w:rsidP="00D238C4">
            <w:pPr>
              <w:pStyle w:val="ConsPlusCell"/>
              <w:jc w:val="center"/>
            </w:pPr>
          </w:p>
        </w:tc>
      </w:tr>
      <w:tr w:rsidR="00C3072B" w:rsidRPr="00134DD8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C3072B" w:rsidRPr="00134DD8" w:rsidRDefault="00C3072B" w:rsidP="00D238C4">
            <w:pPr>
              <w:pStyle w:val="ConsPlusCell"/>
              <w:jc w:val="center"/>
              <w:rPr>
                <w:i/>
              </w:rPr>
            </w:pPr>
            <w:r w:rsidRPr="006A2D7D">
              <w:rPr>
                <w:i/>
              </w:rPr>
              <w:t>Ведущая</w:t>
            </w:r>
            <w:r w:rsidRPr="00E748C1">
              <w:rPr>
                <w:i/>
              </w:rPr>
              <w:t xml:space="preserve"> группа должностей</w:t>
            </w:r>
          </w:p>
        </w:tc>
      </w:tr>
      <w:tr w:rsidR="00C3072B" w:rsidRPr="006A2D7D" w:rsidTr="00C307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C3072B" w:rsidRPr="006A2D7D" w:rsidRDefault="00C3072B" w:rsidP="00D238C4">
            <w:pPr>
              <w:rPr>
                <w:szCs w:val="28"/>
              </w:rPr>
            </w:pPr>
            <w:r>
              <w:rPr>
                <w:szCs w:val="28"/>
              </w:rPr>
              <w:t>Главный к</w:t>
            </w:r>
            <w:r w:rsidRPr="006A2D7D">
              <w:rPr>
                <w:szCs w:val="28"/>
              </w:rPr>
              <w:t>онсультант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C3072B" w:rsidRPr="006A2D7D" w:rsidRDefault="00C3072B" w:rsidP="00D238C4">
            <w:pPr>
              <w:jc w:val="center"/>
              <w:rPr>
                <w:szCs w:val="28"/>
              </w:rPr>
            </w:pPr>
            <w:r w:rsidRPr="006A2D7D">
              <w:rPr>
                <w:szCs w:val="28"/>
              </w:rPr>
              <w:t>07-3-3-003</w:t>
            </w:r>
          </w:p>
        </w:tc>
      </w:tr>
      <w:tr w:rsidR="00C3072B" w:rsidRPr="006A2D7D" w:rsidTr="00C307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C3072B" w:rsidRPr="006A2D7D" w:rsidRDefault="00C3072B" w:rsidP="00D238C4">
            <w:pPr>
              <w:rPr>
                <w:szCs w:val="28"/>
              </w:rPr>
            </w:pPr>
            <w:r>
              <w:rPr>
                <w:szCs w:val="28"/>
              </w:rPr>
              <w:t>Ведущий к</w:t>
            </w:r>
            <w:r w:rsidRPr="006A2D7D">
              <w:rPr>
                <w:szCs w:val="28"/>
              </w:rPr>
              <w:t>онсультант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C3072B" w:rsidRPr="006A2D7D" w:rsidRDefault="00C3072B" w:rsidP="00D238C4">
            <w:pPr>
              <w:jc w:val="center"/>
              <w:rPr>
                <w:szCs w:val="28"/>
              </w:rPr>
            </w:pPr>
            <w:r w:rsidRPr="006A2D7D">
              <w:rPr>
                <w:szCs w:val="28"/>
              </w:rPr>
              <w:t>07-3-3-00</w:t>
            </w:r>
            <w:r>
              <w:rPr>
                <w:szCs w:val="28"/>
              </w:rPr>
              <w:t>4</w:t>
            </w:r>
          </w:p>
        </w:tc>
      </w:tr>
      <w:tr w:rsidR="00C3072B" w:rsidRPr="006A2D7D" w:rsidTr="00C307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C3072B" w:rsidRDefault="00C3072B" w:rsidP="00D238C4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6A2D7D">
              <w:rPr>
                <w:szCs w:val="28"/>
              </w:rPr>
              <w:t>онсультант</w:t>
            </w:r>
          </w:p>
          <w:p w:rsidR="00C3072B" w:rsidRPr="006A2D7D" w:rsidRDefault="00C3072B" w:rsidP="00D238C4">
            <w:pPr>
              <w:rPr>
                <w:szCs w:val="28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C3072B" w:rsidRPr="006A2D7D" w:rsidRDefault="00C3072B" w:rsidP="00D238C4">
            <w:pPr>
              <w:jc w:val="center"/>
              <w:rPr>
                <w:szCs w:val="28"/>
              </w:rPr>
            </w:pPr>
            <w:r w:rsidRPr="006A2D7D">
              <w:rPr>
                <w:szCs w:val="28"/>
              </w:rPr>
              <w:t>07-3-3-00</w:t>
            </w:r>
            <w:r>
              <w:rPr>
                <w:szCs w:val="28"/>
              </w:rPr>
              <w:t>5</w:t>
            </w:r>
          </w:p>
        </w:tc>
      </w:tr>
      <w:tr w:rsidR="00C3072B" w:rsidRPr="00134DD8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C3072B" w:rsidRPr="00134DD8" w:rsidRDefault="00C3072B" w:rsidP="00D238C4">
            <w:pPr>
              <w:pStyle w:val="ConsPlusCell"/>
              <w:jc w:val="center"/>
              <w:rPr>
                <w:i/>
              </w:rPr>
            </w:pPr>
            <w:r w:rsidRPr="006A2D7D">
              <w:rPr>
                <w:i/>
              </w:rPr>
              <w:t>Старшая</w:t>
            </w:r>
            <w:r w:rsidRPr="00E748C1">
              <w:rPr>
                <w:i/>
              </w:rPr>
              <w:t xml:space="preserve"> группа должностей</w:t>
            </w:r>
          </w:p>
        </w:tc>
      </w:tr>
      <w:tr w:rsidR="00C3072B" w:rsidRPr="00E748C1" w:rsidTr="00C307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C3072B" w:rsidRPr="00E748C1" w:rsidRDefault="00C3072B" w:rsidP="00D238C4">
            <w:pPr>
              <w:rPr>
                <w:szCs w:val="28"/>
              </w:rPr>
            </w:pPr>
            <w:r>
              <w:rPr>
                <w:szCs w:val="28"/>
              </w:rPr>
              <w:t>Главный специалист-эксперт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C3072B" w:rsidRPr="00E748C1" w:rsidRDefault="00C3072B" w:rsidP="00D238C4">
            <w:pPr>
              <w:jc w:val="center"/>
              <w:rPr>
                <w:szCs w:val="28"/>
              </w:rPr>
            </w:pPr>
            <w:r w:rsidRPr="00E748C1">
              <w:rPr>
                <w:szCs w:val="28"/>
              </w:rPr>
              <w:t>0</w:t>
            </w:r>
            <w:r>
              <w:rPr>
                <w:szCs w:val="28"/>
              </w:rPr>
              <w:t>7</w:t>
            </w:r>
            <w:r w:rsidRPr="00E748C1">
              <w:rPr>
                <w:szCs w:val="28"/>
              </w:rPr>
              <w:t>-</w:t>
            </w:r>
            <w:r>
              <w:rPr>
                <w:szCs w:val="28"/>
              </w:rPr>
              <w:t>3</w:t>
            </w:r>
            <w:r w:rsidRPr="00E748C1">
              <w:rPr>
                <w:szCs w:val="28"/>
              </w:rPr>
              <w:t>-</w:t>
            </w:r>
            <w:r>
              <w:rPr>
                <w:szCs w:val="28"/>
              </w:rPr>
              <w:t>4</w:t>
            </w:r>
            <w:r w:rsidRPr="00E748C1">
              <w:rPr>
                <w:szCs w:val="28"/>
              </w:rPr>
              <w:t>-00</w:t>
            </w:r>
            <w:r>
              <w:rPr>
                <w:szCs w:val="28"/>
              </w:rPr>
              <w:t>6</w:t>
            </w:r>
          </w:p>
        </w:tc>
      </w:tr>
      <w:tr w:rsidR="00C3072B" w:rsidRPr="00E748C1" w:rsidTr="00C307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C3072B" w:rsidRPr="00E748C1" w:rsidRDefault="00C3072B" w:rsidP="00D238C4">
            <w:pPr>
              <w:rPr>
                <w:szCs w:val="28"/>
              </w:rPr>
            </w:pPr>
            <w:r>
              <w:rPr>
                <w:szCs w:val="28"/>
              </w:rPr>
              <w:t>Ведущий специалист-эксперт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C3072B" w:rsidRPr="00E748C1" w:rsidRDefault="00C3072B" w:rsidP="00D238C4">
            <w:pPr>
              <w:jc w:val="center"/>
              <w:rPr>
                <w:szCs w:val="28"/>
              </w:rPr>
            </w:pPr>
            <w:r w:rsidRPr="00E748C1">
              <w:rPr>
                <w:szCs w:val="28"/>
              </w:rPr>
              <w:t>0</w:t>
            </w:r>
            <w:r>
              <w:rPr>
                <w:szCs w:val="28"/>
              </w:rPr>
              <w:t>7</w:t>
            </w:r>
            <w:r w:rsidRPr="00E748C1">
              <w:rPr>
                <w:szCs w:val="28"/>
              </w:rPr>
              <w:t>-</w:t>
            </w:r>
            <w:r>
              <w:rPr>
                <w:szCs w:val="28"/>
              </w:rPr>
              <w:t>3</w:t>
            </w:r>
            <w:r w:rsidRPr="00E748C1">
              <w:rPr>
                <w:szCs w:val="28"/>
              </w:rPr>
              <w:t>-</w:t>
            </w:r>
            <w:r>
              <w:rPr>
                <w:szCs w:val="28"/>
              </w:rPr>
              <w:t>4</w:t>
            </w:r>
            <w:r w:rsidRPr="00E748C1">
              <w:rPr>
                <w:szCs w:val="28"/>
              </w:rPr>
              <w:t>-00</w:t>
            </w:r>
            <w:r>
              <w:rPr>
                <w:szCs w:val="28"/>
              </w:rPr>
              <w:t>7</w:t>
            </w:r>
          </w:p>
        </w:tc>
      </w:tr>
    </w:tbl>
    <w:p w:rsidR="00E461F2" w:rsidRDefault="00E461F2" w:rsidP="00E461F2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194"/>
        <w:gridCol w:w="2412"/>
      </w:tblGrid>
      <w:tr w:rsidR="00E461F2" w:rsidRPr="00B442BB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  <w:r>
              <w:t>4</w:t>
            </w:r>
            <w:r w:rsidRPr="00B442BB">
              <w:t xml:space="preserve">.Должности категории </w:t>
            </w:r>
            <w:r w:rsidRPr="006A2D7D">
              <w:t>"обеспечивающие специалисты"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E461F2" w:rsidRPr="00134DD8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Pr="00134DD8" w:rsidRDefault="00E461F2" w:rsidP="00D238C4">
            <w:pPr>
              <w:pStyle w:val="ConsPlusCell"/>
              <w:jc w:val="center"/>
              <w:rPr>
                <w:i/>
              </w:rPr>
            </w:pPr>
            <w:r w:rsidRPr="006A2D7D">
              <w:rPr>
                <w:i/>
              </w:rPr>
              <w:t>Главная</w:t>
            </w:r>
            <w:r w:rsidRPr="00E748C1">
              <w:rPr>
                <w:i/>
              </w:rPr>
              <w:t xml:space="preserve"> группа должностей</w:t>
            </w:r>
          </w:p>
        </w:tc>
      </w:tr>
      <w:tr w:rsidR="00E461F2" w:rsidRPr="006A2D7D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6A2D7D" w:rsidRDefault="00E461F2" w:rsidP="00D238C4">
            <w:pPr>
              <w:rPr>
                <w:szCs w:val="28"/>
              </w:rPr>
            </w:pPr>
            <w:r w:rsidRPr="006A2D7D">
              <w:rPr>
                <w:szCs w:val="28"/>
              </w:rPr>
              <w:t xml:space="preserve">Главный специалист </w:t>
            </w:r>
            <w:r>
              <w:rPr>
                <w:szCs w:val="28"/>
              </w:rPr>
              <w:t>1</w:t>
            </w:r>
            <w:r w:rsidRPr="006A2D7D">
              <w:rPr>
                <w:szCs w:val="28"/>
              </w:rPr>
              <w:t xml:space="preserve"> разряда 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6A2D7D" w:rsidRDefault="00E461F2" w:rsidP="00D238C4">
            <w:pPr>
              <w:jc w:val="center"/>
              <w:rPr>
                <w:szCs w:val="28"/>
              </w:rPr>
            </w:pPr>
            <w:r w:rsidRPr="006A2D7D">
              <w:rPr>
                <w:szCs w:val="28"/>
              </w:rPr>
              <w:t>07-</w:t>
            </w:r>
            <w:r>
              <w:rPr>
                <w:szCs w:val="28"/>
              </w:rPr>
              <w:t>4</w:t>
            </w:r>
            <w:r w:rsidRPr="006A2D7D">
              <w:rPr>
                <w:szCs w:val="28"/>
              </w:rPr>
              <w:t>-</w:t>
            </w:r>
            <w:r>
              <w:rPr>
                <w:szCs w:val="28"/>
              </w:rPr>
              <w:t>2</w:t>
            </w:r>
            <w:r w:rsidRPr="006A2D7D">
              <w:rPr>
                <w:szCs w:val="28"/>
              </w:rPr>
              <w:t>-00</w:t>
            </w:r>
            <w:r>
              <w:rPr>
                <w:szCs w:val="28"/>
              </w:rPr>
              <w:t>8</w:t>
            </w:r>
          </w:p>
        </w:tc>
      </w:tr>
      <w:tr w:rsidR="00E461F2" w:rsidRPr="006A2D7D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rPr>
                <w:szCs w:val="28"/>
              </w:rPr>
            </w:pPr>
            <w:r w:rsidRPr="006A2D7D">
              <w:rPr>
                <w:szCs w:val="28"/>
              </w:rPr>
              <w:t xml:space="preserve">Главный специалист 2 разряда </w:t>
            </w:r>
          </w:p>
          <w:p w:rsidR="00E461F2" w:rsidRPr="006A2D7D" w:rsidRDefault="00E461F2" w:rsidP="00D238C4">
            <w:pPr>
              <w:rPr>
                <w:szCs w:val="28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jc w:val="center"/>
              <w:rPr>
                <w:szCs w:val="28"/>
              </w:rPr>
            </w:pPr>
            <w:r w:rsidRPr="006A2D7D">
              <w:rPr>
                <w:szCs w:val="28"/>
              </w:rPr>
              <w:t>07-</w:t>
            </w:r>
            <w:r>
              <w:rPr>
                <w:szCs w:val="28"/>
              </w:rPr>
              <w:t>4</w:t>
            </w:r>
            <w:r w:rsidRPr="006A2D7D">
              <w:rPr>
                <w:szCs w:val="28"/>
              </w:rPr>
              <w:t>-</w:t>
            </w:r>
            <w:r>
              <w:rPr>
                <w:szCs w:val="28"/>
              </w:rPr>
              <w:t>2</w:t>
            </w:r>
            <w:r w:rsidRPr="006A2D7D">
              <w:rPr>
                <w:szCs w:val="28"/>
              </w:rPr>
              <w:t>-00</w:t>
            </w:r>
            <w:r>
              <w:rPr>
                <w:szCs w:val="28"/>
              </w:rPr>
              <w:t>9</w:t>
            </w:r>
          </w:p>
          <w:p w:rsidR="00C3072B" w:rsidRPr="006A2D7D" w:rsidRDefault="00C3072B" w:rsidP="00D238C4">
            <w:pPr>
              <w:jc w:val="center"/>
              <w:rPr>
                <w:szCs w:val="28"/>
              </w:rPr>
            </w:pPr>
          </w:p>
        </w:tc>
      </w:tr>
      <w:tr w:rsidR="00C3072B" w:rsidRPr="006A2D7D" w:rsidTr="00C307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72B" w:rsidRPr="006A2D7D" w:rsidRDefault="00C3072B" w:rsidP="00EB1E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72B" w:rsidRPr="006A2D7D" w:rsidRDefault="00C3072B" w:rsidP="00EB1E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C3072B" w:rsidRPr="006A2D7D" w:rsidTr="00C307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072B" w:rsidRPr="006A2D7D" w:rsidRDefault="00C3072B" w:rsidP="00D238C4">
            <w:pPr>
              <w:jc w:val="center"/>
              <w:rPr>
                <w:szCs w:val="28"/>
              </w:rPr>
            </w:pPr>
            <w:r w:rsidRPr="006A2D7D">
              <w:rPr>
                <w:i/>
                <w:szCs w:val="28"/>
              </w:rPr>
              <w:t>Ведущая группа должностей</w:t>
            </w:r>
          </w:p>
        </w:tc>
      </w:tr>
      <w:tr w:rsidR="00C3072B" w:rsidRPr="006A2D7D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C3072B" w:rsidRDefault="00C3072B" w:rsidP="00D238C4">
            <w:pPr>
              <w:rPr>
                <w:szCs w:val="28"/>
              </w:rPr>
            </w:pPr>
            <w:r w:rsidRPr="006A2D7D">
              <w:rPr>
                <w:szCs w:val="28"/>
              </w:rPr>
              <w:t>Ведущий специалист 1 разряда</w:t>
            </w:r>
          </w:p>
          <w:p w:rsidR="00C3072B" w:rsidRPr="006A2D7D" w:rsidRDefault="00C3072B" w:rsidP="00D238C4">
            <w:pPr>
              <w:rPr>
                <w:szCs w:val="28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C3072B" w:rsidRPr="006A2D7D" w:rsidRDefault="00C3072B" w:rsidP="00D238C4">
            <w:pPr>
              <w:jc w:val="center"/>
              <w:rPr>
                <w:szCs w:val="28"/>
              </w:rPr>
            </w:pPr>
            <w:r w:rsidRPr="006A2D7D">
              <w:rPr>
                <w:szCs w:val="28"/>
              </w:rPr>
              <w:t>07-4-3-0</w:t>
            </w:r>
            <w:r>
              <w:rPr>
                <w:szCs w:val="28"/>
              </w:rPr>
              <w:t>1</w:t>
            </w:r>
            <w:r w:rsidRPr="006A2D7D">
              <w:rPr>
                <w:szCs w:val="28"/>
              </w:rPr>
              <w:t>0</w:t>
            </w:r>
          </w:p>
        </w:tc>
      </w:tr>
      <w:tr w:rsidR="00D91C5D" w:rsidRPr="006A2D7D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C5D" w:rsidRDefault="00D91C5D" w:rsidP="00D238C4">
            <w:pPr>
              <w:jc w:val="center"/>
              <w:rPr>
                <w:szCs w:val="28"/>
              </w:rPr>
            </w:pPr>
            <w:r>
              <w:rPr>
                <w:i/>
                <w:szCs w:val="28"/>
              </w:rPr>
              <w:t>Стар</w:t>
            </w:r>
            <w:r w:rsidRPr="006A2D7D">
              <w:rPr>
                <w:i/>
                <w:szCs w:val="28"/>
              </w:rPr>
              <w:t>шая группа должностей</w:t>
            </w:r>
          </w:p>
        </w:tc>
      </w:tr>
      <w:tr w:rsidR="00D91C5D" w:rsidRPr="006A2D7D" w:rsidTr="00D91C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D91C5D" w:rsidRDefault="00D91C5D" w:rsidP="00D238C4">
            <w:pPr>
              <w:rPr>
                <w:szCs w:val="28"/>
              </w:rPr>
            </w:pPr>
            <w:r w:rsidRPr="006A2D7D">
              <w:rPr>
                <w:szCs w:val="28"/>
              </w:rPr>
              <w:t>С</w:t>
            </w:r>
            <w:r>
              <w:rPr>
                <w:szCs w:val="28"/>
              </w:rPr>
              <w:t>тарший с</w:t>
            </w:r>
            <w:r w:rsidRPr="006A2D7D">
              <w:rPr>
                <w:szCs w:val="28"/>
              </w:rPr>
              <w:t>пециалист 1 разряда</w:t>
            </w:r>
          </w:p>
          <w:p w:rsidR="00D91C5D" w:rsidRPr="006A2D7D" w:rsidRDefault="00D91C5D" w:rsidP="00D238C4">
            <w:pPr>
              <w:rPr>
                <w:szCs w:val="28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D91C5D" w:rsidRPr="006A2D7D" w:rsidRDefault="00D91C5D" w:rsidP="00D238C4">
            <w:pPr>
              <w:jc w:val="center"/>
              <w:rPr>
                <w:szCs w:val="28"/>
              </w:rPr>
            </w:pPr>
            <w:r w:rsidRPr="006A2D7D">
              <w:rPr>
                <w:szCs w:val="28"/>
              </w:rPr>
              <w:t>07-4-</w:t>
            </w:r>
            <w:r>
              <w:rPr>
                <w:szCs w:val="28"/>
              </w:rPr>
              <w:t>4</w:t>
            </w:r>
            <w:r w:rsidRPr="006A2D7D">
              <w:rPr>
                <w:szCs w:val="28"/>
              </w:rPr>
              <w:t>-0</w:t>
            </w:r>
            <w:r>
              <w:rPr>
                <w:szCs w:val="28"/>
              </w:rPr>
              <w:t>11</w:t>
            </w:r>
          </w:p>
        </w:tc>
      </w:tr>
      <w:tr w:rsidR="00D91C5D" w:rsidRPr="006A2D7D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C5D" w:rsidRPr="006A2D7D" w:rsidRDefault="00D91C5D" w:rsidP="00D238C4">
            <w:pPr>
              <w:jc w:val="center"/>
              <w:rPr>
                <w:szCs w:val="28"/>
              </w:rPr>
            </w:pPr>
            <w:r w:rsidRPr="006A2D7D">
              <w:rPr>
                <w:i/>
                <w:szCs w:val="28"/>
              </w:rPr>
              <w:t>Младшая группа должностей</w:t>
            </w:r>
          </w:p>
        </w:tc>
      </w:tr>
      <w:tr w:rsidR="00D91C5D" w:rsidRPr="006A2D7D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D91C5D" w:rsidRPr="006A2D7D" w:rsidRDefault="00D91C5D" w:rsidP="00D238C4">
            <w:pPr>
              <w:rPr>
                <w:szCs w:val="28"/>
              </w:rPr>
            </w:pPr>
            <w:r w:rsidRPr="006A2D7D">
              <w:rPr>
                <w:szCs w:val="28"/>
              </w:rPr>
              <w:t>Специалист 1 разряда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D91C5D" w:rsidRPr="006A2D7D" w:rsidRDefault="00D91C5D" w:rsidP="00D238C4">
            <w:pPr>
              <w:jc w:val="center"/>
              <w:rPr>
                <w:szCs w:val="28"/>
              </w:rPr>
            </w:pPr>
            <w:r w:rsidRPr="006A2D7D">
              <w:rPr>
                <w:szCs w:val="28"/>
              </w:rPr>
              <w:t>07-4-5-0</w:t>
            </w:r>
            <w:r>
              <w:rPr>
                <w:szCs w:val="28"/>
              </w:rPr>
              <w:t>12</w:t>
            </w:r>
          </w:p>
        </w:tc>
      </w:tr>
      <w:tr w:rsidR="00E461F2" w:rsidRPr="00B442BB" w:rsidTr="00D238C4">
        <w:tc>
          <w:tcPr>
            <w:tcW w:w="9606" w:type="dxa"/>
            <w:gridSpan w:val="2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</w:p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 xml:space="preserve">Раздел </w:t>
            </w:r>
            <w:r>
              <w:t>8</w:t>
            </w:r>
            <w:r w:rsidRPr="00B442BB">
              <w:t>.</w:t>
            </w:r>
          </w:p>
        </w:tc>
      </w:tr>
      <w:tr w:rsidR="00E461F2" w:rsidRPr="00B442BB" w:rsidTr="00D238C4">
        <w:trPr>
          <w:trHeight w:val="640"/>
        </w:trPr>
        <w:tc>
          <w:tcPr>
            <w:tcW w:w="9606" w:type="dxa"/>
            <w:gridSpan w:val="2"/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Перечень</w:t>
            </w:r>
          </w:p>
          <w:p w:rsidR="00E461F2" w:rsidRDefault="00E461F2" w:rsidP="00D238C4">
            <w:pPr>
              <w:pStyle w:val="ConsPlusCell"/>
              <w:jc w:val="center"/>
            </w:pPr>
            <w:r w:rsidRPr="00E748C1">
              <w:t xml:space="preserve">должностей в </w:t>
            </w:r>
            <w:r w:rsidRPr="00FC0E96">
              <w:t>Контрольно-счетной палате</w:t>
            </w:r>
            <w:r>
              <w:t xml:space="preserve"> </w:t>
            </w:r>
            <w:r w:rsidRPr="00FC0E96">
              <w:t>Приморского края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E461F2" w:rsidRPr="00B442BB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  <w:r>
              <w:t>1</w:t>
            </w:r>
            <w:r w:rsidRPr="00B442BB">
              <w:t xml:space="preserve">.Должности категории </w:t>
            </w:r>
            <w:r w:rsidRPr="006A2D7D">
              <w:t>"</w:t>
            </w:r>
            <w:r>
              <w:t>помощники (советники)"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E461F2" w:rsidRPr="00134DD8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Pr="00134DD8" w:rsidRDefault="00E461F2" w:rsidP="00D238C4">
            <w:pPr>
              <w:pStyle w:val="ConsPlusCell"/>
              <w:jc w:val="center"/>
              <w:rPr>
                <w:i/>
              </w:rPr>
            </w:pPr>
            <w:r>
              <w:rPr>
                <w:i/>
              </w:rPr>
              <w:t>Главная</w:t>
            </w:r>
            <w:r w:rsidRPr="00E748C1">
              <w:rPr>
                <w:i/>
              </w:rPr>
              <w:t xml:space="preserve"> группа должностей</w:t>
            </w:r>
          </w:p>
        </w:tc>
      </w:tr>
      <w:tr w:rsidR="00E461F2" w:rsidRPr="006A2D7D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rPr>
                <w:szCs w:val="28"/>
              </w:rPr>
            </w:pPr>
            <w:r w:rsidRPr="00A54EA3">
              <w:t>Аудитор Контрольно-счетной палаты</w:t>
            </w:r>
            <w:r>
              <w:rPr>
                <w:szCs w:val="28"/>
              </w:rPr>
              <w:t xml:space="preserve"> </w:t>
            </w:r>
          </w:p>
          <w:p w:rsidR="00E461F2" w:rsidRDefault="00E461F2" w:rsidP="00D238C4">
            <w:pPr>
              <w:rPr>
                <w:szCs w:val="28"/>
              </w:rPr>
            </w:pPr>
            <w:r w:rsidRPr="00A54EA3">
              <w:t>Приморского края</w:t>
            </w:r>
          </w:p>
          <w:p w:rsidR="00E461F2" w:rsidRPr="006A2D7D" w:rsidRDefault="00E461F2" w:rsidP="00D238C4">
            <w:pPr>
              <w:rPr>
                <w:szCs w:val="28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jc w:val="center"/>
            </w:pPr>
          </w:p>
          <w:p w:rsidR="00E461F2" w:rsidRPr="006A2D7D" w:rsidRDefault="00E461F2" w:rsidP="00D238C4">
            <w:pPr>
              <w:jc w:val="center"/>
              <w:rPr>
                <w:szCs w:val="28"/>
              </w:rPr>
            </w:pPr>
            <w:r w:rsidRPr="00A54EA3">
              <w:t>08-2-</w:t>
            </w:r>
            <w:r>
              <w:t>2</w:t>
            </w:r>
            <w:r w:rsidRPr="00A54EA3">
              <w:t>-00</w:t>
            </w:r>
            <w:r>
              <w:t>1</w:t>
            </w:r>
          </w:p>
        </w:tc>
      </w:tr>
      <w:tr w:rsidR="00E461F2" w:rsidRPr="00B442BB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  <w:r>
              <w:t>2</w:t>
            </w:r>
            <w:r w:rsidRPr="00B442BB">
              <w:t xml:space="preserve">.Должности категории </w:t>
            </w:r>
            <w:r w:rsidRPr="006A2D7D">
              <w:t>"специалисты"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E461F2" w:rsidRPr="00134DD8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Pr="00134DD8" w:rsidRDefault="00E461F2" w:rsidP="00D238C4">
            <w:pPr>
              <w:pStyle w:val="ConsPlusCell"/>
              <w:jc w:val="center"/>
              <w:rPr>
                <w:i/>
              </w:rPr>
            </w:pPr>
            <w:r>
              <w:rPr>
                <w:i/>
              </w:rPr>
              <w:t>Главн</w:t>
            </w:r>
            <w:r w:rsidRPr="006A2D7D">
              <w:rPr>
                <w:i/>
              </w:rPr>
              <w:t>ая</w:t>
            </w:r>
            <w:r w:rsidRPr="00E748C1">
              <w:rPr>
                <w:i/>
              </w:rPr>
              <w:t xml:space="preserve"> группа должностей</w:t>
            </w:r>
          </w:p>
        </w:tc>
      </w:tr>
      <w:tr w:rsidR="00E461F2" w:rsidRPr="006A2D7D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6A2D7D" w:rsidRDefault="00E461F2" w:rsidP="00D238C4">
            <w:pPr>
              <w:rPr>
                <w:szCs w:val="28"/>
              </w:rPr>
            </w:pPr>
            <w:r w:rsidRPr="00661E40">
              <w:t>Начальник инспекции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6A2D7D" w:rsidRDefault="00E461F2" w:rsidP="00D238C4">
            <w:pPr>
              <w:jc w:val="center"/>
              <w:rPr>
                <w:szCs w:val="28"/>
              </w:rPr>
            </w:pPr>
            <w:r w:rsidRPr="00A557C9">
              <w:t>08-</w:t>
            </w:r>
            <w:r>
              <w:t>3</w:t>
            </w:r>
            <w:r w:rsidRPr="00A557C9">
              <w:t>-2-00</w:t>
            </w:r>
            <w:r>
              <w:t>2</w:t>
            </w:r>
          </w:p>
        </w:tc>
      </w:tr>
      <w:tr w:rsidR="00E461F2" w:rsidRPr="006A2D7D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r w:rsidRPr="00AC7E6F">
              <w:t>Начальник отдела</w:t>
            </w:r>
          </w:p>
          <w:p w:rsidR="00E461F2" w:rsidRPr="006A2D7D" w:rsidRDefault="00E461F2" w:rsidP="00D238C4">
            <w:pPr>
              <w:rPr>
                <w:szCs w:val="28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6A2D7D" w:rsidRDefault="00E461F2" w:rsidP="00D238C4">
            <w:pPr>
              <w:jc w:val="center"/>
              <w:rPr>
                <w:szCs w:val="28"/>
              </w:rPr>
            </w:pPr>
            <w:r w:rsidRPr="00AC7E6F">
              <w:t>08-3-2-00</w:t>
            </w:r>
            <w:r>
              <w:t>3</w:t>
            </w:r>
          </w:p>
        </w:tc>
      </w:tr>
      <w:tr w:rsidR="00E461F2" w:rsidRPr="00134DD8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Pr="00134DD8" w:rsidRDefault="00E461F2" w:rsidP="00D238C4">
            <w:pPr>
              <w:pStyle w:val="ConsPlusCell"/>
              <w:jc w:val="center"/>
              <w:rPr>
                <w:i/>
              </w:rPr>
            </w:pPr>
            <w:r w:rsidRPr="006A2D7D">
              <w:rPr>
                <w:i/>
              </w:rPr>
              <w:t>Ведущая</w:t>
            </w:r>
            <w:r w:rsidRPr="00E748C1">
              <w:rPr>
                <w:i/>
              </w:rPr>
              <w:t xml:space="preserve"> группа должностей</w:t>
            </w:r>
          </w:p>
        </w:tc>
      </w:tr>
      <w:tr w:rsidR="00E461F2" w:rsidRPr="006A2D7D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6A2D7D" w:rsidRDefault="00E461F2" w:rsidP="00D238C4">
            <w:pPr>
              <w:rPr>
                <w:szCs w:val="28"/>
              </w:rPr>
            </w:pPr>
            <w:r w:rsidRPr="00661E40">
              <w:t>Главный инспектор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6A2D7D" w:rsidRDefault="00E461F2" w:rsidP="00D238C4">
            <w:pPr>
              <w:jc w:val="center"/>
              <w:rPr>
                <w:szCs w:val="28"/>
              </w:rPr>
            </w:pPr>
            <w:r w:rsidRPr="00A557C9">
              <w:t>08-3-3-004</w:t>
            </w:r>
          </w:p>
        </w:tc>
      </w:tr>
      <w:tr w:rsidR="00E461F2" w:rsidRPr="006A2D7D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6A2D7D" w:rsidRDefault="00E461F2" w:rsidP="00D238C4">
            <w:pPr>
              <w:rPr>
                <w:szCs w:val="28"/>
              </w:rPr>
            </w:pPr>
            <w:r>
              <w:rPr>
                <w:szCs w:val="28"/>
              </w:rPr>
              <w:t>Главный к</w:t>
            </w:r>
            <w:r w:rsidRPr="006A2D7D">
              <w:rPr>
                <w:szCs w:val="28"/>
              </w:rPr>
              <w:t>онсультант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6A2D7D" w:rsidRDefault="00E461F2" w:rsidP="00D238C4">
            <w:pPr>
              <w:jc w:val="center"/>
              <w:rPr>
                <w:szCs w:val="28"/>
              </w:rPr>
            </w:pPr>
            <w:r>
              <w:t>08-3-3-005</w:t>
            </w:r>
          </w:p>
        </w:tc>
      </w:tr>
      <w:tr w:rsidR="00E461F2" w:rsidRPr="006A2D7D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rPr>
                <w:szCs w:val="28"/>
              </w:rPr>
            </w:pPr>
            <w:r w:rsidRPr="00661E40">
              <w:t>Ведущий инспектор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jc w:val="center"/>
            </w:pPr>
            <w:r w:rsidRPr="00A557C9">
              <w:t>08-3-3-00</w:t>
            </w:r>
            <w:r>
              <w:t>6</w:t>
            </w:r>
          </w:p>
        </w:tc>
      </w:tr>
      <w:tr w:rsidR="00E461F2" w:rsidRPr="006A2D7D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rPr>
                <w:szCs w:val="28"/>
              </w:rPr>
            </w:pPr>
            <w:r>
              <w:rPr>
                <w:szCs w:val="28"/>
              </w:rPr>
              <w:t>Ведущий к</w:t>
            </w:r>
            <w:r w:rsidRPr="006A2D7D">
              <w:rPr>
                <w:szCs w:val="28"/>
              </w:rPr>
              <w:t>онсультант</w:t>
            </w:r>
          </w:p>
          <w:p w:rsidR="00E461F2" w:rsidRPr="006A2D7D" w:rsidRDefault="00E461F2" w:rsidP="00D238C4">
            <w:pPr>
              <w:rPr>
                <w:szCs w:val="28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6A2D7D" w:rsidRDefault="00E461F2" w:rsidP="00D238C4">
            <w:pPr>
              <w:jc w:val="center"/>
              <w:rPr>
                <w:szCs w:val="28"/>
              </w:rPr>
            </w:pPr>
            <w:r>
              <w:t>08-3-3-007</w:t>
            </w:r>
          </w:p>
        </w:tc>
      </w:tr>
      <w:tr w:rsidR="00E461F2" w:rsidRPr="00B442BB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Default="00E461F2" w:rsidP="00D238C4">
            <w:pPr>
              <w:pStyle w:val="ConsPlusCell"/>
              <w:jc w:val="center"/>
            </w:pPr>
            <w:r>
              <w:t>3</w:t>
            </w:r>
            <w:r w:rsidRPr="00B442BB">
              <w:t xml:space="preserve">.Должности категории </w:t>
            </w:r>
            <w:r w:rsidRPr="006A2D7D">
              <w:t>"</w:t>
            </w:r>
            <w:r>
              <w:t>о</w:t>
            </w:r>
            <w:r w:rsidRPr="00E04D34">
              <w:t>беспечивающие</w:t>
            </w:r>
            <w:r>
              <w:t xml:space="preserve"> </w:t>
            </w:r>
            <w:r w:rsidRPr="006A2D7D">
              <w:t>специалисты"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E461F2" w:rsidRPr="00134DD8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Pr="00134DD8" w:rsidRDefault="00E461F2" w:rsidP="00D238C4">
            <w:pPr>
              <w:pStyle w:val="ConsPlusCell"/>
              <w:jc w:val="center"/>
              <w:rPr>
                <w:i/>
              </w:rPr>
            </w:pPr>
            <w:r>
              <w:rPr>
                <w:i/>
              </w:rPr>
              <w:t>Главн</w:t>
            </w:r>
            <w:r w:rsidRPr="006A2D7D">
              <w:rPr>
                <w:i/>
              </w:rPr>
              <w:t>ая</w:t>
            </w:r>
            <w:r w:rsidRPr="00E748C1">
              <w:rPr>
                <w:i/>
              </w:rPr>
              <w:t xml:space="preserve"> группа должностей</w:t>
            </w:r>
          </w:p>
        </w:tc>
      </w:tr>
      <w:tr w:rsidR="00E461F2" w:rsidRPr="006A2D7D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6A2D7D" w:rsidRDefault="00E461F2" w:rsidP="00D238C4">
            <w:pPr>
              <w:rPr>
                <w:szCs w:val="28"/>
              </w:rPr>
            </w:pPr>
            <w:r w:rsidRPr="00661E40">
              <w:t>Инспектор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6A2D7D" w:rsidRDefault="00E461F2" w:rsidP="00D238C4">
            <w:pPr>
              <w:jc w:val="center"/>
              <w:rPr>
                <w:szCs w:val="28"/>
              </w:rPr>
            </w:pPr>
            <w:r w:rsidRPr="00E04D34">
              <w:t>08-4-2-00</w:t>
            </w:r>
            <w:r>
              <w:t>8</w:t>
            </w:r>
          </w:p>
        </w:tc>
      </w:tr>
      <w:tr w:rsidR="00E461F2" w:rsidRPr="006A2D7D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r w:rsidRPr="00E04D34">
              <w:t>Главный специалист 2 разряда</w:t>
            </w:r>
          </w:p>
          <w:p w:rsidR="00E461F2" w:rsidRPr="006A2D7D" w:rsidRDefault="00E461F2" w:rsidP="00D238C4">
            <w:pPr>
              <w:rPr>
                <w:szCs w:val="28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6A2D7D" w:rsidRDefault="00E461F2" w:rsidP="00D238C4">
            <w:pPr>
              <w:jc w:val="center"/>
              <w:rPr>
                <w:szCs w:val="28"/>
              </w:rPr>
            </w:pPr>
            <w:r w:rsidRPr="00AC7E6F">
              <w:t>08-</w:t>
            </w:r>
            <w:r>
              <w:t>4</w:t>
            </w:r>
            <w:r w:rsidRPr="00AC7E6F">
              <w:t>-2-00</w:t>
            </w:r>
            <w:r>
              <w:t>9</w:t>
            </w:r>
          </w:p>
        </w:tc>
      </w:tr>
      <w:tr w:rsidR="00E461F2" w:rsidRPr="00134DD8" w:rsidTr="00D238C4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Pr="00134DD8" w:rsidRDefault="00E461F2" w:rsidP="00D238C4">
            <w:pPr>
              <w:pStyle w:val="ConsPlusCell"/>
              <w:jc w:val="center"/>
              <w:rPr>
                <w:i/>
              </w:rPr>
            </w:pPr>
            <w:r>
              <w:rPr>
                <w:i/>
              </w:rPr>
              <w:t>Ведущ</w:t>
            </w:r>
            <w:r w:rsidRPr="006A2D7D">
              <w:rPr>
                <w:i/>
              </w:rPr>
              <w:t>ая</w:t>
            </w:r>
            <w:r w:rsidRPr="00E748C1">
              <w:rPr>
                <w:i/>
              </w:rPr>
              <w:t xml:space="preserve"> группа должностей</w:t>
            </w:r>
          </w:p>
        </w:tc>
      </w:tr>
      <w:tr w:rsidR="00E461F2" w:rsidRPr="006A2D7D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6A2D7D" w:rsidRDefault="00E461F2" w:rsidP="00D238C4">
            <w:pPr>
              <w:rPr>
                <w:szCs w:val="28"/>
              </w:rPr>
            </w:pPr>
            <w:r w:rsidRPr="00661E40">
              <w:t xml:space="preserve">Ведущий специалист </w:t>
            </w:r>
            <w:r>
              <w:t>1</w:t>
            </w:r>
            <w:r w:rsidRPr="00661E40">
              <w:t xml:space="preserve"> разряда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6A2D7D" w:rsidRDefault="00E461F2" w:rsidP="00D238C4">
            <w:pPr>
              <w:jc w:val="center"/>
              <w:rPr>
                <w:szCs w:val="28"/>
              </w:rPr>
            </w:pPr>
            <w:r w:rsidRPr="00E04D34">
              <w:t>08-4-</w:t>
            </w:r>
            <w:r>
              <w:t>3-010</w:t>
            </w:r>
          </w:p>
        </w:tc>
      </w:tr>
      <w:tr w:rsidR="00E461F2" w:rsidRPr="006A2D7D" w:rsidTr="00D23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6A2D7D" w:rsidRDefault="00E461F2" w:rsidP="00D238C4">
            <w:pPr>
              <w:rPr>
                <w:szCs w:val="28"/>
              </w:rPr>
            </w:pPr>
            <w:r w:rsidRPr="00661E40">
              <w:t xml:space="preserve">Ведущий специалист </w:t>
            </w:r>
            <w:r>
              <w:t>2</w:t>
            </w:r>
            <w:r w:rsidRPr="00661E40">
              <w:t xml:space="preserve"> разряда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jc w:val="center"/>
            </w:pPr>
            <w:r w:rsidRPr="00E04D34">
              <w:t>08-4-</w:t>
            </w:r>
            <w:r>
              <w:t>3</w:t>
            </w:r>
            <w:r w:rsidRPr="00E04D34">
              <w:t>-0</w:t>
            </w:r>
            <w:r>
              <w:t>11</w:t>
            </w:r>
          </w:p>
          <w:p w:rsidR="00C3072B" w:rsidRPr="006A2D7D" w:rsidRDefault="00C3072B" w:rsidP="00D238C4">
            <w:pPr>
              <w:jc w:val="center"/>
              <w:rPr>
                <w:szCs w:val="28"/>
              </w:rPr>
            </w:pPr>
          </w:p>
        </w:tc>
      </w:tr>
      <w:tr w:rsidR="00E461F2" w:rsidRPr="00134DD8" w:rsidTr="00C3072B"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Pr="00134DD8" w:rsidRDefault="00E461F2" w:rsidP="00D238C4">
            <w:pPr>
              <w:pStyle w:val="ConsPlusCell"/>
              <w:jc w:val="center"/>
              <w:rPr>
                <w:i/>
              </w:rPr>
            </w:pPr>
            <w:r>
              <w:rPr>
                <w:i/>
              </w:rPr>
              <w:t>Млад</w:t>
            </w:r>
            <w:r w:rsidRPr="006A2D7D">
              <w:rPr>
                <w:i/>
              </w:rPr>
              <w:t>шая</w:t>
            </w:r>
            <w:r w:rsidRPr="00E748C1">
              <w:rPr>
                <w:i/>
              </w:rPr>
              <w:t xml:space="preserve"> группа должностей</w:t>
            </w:r>
          </w:p>
        </w:tc>
      </w:tr>
      <w:tr w:rsidR="00E461F2" w:rsidRPr="00E748C1" w:rsidTr="00E64B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E748C1" w:rsidRDefault="00E461F2" w:rsidP="00D238C4">
            <w:pPr>
              <w:rPr>
                <w:szCs w:val="28"/>
              </w:rPr>
            </w:pPr>
            <w:r w:rsidRPr="00CB196D">
              <w:t>Специалист 1 разряда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jc w:val="center"/>
            </w:pPr>
            <w:r w:rsidRPr="00CB196D">
              <w:t>08-4-5-0</w:t>
            </w:r>
            <w:r>
              <w:t>12</w:t>
            </w:r>
          </w:p>
          <w:p w:rsidR="00E64BE4" w:rsidRPr="00E748C1" w:rsidRDefault="00E64BE4" w:rsidP="00D238C4">
            <w:pPr>
              <w:jc w:val="center"/>
              <w:rPr>
                <w:szCs w:val="28"/>
              </w:rPr>
            </w:pPr>
          </w:p>
        </w:tc>
      </w:tr>
    </w:tbl>
    <w:p w:rsidR="00E64BE4" w:rsidRDefault="00E64BE4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4"/>
        <w:gridCol w:w="2412"/>
      </w:tblGrid>
      <w:tr w:rsidR="00E64BE4" w:rsidRPr="00E748C1" w:rsidTr="00E64BE4"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E4" w:rsidRPr="00CB196D" w:rsidRDefault="00E64BE4" w:rsidP="00E64BE4">
            <w:pPr>
              <w:jc w:val="center"/>
            </w:pPr>
            <w:r>
              <w:lastRenderedPageBreak/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BE4" w:rsidRPr="00CB196D" w:rsidRDefault="00E64BE4" w:rsidP="00E64BE4">
            <w:pPr>
              <w:jc w:val="center"/>
            </w:pPr>
            <w:r>
              <w:t>2</w:t>
            </w:r>
          </w:p>
        </w:tc>
      </w:tr>
      <w:tr w:rsidR="00E461F2" w:rsidRPr="00B442BB" w:rsidTr="00E64B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0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 xml:space="preserve">Раздел </w:t>
            </w:r>
            <w:r>
              <w:t>9</w:t>
            </w:r>
            <w:r w:rsidRPr="00B442BB">
              <w:t>.</w:t>
            </w:r>
          </w:p>
        </w:tc>
      </w:tr>
      <w:tr w:rsidR="00E461F2" w:rsidRPr="00B442BB" w:rsidTr="00C307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0"/>
        </w:trPr>
        <w:tc>
          <w:tcPr>
            <w:tcW w:w="9606" w:type="dxa"/>
            <w:gridSpan w:val="2"/>
            <w:shd w:val="clear" w:color="auto" w:fill="auto"/>
          </w:tcPr>
          <w:p w:rsidR="00E461F2" w:rsidRPr="00B442BB" w:rsidRDefault="00E461F2" w:rsidP="00D238C4">
            <w:pPr>
              <w:pStyle w:val="ConsPlusCell"/>
              <w:jc w:val="center"/>
            </w:pPr>
            <w:r w:rsidRPr="00B442BB">
              <w:t>Перечень</w:t>
            </w:r>
          </w:p>
          <w:p w:rsidR="00E461F2" w:rsidRDefault="00E461F2" w:rsidP="00D238C4">
            <w:pPr>
              <w:pStyle w:val="ConsPlusCell"/>
              <w:jc w:val="center"/>
            </w:pPr>
            <w:r w:rsidRPr="00E748C1">
              <w:t xml:space="preserve">должностей в </w:t>
            </w:r>
            <w:r w:rsidRPr="00A10B9A">
              <w:t>аппарате территориальной избирательной комиссии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C53403" w:rsidRPr="006A2D7D" w:rsidTr="00C3072B">
        <w:tc>
          <w:tcPr>
            <w:tcW w:w="9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3403" w:rsidRDefault="00C53403" w:rsidP="00D238C4">
            <w:pPr>
              <w:pStyle w:val="ConsPlusCell"/>
              <w:jc w:val="center"/>
            </w:pPr>
            <w:r>
              <w:t>1</w:t>
            </w:r>
            <w:r w:rsidRPr="00B442BB">
              <w:t xml:space="preserve">.Должности категории </w:t>
            </w:r>
            <w:r w:rsidRPr="006A2D7D">
              <w:t>"специалисты"</w:t>
            </w:r>
          </w:p>
          <w:p w:rsidR="00C53403" w:rsidRPr="00B442BB" w:rsidRDefault="00C53403" w:rsidP="00D238C4">
            <w:pPr>
              <w:pStyle w:val="ConsPlusCell"/>
              <w:jc w:val="center"/>
            </w:pPr>
          </w:p>
        </w:tc>
      </w:tr>
      <w:tr w:rsidR="00C53403" w:rsidRPr="006A2D7D" w:rsidTr="00D238C4">
        <w:tc>
          <w:tcPr>
            <w:tcW w:w="9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3403" w:rsidRPr="00134DD8" w:rsidRDefault="00C53403" w:rsidP="00D238C4">
            <w:pPr>
              <w:pStyle w:val="ConsPlusCell"/>
              <w:jc w:val="center"/>
              <w:rPr>
                <w:i/>
              </w:rPr>
            </w:pPr>
            <w:r>
              <w:rPr>
                <w:i/>
              </w:rPr>
              <w:t>Старш</w:t>
            </w:r>
            <w:r w:rsidRPr="006A2D7D">
              <w:rPr>
                <w:i/>
              </w:rPr>
              <w:t>ая</w:t>
            </w:r>
            <w:r w:rsidRPr="00E748C1">
              <w:rPr>
                <w:i/>
              </w:rPr>
              <w:t xml:space="preserve"> группа должностей</w:t>
            </w:r>
          </w:p>
        </w:tc>
      </w:tr>
      <w:tr w:rsidR="00C53403" w:rsidRPr="006A2D7D" w:rsidTr="00C3072B"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C53403" w:rsidRPr="006A2D7D" w:rsidRDefault="00C53403" w:rsidP="00D238C4">
            <w:pPr>
              <w:rPr>
                <w:szCs w:val="28"/>
              </w:rPr>
            </w:pPr>
            <w:r w:rsidRPr="00A10B9A">
              <w:rPr>
                <w:szCs w:val="28"/>
              </w:rPr>
              <w:t>Главный специалист-эксперт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C53403" w:rsidRPr="006A2D7D" w:rsidRDefault="00C53403" w:rsidP="00D238C4">
            <w:pPr>
              <w:jc w:val="center"/>
              <w:rPr>
                <w:szCs w:val="28"/>
              </w:rPr>
            </w:pPr>
            <w:r w:rsidRPr="00A10B9A">
              <w:rPr>
                <w:szCs w:val="28"/>
              </w:rPr>
              <w:t>09-3-4-001</w:t>
            </w:r>
          </w:p>
        </w:tc>
      </w:tr>
      <w:tr w:rsidR="00C53403" w:rsidRPr="006A2D7D" w:rsidTr="00C3072B"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C53403" w:rsidRPr="006A2D7D" w:rsidRDefault="00C53403" w:rsidP="00D238C4">
            <w:pPr>
              <w:rPr>
                <w:szCs w:val="28"/>
              </w:rPr>
            </w:pPr>
            <w:r w:rsidRPr="00A10B9A">
              <w:rPr>
                <w:szCs w:val="28"/>
              </w:rPr>
              <w:t>Ведущий специалист-эксперт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C53403" w:rsidRPr="006A2D7D" w:rsidRDefault="00C53403" w:rsidP="00D238C4">
            <w:pPr>
              <w:jc w:val="center"/>
              <w:rPr>
                <w:szCs w:val="28"/>
              </w:rPr>
            </w:pPr>
            <w:r w:rsidRPr="00A10B9A">
              <w:rPr>
                <w:szCs w:val="28"/>
              </w:rPr>
              <w:t>09-3-4-002</w:t>
            </w:r>
          </w:p>
        </w:tc>
      </w:tr>
      <w:tr w:rsidR="00E461F2" w:rsidRPr="00B442BB" w:rsidTr="00723B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723B5B" w:rsidRDefault="00723B5B" w:rsidP="00D238C4">
            <w:pPr>
              <w:pStyle w:val="ConsPlusCell"/>
              <w:jc w:val="center"/>
            </w:pPr>
          </w:p>
          <w:p w:rsidR="00E461F2" w:rsidRDefault="00E461F2" w:rsidP="00D238C4">
            <w:pPr>
              <w:pStyle w:val="ConsPlusCell"/>
              <w:jc w:val="center"/>
            </w:pPr>
            <w:r>
              <w:t>2</w:t>
            </w:r>
            <w:r w:rsidRPr="00B442BB">
              <w:t xml:space="preserve">.Должности категории </w:t>
            </w:r>
            <w:r w:rsidRPr="006A2D7D">
              <w:t>"</w:t>
            </w:r>
            <w:r>
              <w:t>о</w:t>
            </w:r>
            <w:r w:rsidRPr="00E04D34">
              <w:t>беспечивающие</w:t>
            </w:r>
            <w:r>
              <w:t xml:space="preserve"> </w:t>
            </w:r>
            <w:r w:rsidRPr="006A2D7D">
              <w:t>специалисты"</w:t>
            </w:r>
          </w:p>
          <w:p w:rsidR="00E461F2" w:rsidRPr="00B442BB" w:rsidRDefault="00E461F2" w:rsidP="00D238C4">
            <w:pPr>
              <w:pStyle w:val="ConsPlusCell"/>
              <w:jc w:val="center"/>
            </w:pPr>
          </w:p>
        </w:tc>
      </w:tr>
      <w:tr w:rsidR="00E461F2" w:rsidRPr="00134DD8" w:rsidTr="00D238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</w:trPr>
        <w:tc>
          <w:tcPr>
            <w:tcW w:w="9606" w:type="dxa"/>
            <w:gridSpan w:val="2"/>
            <w:shd w:val="clear" w:color="auto" w:fill="auto"/>
          </w:tcPr>
          <w:p w:rsidR="00E461F2" w:rsidRPr="00134DD8" w:rsidRDefault="00E461F2" w:rsidP="00D238C4">
            <w:pPr>
              <w:pStyle w:val="ConsPlusCell"/>
              <w:jc w:val="center"/>
              <w:rPr>
                <w:i/>
              </w:rPr>
            </w:pPr>
            <w:r w:rsidRPr="004C3733">
              <w:rPr>
                <w:i/>
              </w:rPr>
              <w:t>Старшая</w:t>
            </w:r>
            <w:r w:rsidRPr="00E748C1">
              <w:rPr>
                <w:i/>
              </w:rPr>
              <w:t xml:space="preserve"> группа должностей</w:t>
            </w:r>
          </w:p>
        </w:tc>
      </w:tr>
      <w:tr w:rsidR="00E461F2" w:rsidRPr="006A2D7D" w:rsidTr="00C3072B"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6A2D7D" w:rsidRDefault="00E461F2" w:rsidP="00D238C4">
            <w:pPr>
              <w:rPr>
                <w:szCs w:val="28"/>
              </w:rPr>
            </w:pPr>
            <w:r w:rsidRPr="00A10B9A">
              <w:rPr>
                <w:szCs w:val="28"/>
              </w:rPr>
              <w:t>Старший специалист 1 разряда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6A2D7D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09-4-4-003";</w:t>
            </w:r>
          </w:p>
        </w:tc>
      </w:tr>
    </w:tbl>
    <w:p w:rsidR="00E461F2" w:rsidRDefault="00E461F2" w:rsidP="00E461F2">
      <w:pPr>
        <w:ind w:firstLine="709"/>
        <w:jc w:val="both"/>
      </w:pPr>
      <w:r>
        <w:rPr>
          <w:szCs w:val="28"/>
        </w:rPr>
        <w:t>2</w:t>
      </w:r>
      <w:r w:rsidRPr="000A3D45">
        <w:rPr>
          <w:szCs w:val="28"/>
        </w:rPr>
        <w:t>)</w:t>
      </w:r>
      <w:r w:rsidRPr="00E567C2">
        <w:rPr>
          <w:szCs w:val="28"/>
        </w:rPr>
        <w:t>приложени</w:t>
      </w:r>
      <w:r>
        <w:rPr>
          <w:szCs w:val="28"/>
        </w:rPr>
        <w:t>е</w:t>
      </w:r>
      <w:r w:rsidRPr="00E567C2">
        <w:rPr>
          <w:szCs w:val="28"/>
        </w:rPr>
        <w:t xml:space="preserve"> 2</w:t>
      </w:r>
      <w:r>
        <w:rPr>
          <w:szCs w:val="28"/>
        </w:rPr>
        <w:t xml:space="preserve"> к Закону изложить в следующей редакции</w:t>
      </w:r>
      <w:r w:rsidRPr="00E567C2">
        <w:rPr>
          <w:szCs w:val="28"/>
        </w:rPr>
        <w:t>:</w:t>
      </w:r>
    </w:p>
    <w:tbl>
      <w:tblPr>
        <w:tblW w:w="9896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01"/>
        <w:gridCol w:w="3260"/>
        <w:gridCol w:w="3835"/>
      </w:tblGrid>
      <w:tr w:rsidR="00E461F2" w:rsidTr="00D238C4">
        <w:tc>
          <w:tcPr>
            <w:tcW w:w="2801" w:type="dxa"/>
          </w:tcPr>
          <w:p w:rsidR="00E461F2" w:rsidRDefault="00E461F2" w:rsidP="00D238C4">
            <w:pPr>
              <w:widowControl w:val="0"/>
              <w:ind w:firstLine="709"/>
              <w:jc w:val="center"/>
            </w:pPr>
          </w:p>
        </w:tc>
        <w:tc>
          <w:tcPr>
            <w:tcW w:w="3260" w:type="dxa"/>
          </w:tcPr>
          <w:p w:rsidR="00E461F2" w:rsidRDefault="00E461F2" w:rsidP="00D238C4">
            <w:pPr>
              <w:widowControl w:val="0"/>
              <w:ind w:firstLine="709"/>
              <w:jc w:val="center"/>
            </w:pPr>
          </w:p>
        </w:tc>
        <w:tc>
          <w:tcPr>
            <w:tcW w:w="3835" w:type="dxa"/>
          </w:tcPr>
          <w:p w:rsidR="00E461F2" w:rsidRDefault="00E461F2" w:rsidP="00D238C4">
            <w:pPr>
              <w:pStyle w:val="a3"/>
              <w:widowControl w:val="0"/>
              <w:tabs>
                <w:tab w:val="clear" w:pos="4153"/>
                <w:tab w:val="clear" w:pos="8306"/>
              </w:tabs>
              <w:jc w:val="both"/>
            </w:pPr>
            <w:r>
              <w:t>"Приложение 2</w:t>
            </w:r>
          </w:p>
          <w:p w:rsidR="00E461F2" w:rsidRDefault="00E461F2" w:rsidP="00D238C4">
            <w:pPr>
              <w:widowControl w:val="0"/>
            </w:pPr>
            <w:r>
              <w:t>к Закону</w:t>
            </w:r>
          </w:p>
          <w:p w:rsidR="00E461F2" w:rsidRDefault="00E461F2" w:rsidP="00D238C4">
            <w:pPr>
              <w:widowControl w:val="0"/>
            </w:pPr>
            <w:r>
              <w:t>Приморского края</w:t>
            </w:r>
          </w:p>
          <w:p w:rsidR="00E461F2" w:rsidRDefault="00E461F2" w:rsidP="00D238C4">
            <w:pPr>
              <w:widowControl w:val="0"/>
            </w:pPr>
            <w:r>
              <w:t>от 16.05.2007 № 62-КЗ</w:t>
            </w:r>
          </w:p>
        </w:tc>
      </w:tr>
    </w:tbl>
    <w:p w:rsidR="00E461F2" w:rsidRDefault="00E461F2" w:rsidP="00E461F2">
      <w:pPr>
        <w:jc w:val="both"/>
      </w:pPr>
    </w:p>
    <w:p w:rsidR="00E461F2" w:rsidRPr="00FD2042" w:rsidRDefault="00E461F2" w:rsidP="00E461F2">
      <w:pPr>
        <w:jc w:val="center"/>
        <w:rPr>
          <w:szCs w:val="28"/>
        </w:rPr>
      </w:pPr>
      <w:r w:rsidRPr="00FD2042">
        <w:rPr>
          <w:szCs w:val="28"/>
        </w:rPr>
        <w:t>РАЗМЕРЫ ДОЛЖНОСТНЫХ ОКЛАДОВ</w:t>
      </w:r>
    </w:p>
    <w:p w:rsidR="00E461F2" w:rsidRPr="00FD2042" w:rsidRDefault="00E461F2" w:rsidP="00E461F2">
      <w:pPr>
        <w:jc w:val="center"/>
        <w:rPr>
          <w:szCs w:val="28"/>
        </w:rPr>
      </w:pPr>
      <w:r w:rsidRPr="00FD2042">
        <w:rPr>
          <w:szCs w:val="28"/>
        </w:rPr>
        <w:t>И ЕЖЕМЕСЯЧНОГО ДЕНЕЖНОГО ПООЩРЕНИЯ</w:t>
      </w:r>
    </w:p>
    <w:p w:rsidR="00E461F2" w:rsidRPr="00FD2042" w:rsidRDefault="00E461F2" w:rsidP="00E461F2">
      <w:pPr>
        <w:jc w:val="center"/>
        <w:rPr>
          <w:szCs w:val="28"/>
        </w:rPr>
      </w:pPr>
      <w:r w:rsidRPr="00FD2042">
        <w:rPr>
          <w:szCs w:val="28"/>
        </w:rPr>
        <w:t>ГОСУДАРСТВЕННЫХ ГРАЖДАНСКИХ СЛУЖАЩИХ</w:t>
      </w:r>
    </w:p>
    <w:p w:rsidR="00E461F2" w:rsidRPr="00FD2042" w:rsidRDefault="00E461F2" w:rsidP="00E461F2">
      <w:pPr>
        <w:jc w:val="center"/>
        <w:rPr>
          <w:szCs w:val="28"/>
        </w:rPr>
      </w:pPr>
      <w:r w:rsidRPr="00FD2042">
        <w:rPr>
          <w:szCs w:val="28"/>
        </w:rPr>
        <w:t>ПРИМОРСКОГО КРАЯ</w:t>
      </w:r>
    </w:p>
    <w:p w:rsidR="00E461F2" w:rsidRPr="00FD2042" w:rsidRDefault="00E461F2" w:rsidP="00E461F2">
      <w:pPr>
        <w:pStyle w:val="2"/>
        <w:ind w:firstLine="0"/>
        <w:rPr>
          <w:b w:val="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2453"/>
        <w:gridCol w:w="98"/>
        <w:gridCol w:w="1949"/>
      </w:tblGrid>
      <w:tr w:rsidR="00E461F2" w:rsidRPr="00FD2042" w:rsidTr="00D238C4">
        <w:tc>
          <w:tcPr>
            <w:tcW w:w="5070" w:type="dxa"/>
            <w:tcBorders>
              <w:bottom w:val="single" w:sz="4" w:space="0" w:color="auto"/>
            </w:tcBorders>
          </w:tcPr>
          <w:p w:rsidR="00E461F2" w:rsidRPr="00FD2042" w:rsidRDefault="00E461F2" w:rsidP="00D238C4">
            <w:pPr>
              <w:jc w:val="center"/>
              <w:rPr>
                <w:szCs w:val="28"/>
              </w:rPr>
            </w:pPr>
            <w:r w:rsidRPr="00FD2042">
              <w:rPr>
                <w:szCs w:val="28"/>
              </w:rPr>
              <w:t>Наименование должности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E461F2" w:rsidRPr="00FD2042" w:rsidRDefault="00E461F2" w:rsidP="00D238C4">
            <w:pPr>
              <w:jc w:val="center"/>
              <w:rPr>
                <w:szCs w:val="28"/>
              </w:rPr>
            </w:pPr>
            <w:r w:rsidRPr="00FD2042">
              <w:rPr>
                <w:szCs w:val="28"/>
              </w:rPr>
              <w:t>Должностной оклад*</w:t>
            </w:r>
          </w:p>
          <w:p w:rsidR="00E461F2" w:rsidRPr="00FD2042" w:rsidRDefault="00E461F2" w:rsidP="00D238C4">
            <w:pPr>
              <w:jc w:val="center"/>
              <w:rPr>
                <w:szCs w:val="28"/>
              </w:rPr>
            </w:pPr>
            <w:r w:rsidRPr="00FD2042">
              <w:rPr>
                <w:szCs w:val="28"/>
              </w:rPr>
              <w:t>(рублей в месяц)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E461F2" w:rsidRPr="00FD2042" w:rsidRDefault="00E461F2" w:rsidP="00D238C4">
            <w:pPr>
              <w:jc w:val="center"/>
              <w:rPr>
                <w:szCs w:val="28"/>
              </w:rPr>
            </w:pPr>
            <w:r w:rsidRPr="00FD2042">
              <w:rPr>
                <w:szCs w:val="28"/>
              </w:rPr>
              <w:t>Ежемесячное денежное поощрение (должностных окладов)</w:t>
            </w:r>
          </w:p>
        </w:tc>
      </w:tr>
      <w:tr w:rsidR="00E461F2" w:rsidRPr="00FD2042" w:rsidTr="00D238C4">
        <w:tc>
          <w:tcPr>
            <w:tcW w:w="5070" w:type="dxa"/>
            <w:tcBorders>
              <w:bottom w:val="single" w:sz="4" w:space="0" w:color="auto"/>
            </w:tcBorders>
          </w:tcPr>
          <w:p w:rsidR="00E461F2" w:rsidRPr="00FD2042" w:rsidRDefault="00E461F2" w:rsidP="00D238C4">
            <w:pPr>
              <w:pStyle w:val="2"/>
              <w:ind w:firstLine="0"/>
              <w:jc w:val="center"/>
              <w:rPr>
                <w:b w:val="0"/>
                <w:szCs w:val="28"/>
              </w:rPr>
            </w:pPr>
            <w:r w:rsidRPr="00FD2042">
              <w:rPr>
                <w:b w:val="0"/>
                <w:szCs w:val="28"/>
              </w:rPr>
              <w:t>1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E461F2" w:rsidRPr="00FD2042" w:rsidRDefault="00E461F2" w:rsidP="00D238C4">
            <w:pPr>
              <w:pStyle w:val="2"/>
              <w:ind w:firstLine="0"/>
              <w:jc w:val="center"/>
              <w:rPr>
                <w:b w:val="0"/>
                <w:szCs w:val="28"/>
              </w:rPr>
            </w:pPr>
            <w:r w:rsidRPr="00FD2042">
              <w:rPr>
                <w:b w:val="0"/>
                <w:szCs w:val="28"/>
              </w:rPr>
              <w:t>2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E461F2" w:rsidRPr="00FD2042" w:rsidRDefault="00E461F2" w:rsidP="00D238C4">
            <w:pPr>
              <w:pStyle w:val="2"/>
              <w:ind w:firstLine="0"/>
              <w:jc w:val="center"/>
              <w:rPr>
                <w:b w:val="0"/>
                <w:szCs w:val="28"/>
              </w:rPr>
            </w:pPr>
            <w:r w:rsidRPr="00FD2042">
              <w:rPr>
                <w:b w:val="0"/>
                <w:szCs w:val="28"/>
              </w:rPr>
              <w:t>3</w:t>
            </w:r>
          </w:p>
        </w:tc>
      </w:tr>
      <w:tr w:rsidR="00E461F2" w:rsidRPr="00FD2042" w:rsidTr="00D238C4">
        <w:tc>
          <w:tcPr>
            <w:tcW w:w="95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61F2" w:rsidRPr="00FD2042" w:rsidRDefault="00E461F2" w:rsidP="00D238C4">
            <w:pPr>
              <w:jc w:val="center"/>
              <w:rPr>
                <w:szCs w:val="28"/>
              </w:rPr>
            </w:pPr>
          </w:p>
          <w:p w:rsidR="00E461F2" w:rsidRPr="00FD2042" w:rsidRDefault="00E461F2" w:rsidP="00D238C4">
            <w:pPr>
              <w:jc w:val="center"/>
              <w:rPr>
                <w:szCs w:val="28"/>
              </w:rPr>
            </w:pPr>
            <w:r w:rsidRPr="00FD2042">
              <w:rPr>
                <w:szCs w:val="28"/>
              </w:rPr>
              <w:t>Раздел 1.</w:t>
            </w:r>
          </w:p>
          <w:p w:rsidR="00E461F2" w:rsidRPr="00FD2042" w:rsidRDefault="00E461F2" w:rsidP="00D238C4">
            <w:pPr>
              <w:jc w:val="center"/>
              <w:rPr>
                <w:szCs w:val="28"/>
              </w:rPr>
            </w:pPr>
            <w:r w:rsidRPr="00FD2042">
              <w:rPr>
                <w:szCs w:val="28"/>
              </w:rPr>
              <w:t>Должностные оклады и ежемесячное денежное поощрение</w:t>
            </w:r>
          </w:p>
          <w:p w:rsidR="00E461F2" w:rsidRPr="00FD2042" w:rsidRDefault="00E461F2" w:rsidP="00D238C4">
            <w:pPr>
              <w:jc w:val="center"/>
              <w:rPr>
                <w:szCs w:val="28"/>
              </w:rPr>
            </w:pPr>
            <w:r w:rsidRPr="00FD2042">
              <w:rPr>
                <w:szCs w:val="28"/>
              </w:rPr>
              <w:t>государственных гражданских служащих аппарата</w:t>
            </w:r>
          </w:p>
          <w:p w:rsidR="00E461F2" w:rsidRPr="00FD2042" w:rsidRDefault="00E461F2" w:rsidP="00D238C4">
            <w:pPr>
              <w:pStyle w:val="2"/>
              <w:ind w:firstLine="0"/>
              <w:jc w:val="center"/>
              <w:rPr>
                <w:b w:val="0"/>
                <w:szCs w:val="28"/>
              </w:rPr>
            </w:pPr>
            <w:r w:rsidRPr="00FD2042">
              <w:rPr>
                <w:b w:val="0"/>
                <w:szCs w:val="28"/>
              </w:rPr>
              <w:t>Губернатора Приморского края</w:t>
            </w:r>
          </w:p>
          <w:p w:rsidR="00E461F2" w:rsidRPr="00FD2042" w:rsidRDefault="00E461F2" w:rsidP="00D238C4">
            <w:pPr>
              <w:pStyle w:val="2"/>
              <w:ind w:firstLine="0"/>
              <w:jc w:val="center"/>
              <w:rPr>
                <w:b w:val="0"/>
                <w:szCs w:val="28"/>
              </w:rPr>
            </w:pPr>
          </w:p>
        </w:tc>
      </w:tr>
      <w:tr w:rsidR="00E461F2" w:rsidRPr="00FA023F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1F2" w:rsidRPr="00FA023F" w:rsidRDefault="00E461F2" w:rsidP="00D238C4">
            <w:pPr>
              <w:rPr>
                <w:szCs w:val="28"/>
              </w:rPr>
            </w:pPr>
            <w:r w:rsidRPr="00FA023F">
              <w:rPr>
                <w:szCs w:val="28"/>
              </w:rPr>
              <w:t>Уполномоченный при Губернаторе Приморского края по правам ребенка</w:t>
            </w:r>
          </w:p>
          <w:p w:rsidR="00E461F2" w:rsidRPr="00FA023F" w:rsidRDefault="00E461F2" w:rsidP="00D238C4">
            <w:pPr>
              <w:rPr>
                <w:szCs w:val="28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1F2" w:rsidRPr="00FA023F" w:rsidRDefault="00E461F2" w:rsidP="00D238C4">
            <w:pPr>
              <w:jc w:val="center"/>
              <w:rPr>
                <w:szCs w:val="28"/>
              </w:rPr>
            </w:pPr>
          </w:p>
          <w:p w:rsidR="00E461F2" w:rsidRPr="00FA023F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  <w:r w:rsidRPr="00FA023F">
              <w:rPr>
                <w:szCs w:val="28"/>
              </w:rPr>
              <w:t>6</w:t>
            </w:r>
            <w:r>
              <w:rPr>
                <w:szCs w:val="28"/>
              </w:rPr>
              <w:t>48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61F2" w:rsidRPr="00FA023F" w:rsidRDefault="00E461F2" w:rsidP="00D238C4">
            <w:pPr>
              <w:jc w:val="center"/>
              <w:rPr>
                <w:szCs w:val="28"/>
              </w:rPr>
            </w:pPr>
          </w:p>
          <w:p w:rsidR="00E461F2" w:rsidRPr="00FA023F" w:rsidRDefault="00E461F2" w:rsidP="00D238C4">
            <w:pPr>
              <w:jc w:val="center"/>
              <w:rPr>
                <w:szCs w:val="28"/>
              </w:rPr>
            </w:pPr>
            <w:r w:rsidRPr="00FA023F">
              <w:rPr>
                <w:szCs w:val="28"/>
              </w:rPr>
              <w:t>3,5</w:t>
            </w:r>
          </w:p>
        </w:tc>
      </w:tr>
      <w:tr w:rsidR="00E461F2" w:rsidRPr="00FA023F" w:rsidTr="00723B5B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FA023F" w:rsidRDefault="00E461F2" w:rsidP="00D238C4">
            <w:pPr>
              <w:rPr>
                <w:szCs w:val="28"/>
              </w:rPr>
            </w:pPr>
            <w:r w:rsidRPr="00FA023F">
              <w:rPr>
                <w:szCs w:val="28"/>
              </w:rPr>
              <w:t xml:space="preserve">Уполномоченный </w:t>
            </w:r>
            <w:r>
              <w:rPr>
                <w:szCs w:val="28"/>
              </w:rPr>
              <w:t xml:space="preserve">по защите прав предпринимателей в </w:t>
            </w:r>
            <w:r w:rsidRPr="00FA023F">
              <w:rPr>
                <w:szCs w:val="28"/>
              </w:rPr>
              <w:t>Приморско</w:t>
            </w:r>
            <w:r>
              <w:rPr>
                <w:szCs w:val="28"/>
              </w:rPr>
              <w:t>м</w:t>
            </w:r>
            <w:r w:rsidRPr="00FA023F">
              <w:rPr>
                <w:szCs w:val="28"/>
              </w:rPr>
              <w:t xml:space="preserve"> крае</w:t>
            </w:r>
          </w:p>
          <w:p w:rsidR="00E461F2" w:rsidRPr="00FA023F" w:rsidRDefault="00E461F2" w:rsidP="00D238C4">
            <w:pPr>
              <w:rPr>
                <w:szCs w:val="28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FA023F" w:rsidRDefault="00E461F2" w:rsidP="00D238C4">
            <w:pPr>
              <w:jc w:val="center"/>
              <w:rPr>
                <w:szCs w:val="28"/>
              </w:rPr>
            </w:pPr>
          </w:p>
          <w:p w:rsidR="00E461F2" w:rsidRPr="00FA023F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  <w:r w:rsidRPr="00FA023F">
              <w:rPr>
                <w:szCs w:val="28"/>
              </w:rPr>
              <w:t>6</w:t>
            </w:r>
            <w:r>
              <w:rPr>
                <w:szCs w:val="28"/>
              </w:rPr>
              <w:t>48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A023F" w:rsidRDefault="00E461F2" w:rsidP="00D238C4">
            <w:pPr>
              <w:jc w:val="center"/>
              <w:rPr>
                <w:szCs w:val="28"/>
              </w:rPr>
            </w:pPr>
          </w:p>
          <w:p w:rsidR="00E461F2" w:rsidRPr="00FA023F" w:rsidRDefault="00E461F2" w:rsidP="00D238C4">
            <w:pPr>
              <w:jc w:val="center"/>
              <w:rPr>
                <w:szCs w:val="28"/>
              </w:rPr>
            </w:pPr>
            <w:r w:rsidRPr="00FA023F">
              <w:rPr>
                <w:szCs w:val="28"/>
              </w:rPr>
              <w:t>3,5</w:t>
            </w:r>
          </w:p>
        </w:tc>
      </w:tr>
    </w:tbl>
    <w:p w:rsidR="00A7281D" w:rsidRDefault="00A7281D"/>
    <w:p w:rsidR="00A7281D" w:rsidRDefault="00A7281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2453"/>
        <w:gridCol w:w="2047"/>
      </w:tblGrid>
      <w:tr w:rsidR="00723B5B" w:rsidRPr="00FA023F" w:rsidTr="00A7281D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5B" w:rsidRDefault="00723B5B" w:rsidP="00723B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5B" w:rsidRDefault="00723B5B" w:rsidP="00723B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B5B" w:rsidRDefault="00723B5B" w:rsidP="00723B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A7281D" w:rsidRPr="00FA023F" w:rsidTr="00A7281D">
        <w:tc>
          <w:tcPr>
            <w:tcW w:w="5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281D" w:rsidRDefault="00A7281D" w:rsidP="00EB1E48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FA023F">
              <w:rPr>
                <w:szCs w:val="28"/>
              </w:rPr>
              <w:t>олномочный пр</w:t>
            </w:r>
            <w:r>
              <w:rPr>
                <w:szCs w:val="28"/>
              </w:rPr>
              <w:t>едстав</w:t>
            </w:r>
            <w:r w:rsidRPr="00FA023F">
              <w:rPr>
                <w:szCs w:val="28"/>
              </w:rPr>
              <w:t>и</w:t>
            </w:r>
            <w:r>
              <w:rPr>
                <w:szCs w:val="28"/>
              </w:rPr>
              <w:t>тель</w:t>
            </w:r>
            <w:r w:rsidRPr="00FA023F">
              <w:rPr>
                <w:szCs w:val="28"/>
              </w:rPr>
              <w:t xml:space="preserve"> Губернатор</w:t>
            </w:r>
            <w:r>
              <w:rPr>
                <w:szCs w:val="28"/>
              </w:rPr>
              <w:t>а</w:t>
            </w:r>
            <w:r w:rsidRPr="00FA023F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  <w:t>в Законодательном Собрании Приморского края</w:t>
            </w:r>
          </w:p>
          <w:p w:rsidR="00A7281D" w:rsidRPr="00FA023F" w:rsidRDefault="00A7281D" w:rsidP="00EB1E48">
            <w:pPr>
              <w:rPr>
                <w:szCs w:val="28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281D" w:rsidRDefault="00A7281D" w:rsidP="00EB1E48">
            <w:pPr>
              <w:jc w:val="center"/>
              <w:rPr>
                <w:szCs w:val="28"/>
              </w:rPr>
            </w:pPr>
          </w:p>
          <w:p w:rsidR="00A7281D" w:rsidRDefault="00A7281D" w:rsidP="00EB1E48">
            <w:pPr>
              <w:jc w:val="center"/>
              <w:rPr>
                <w:szCs w:val="28"/>
              </w:rPr>
            </w:pPr>
          </w:p>
          <w:p w:rsidR="00A7281D" w:rsidRPr="00FA023F" w:rsidRDefault="00A7281D" w:rsidP="00EB1E48">
            <w:pPr>
              <w:jc w:val="center"/>
              <w:rPr>
                <w:szCs w:val="28"/>
              </w:rPr>
            </w:pPr>
          </w:p>
          <w:p w:rsidR="00A7281D" w:rsidRPr="00FA023F" w:rsidRDefault="00A7281D" w:rsidP="00EB1E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  <w:r w:rsidRPr="00FA023F">
              <w:rPr>
                <w:szCs w:val="28"/>
              </w:rPr>
              <w:t>6</w:t>
            </w:r>
            <w:r>
              <w:rPr>
                <w:szCs w:val="28"/>
              </w:rPr>
              <w:t>48</w:t>
            </w:r>
          </w:p>
        </w:tc>
        <w:tc>
          <w:tcPr>
            <w:tcW w:w="2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281D" w:rsidRDefault="00A7281D" w:rsidP="00EB1E48">
            <w:pPr>
              <w:jc w:val="center"/>
              <w:rPr>
                <w:szCs w:val="28"/>
              </w:rPr>
            </w:pPr>
          </w:p>
          <w:p w:rsidR="00A7281D" w:rsidRDefault="00A7281D" w:rsidP="00EB1E48">
            <w:pPr>
              <w:jc w:val="center"/>
              <w:rPr>
                <w:szCs w:val="28"/>
              </w:rPr>
            </w:pPr>
          </w:p>
          <w:p w:rsidR="00A7281D" w:rsidRPr="00FA023F" w:rsidRDefault="00A7281D" w:rsidP="00EB1E48">
            <w:pPr>
              <w:jc w:val="center"/>
              <w:rPr>
                <w:szCs w:val="28"/>
              </w:rPr>
            </w:pPr>
          </w:p>
          <w:p w:rsidR="00A7281D" w:rsidRPr="00FA023F" w:rsidRDefault="00A7281D" w:rsidP="00EB1E48">
            <w:pPr>
              <w:jc w:val="center"/>
              <w:rPr>
                <w:szCs w:val="28"/>
              </w:rPr>
            </w:pPr>
            <w:r w:rsidRPr="00FA023F">
              <w:rPr>
                <w:szCs w:val="28"/>
              </w:rPr>
              <w:t>3,5</w:t>
            </w:r>
          </w:p>
        </w:tc>
      </w:tr>
      <w:tr w:rsidR="00A7281D" w:rsidRPr="00FA023F" w:rsidTr="00A7281D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FA023F" w:rsidRDefault="00A7281D" w:rsidP="00D238C4">
            <w:pPr>
              <w:rPr>
                <w:szCs w:val="28"/>
              </w:rPr>
            </w:pPr>
            <w:r w:rsidRPr="00FA023F">
              <w:rPr>
                <w:szCs w:val="28"/>
              </w:rPr>
              <w:t>Начальник отдела</w:t>
            </w:r>
          </w:p>
          <w:p w:rsidR="00A7281D" w:rsidRPr="00FA023F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FA023F" w:rsidRDefault="00A7281D" w:rsidP="00D238C4">
            <w:pPr>
              <w:jc w:val="center"/>
              <w:rPr>
                <w:szCs w:val="28"/>
              </w:rPr>
            </w:pPr>
            <w:r w:rsidRPr="00FA023F">
              <w:rPr>
                <w:szCs w:val="28"/>
              </w:rPr>
              <w:t>7160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FA023F" w:rsidRDefault="00A7281D" w:rsidP="00D238C4">
            <w:pPr>
              <w:jc w:val="center"/>
              <w:rPr>
                <w:szCs w:val="28"/>
              </w:rPr>
            </w:pPr>
            <w:r w:rsidRPr="00FA023F">
              <w:rPr>
                <w:szCs w:val="28"/>
              </w:rPr>
              <w:t>3</w:t>
            </w:r>
          </w:p>
        </w:tc>
      </w:tr>
      <w:tr w:rsidR="00A7281D" w:rsidRPr="00FA023F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FA023F" w:rsidRDefault="00A7281D" w:rsidP="00D238C4">
            <w:pPr>
              <w:rPr>
                <w:szCs w:val="28"/>
              </w:rPr>
            </w:pPr>
            <w:r>
              <w:rPr>
                <w:szCs w:val="28"/>
              </w:rPr>
              <w:t>По</w:t>
            </w:r>
            <w:r w:rsidRPr="00FA023F">
              <w:rPr>
                <w:szCs w:val="28"/>
              </w:rPr>
              <w:t>мо</w:t>
            </w:r>
            <w:r>
              <w:rPr>
                <w:szCs w:val="28"/>
              </w:rPr>
              <w:t>щник</w:t>
            </w:r>
            <w:r w:rsidRPr="00FA023F">
              <w:rPr>
                <w:szCs w:val="28"/>
              </w:rPr>
              <w:t xml:space="preserve"> Губернатор</w:t>
            </w:r>
            <w:r>
              <w:rPr>
                <w:szCs w:val="28"/>
              </w:rPr>
              <w:t>а</w:t>
            </w:r>
            <w:r w:rsidRPr="00FA023F">
              <w:rPr>
                <w:szCs w:val="28"/>
              </w:rPr>
              <w:t xml:space="preserve"> П</w:t>
            </w:r>
            <w:r>
              <w:rPr>
                <w:szCs w:val="28"/>
              </w:rPr>
              <w:t>риморского края</w:t>
            </w:r>
          </w:p>
          <w:p w:rsidR="00A7281D" w:rsidRPr="00FA023F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A7281D" w:rsidRDefault="00A7281D" w:rsidP="00D238C4">
            <w:pPr>
              <w:jc w:val="center"/>
              <w:rPr>
                <w:szCs w:val="28"/>
              </w:rPr>
            </w:pPr>
          </w:p>
          <w:p w:rsidR="00A7281D" w:rsidRPr="00FA023F" w:rsidRDefault="00A7281D" w:rsidP="00D238C4">
            <w:pPr>
              <w:jc w:val="center"/>
              <w:rPr>
                <w:szCs w:val="28"/>
              </w:rPr>
            </w:pPr>
            <w:r w:rsidRPr="00FA023F">
              <w:rPr>
                <w:szCs w:val="28"/>
              </w:rPr>
              <w:t>7160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</w:tcPr>
          <w:p w:rsidR="00A7281D" w:rsidRDefault="00A7281D" w:rsidP="00D238C4">
            <w:pPr>
              <w:jc w:val="center"/>
              <w:rPr>
                <w:szCs w:val="28"/>
              </w:rPr>
            </w:pPr>
          </w:p>
          <w:p w:rsidR="00A7281D" w:rsidRPr="00FA023F" w:rsidRDefault="00A7281D" w:rsidP="00D238C4">
            <w:pPr>
              <w:jc w:val="center"/>
              <w:rPr>
                <w:szCs w:val="28"/>
              </w:rPr>
            </w:pPr>
            <w:r w:rsidRPr="00FA023F">
              <w:rPr>
                <w:szCs w:val="28"/>
              </w:rPr>
              <w:t>3</w:t>
            </w:r>
          </w:p>
        </w:tc>
      </w:tr>
      <w:tr w:rsidR="00A7281D" w:rsidRPr="00003A12" w:rsidTr="00C53403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Консультант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003A12">
              <w:rPr>
                <w:szCs w:val="28"/>
              </w:rPr>
              <w:t>69</w:t>
            </w:r>
            <w:r>
              <w:rPr>
                <w:szCs w:val="28"/>
              </w:rPr>
              <w:t>5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2,5</w:t>
            </w:r>
          </w:p>
        </w:tc>
      </w:tr>
      <w:tr w:rsidR="00A7281D" w:rsidRPr="00003A12" w:rsidTr="00C53403"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281D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Раздел 2.</w:t>
            </w:r>
          </w:p>
          <w:p w:rsidR="00A7281D" w:rsidRPr="00003A12" w:rsidRDefault="00A7281D" w:rsidP="00D238C4">
            <w:pPr>
              <w:ind w:left="360"/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 xml:space="preserve">Должностные оклады и ежемесячное денежное поощрение </w:t>
            </w:r>
          </w:p>
          <w:p w:rsidR="00A7281D" w:rsidRPr="00003A12" w:rsidRDefault="00A7281D" w:rsidP="00D238C4">
            <w:pPr>
              <w:ind w:left="360"/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 xml:space="preserve">государственных гражданских служащих аппарата </w:t>
            </w:r>
          </w:p>
          <w:p w:rsidR="00A7281D" w:rsidRPr="00003A12" w:rsidRDefault="00A7281D" w:rsidP="00D238C4">
            <w:pPr>
              <w:ind w:left="360"/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Законодательного Собрания Приморского края</w:t>
            </w:r>
          </w:p>
          <w:p w:rsidR="00A7281D" w:rsidRPr="00003A12" w:rsidRDefault="00A7281D" w:rsidP="00D238C4">
            <w:pPr>
              <w:pStyle w:val="2"/>
              <w:ind w:firstLine="0"/>
              <w:jc w:val="center"/>
              <w:rPr>
                <w:b w:val="0"/>
                <w:szCs w:val="28"/>
              </w:rPr>
            </w:pPr>
          </w:p>
        </w:tc>
      </w:tr>
      <w:tr w:rsidR="00A7281D" w:rsidRPr="00003A1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Руководитель аппарата Законодательного Собрания Приморского края</w:t>
            </w:r>
          </w:p>
          <w:p w:rsidR="00A7281D" w:rsidRPr="00003A12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A7281D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113</w:t>
            </w:r>
            <w:r w:rsidRPr="00003A12">
              <w:rPr>
                <w:szCs w:val="28"/>
              </w:rPr>
              <w:t>9</w:t>
            </w:r>
            <w:r>
              <w:rPr>
                <w:szCs w:val="28"/>
              </w:rPr>
              <w:t>0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</w:tcPr>
          <w:p w:rsidR="00A7281D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4</w:t>
            </w:r>
            <w:r>
              <w:rPr>
                <w:szCs w:val="28"/>
              </w:rPr>
              <w:t>-6</w:t>
            </w:r>
          </w:p>
        </w:tc>
      </w:tr>
      <w:tr w:rsidR="00A7281D" w:rsidRPr="00003A1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Начальник управления</w:t>
            </w:r>
          </w:p>
          <w:p w:rsidR="00A7281D" w:rsidRPr="00003A12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7648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3,5</w:t>
            </w:r>
            <w:r>
              <w:rPr>
                <w:szCs w:val="28"/>
              </w:rPr>
              <w:t>-5</w:t>
            </w:r>
          </w:p>
        </w:tc>
      </w:tr>
      <w:tr w:rsidR="00A7281D" w:rsidRPr="00003A1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Руководитель секретариата председателя Законодательного Собрания Приморского края</w:t>
            </w:r>
          </w:p>
          <w:p w:rsidR="00A7281D" w:rsidRPr="00FD2042" w:rsidRDefault="00A7281D" w:rsidP="00D238C4">
            <w:pPr>
              <w:rPr>
                <w:szCs w:val="28"/>
                <w:highlight w:val="yellow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7648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3,5</w:t>
            </w:r>
            <w:r>
              <w:rPr>
                <w:szCs w:val="28"/>
              </w:rPr>
              <w:t>-5</w:t>
            </w:r>
          </w:p>
        </w:tc>
      </w:tr>
      <w:tr w:rsidR="00A7281D" w:rsidRPr="00003A1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Заместитель руководителя аппарата Законодательного Собрания Приморского края</w:t>
            </w:r>
          </w:p>
          <w:p w:rsidR="00A7281D" w:rsidRPr="00FD2042" w:rsidRDefault="00A7281D" w:rsidP="00D238C4">
            <w:pPr>
              <w:rPr>
                <w:szCs w:val="28"/>
                <w:highlight w:val="yellow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b/>
                <w:szCs w:val="28"/>
                <w:u w:val="single"/>
              </w:rPr>
            </w:pPr>
            <w:r>
              <w:rPr>
                <w:szCs w:val="28"/>
              </w:rPr>
              <w:t>7648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3,5</w:t>
            </w:r>
            <w:r>
              <w:rPr>
                <w:szCs w:val="28"/>
              </w:rPr>
              <w:t>-5</w:t>
            </w:r>
          </w:p>
        </w:tc>
      </w:tr>
      <w:tr w:rsidR="00A7281D" w:rsidRPr="00003A1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Руководитель аппарата комитета Законодательного Собрания Приморского края</w:t>
            </w:r>
          </w:p>
          <w:p w:rsidR="00A7281D" w:rsidRPr="00003A12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  <w:p w:rsidR="00A7281D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7323</w:t>
            </w:r>
          </w:p>
          <w:p w:rsidR="00A7281D" w:rsidRPr="00625BD4" w:rsidRDefault="00A7281D" w:rsidP="00D238C4">
            <w:pPr>
              <w:jc w:val="center"/>
              <w:rPr>
                <w:i/>
                <w:sz w:val="20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3,5</w:t>
            </w:r>
            <w:r>
              <w:rPr>
                <w:szCs w:val="28"/>
              </w:rPr>
              <w:t>-5</w:t>
            </w:r>
          </w:p>
        </w:tc>
      </w:tr>
      <w:tr w:rsidR="00A7281D" w:rsidRPr="00003A1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Заместитель начальника управления</w:t>
            </w:r>
          </w:p>
          <w:p w:rsidR="00A7281D" w:rsidRPr="00003A12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7323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3</w:t>
            </w:r>
          </w:p>
        </w:tc>
      </w:tr>
      <w:tr w:rsidR="00A7281D" w:rsidRPr="00003A1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Начальник отдела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7160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</w:tcPr>
          <w:p w:rsidR="00A7281D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3</w:t>
            </w: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</w:tc>
      </w:tr>
      <w:tr w:rsidR="00A7281D" w:rsidRPr="00003A1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Помощник председателя Законодательного Собрания Приморского края</w:t>
            </w:r>
          </w:p>
          <w:p w:rsidR="00A7281D" w:rsidRPr="00003A12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A7281D" w:rsidRDefault="00A7281D" w:rsidP="00D238C4">
            <w:pPr>
              <w:jc w:val="center"/>
              <w:rPr>
                <w:szCs w:val="28"/>
              </w:rPr>
            </w:pPr>
          </w:p>
          <w:p w:rsidR="00A7281D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7160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</w:tcPr>
          <w:p w:rsidR="00A7281D" w:rsidRDefault="00A7281D" w:rsidP="00D238C4">
            <w:pPr>
              <w:jc w:val="center"/>
              <w:rPr>
                <w:szCs w:val="28"/>
              </w:rPr>
            </w:pPr>
          </w:p>
          <w:p w:rsidR="00A7281D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3</w:t>
            </w:r>
          </w:p>
        </w:tc>
      </w:tr>
    </w:tbl>
    <w:p w:rsidR="00A7281D" w:rsidRDefault="00A7281D"/>
    <w:p w:rsidR="00A7281D" w:rsidRDefault="00A7281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8"/>
        <w:gridCol w:w="2445"/>
        <w:gridCol w:w="98"/>
        <w:gridCol w:w="1949"/>
      </w:tblGrid>
      <w:tr w:rsidR="00A7281D" w:rsidRPr="00003A12" w:rsidTr="00A7281D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1D" w:rsidRPr="00003A12" w:rsidRDefault="00A7281D" w:rsidP="00A728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1D" w:rsidRDefault="00A7281D" w:rsidP="00A728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1D" w:rsidRDefault="00A7281D" w:rsidP="00A728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A7281D" w:rsidRPr="00003A12" w:rsidTr="00A7281D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EB1E48">
            <w:pPr>
              <w:rPr>
                <w:szCs w:val="28"/>
              </w:rPr>
            </w:pPr>
            <w:r w:rsidRPr="00003A12">
              <w:rPr>
                <w:szCs w:val="28"/>
              </w:rPr>
              <w:t>Советник председателя Законодательного Собрания Приморского края</w:t>
            </w:r>
          </w:p>
          <w:p w:rsidR="00A7281D" w:rsidRPr="00003A12" w:rsidRDefault="00A7281D" w:rsidP="00EB1E48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Default="00A7281D" w:rsidP="00EB1E48">
            <w:pPr>
              <w:jc w:val="center"/>
              <w:rPr>
                <w:szCs w:val="28"/>
              </w:rPr>
            </w:pPr>
          </w:p>
          <w:p w:rsidR="00A7281D" w:rsidRDefault="00A7281D" w:rsidP="00EB1E48">
            <w:pPr>
              <w:jc w:val="center"/>
              <w:rPr>
                <w:szCs w:val="28"/>
              </w:rPr>
            </w:pPr>
          </w:p>
          <w:p w:rsidR="00A7281D" w:rsidRPr="00003A12" w:rsidRDefault="00A7281D" w:rsidP="00EB1E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7160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Default="00A7281D" w:rsidP="00EB1E48">
            <w:pPr>
              <w:jc w:val="center"/>
              <w:rPr>
                <w:szCs w:val="28"/>
              </w:rPr>
            </w:pPr>
          </w:p>
          <w:p w:rsidR="00A7281D" w:rsidRDefault="00A7281D" w:rsidP="00EB1E48">
            <w:pPr>
              <w:jc w:val="center"/>
              <w:rPr>
                <w:szCs w:val="28"/>
              </w:rPr>
            </w:pPr>
          </w:p>
          <w:p w:rsidR="00A7281D" w:rsidRPr="00003A12" w:rsidRDefault="00A7281D" w:rsidP="00EB1E48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3</w:t>
            </w:r>
          </w:p>
        </w:tc>
      </w:tr>
      <w:tr w:rsidR="00A7281D" w:rsidRPr="00003A12" w:rsidTr="00A7281D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Начальник отдела в управлении</w:t>
            </w:r>
          </w:p>
          <w:p w:rsidR="00A7281D" w:rsidRPr="00003A12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6918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3</w:t>
            </w:r>
          </w:p>
        </w:tc>
      </w:tr>
      <w:tr w:rsidR="00A7281D" w:rsidRPr="00003A12" w:rsidTr="00A7281D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Заместитель начальника отдела в управлении</w:t>
            </w:r>
          </w:p>
          <w:p w:rsidR="00A7281D" w:rsidRPr="00003A12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6022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3</w:t>
            </w:r>
          </w:p>
        </w:tc>
      </w:tr>
      <w:tr w:rsidR="00A7281D" w:rsidRPr="00003A12" w:rsidTr="003843C7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Помощник заместителя председателя Законодательного Собрания Приморского края</w:t>
            </w:r>
          </w:p>
          <w:p w:rsidR="00A7281D" w:rsidRPr="00003A12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5859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</w:p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A7281D" w:rsidRPr="00003A12" w:rsidTr="003843C7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Главный консультант</w:t>
            </w:r>
          </w:p>
          <w:p w:rsidR="00A7281D" w:rsidRPr="00003A12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5859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2,5</w:t>
            </w:r>
          </w:p>
        </w:tc>
      </w:tr>
      <w:tr w:rsidR="00A7281D" w:rsidRPr="00003A1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Ведущий консультант</w:t>
            </w:r>
          </w:p>
          <w:p w:rsidR="00A7281D" w:rsidRPr="00003A12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5778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2,5</w:t>
            </w:r>
          </w:p>
        </w:tc>
      </w:tr>
      <w:tr w:rsidR="00A7281D" w:rsidRPr="00003A1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Консультант</w:t>
            </w:r>
          </w:p>
          <w:p w:rsidR="00A7281D" w:rsidRPr="00003A12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5695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2,5</w:t>
            </w:r>
          </w:p>
        </w:tc>
      </w:tr>
      <w:tr w:rsidR="00A7281D" w:rsidRPr="00003A1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Главный специалист 1 разряда</w:t>
            </w:r>
          </w:p>
          <w:p w:rsidR="00A7281D" w:rsidRPr="00003A12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5695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2</w:t>
            </w:r>
          </w:p>
        </w:tc>
      </w:tr>
      <w:tr w:rsidR="00A7281D" w:rsidRPr="00003A1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Главный специалист 2 разряда</w:t>
            </w:r>
          </w:p>
          <w:p w:rsidR="00A7281D" w:rsidRPr="00003A12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5616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2</w:t>
            </w:r>
          </w:p>
        </w:tc>
      </w:tr>
      <w:tr w:rsidR="00A7281D" w:rsidRPr="00003A1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Ведущий специалист 1 разряда</w:t>
            </w:r>
          </w:p>
          <w:p w:rsidR="00A7281D" w:rsidRPr="00003A12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5533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2</w:t>
            </w:r>
          </w:p>
        </w:tc>
      </w:tr>
      <w:tr w:rsidR="00A7281D" w:rsidRPr="00003A1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Ведущий специалист 2 разряда</w:t>
            </w:r>
          </w:p>
          <w:p w:rsidR="00A7281D" w:rsidRPr="00003A12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5453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2</w:t>
            </w:r>
          </w:p>
        </w:tc>
      </w:tr>
      <w:tr w:rsidR="00A7281D" w:rsidRPr="00003A1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Ведущий специалист 3 разряда</w:t>
            </w:r>
          </w:p>
          <w:p w:rsidR="00A7281D" w:rsidRPr="00003A12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5372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2</w:t>
            </w:r>
          </w:p>
        </w:tc>
      </w:tr>
      <w:tr w:rsidR="00A7281D" w:rsidRPr="00003A1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Старший специалист 1 разряда</w:t>
            </w:r>
          </w:p>
          <w:p w:rsidR="00A7281D" w:rsidRPr="00003A12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4231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2</w:t>
            </w:r>
          </w:p>
        </w:tc>
      </w:tr>
      <w:tr w:rsidR="00A7281D" w:rsidRPr="00003A1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Старший специалист 2 разряда</w:t>
            </w:r>
          </w:p>
          <w:p w:rsidR="00A7281D" w:rsidRPr="00003A12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4151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2</w:t>
            </w:r>
          </w:p>
        </w:tc>
      </w:tr>
      <w:tr w:rsidR="00A7281D" w:rsidRPr="00003A1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Старший специалист 3 разряда</w:t>
            </w:r>
          </w:p>
          <w:p w:rsidR="00A7281D" w:rsidRPr="00003A12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4070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2</w:t>
            </w:r>
          </w:p>
        </w:tc>
      </w:tr>
      <w:tr w:rsidR="00A7281D" w:rsidRPr="00003A1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rPr>
                <w:szCs w:val="28"/>
              </w:rPr>
            </w:pPr>
            <w:r w:rsidRPr="00003A12">
              <w:rPr>
                <w:szCs w:val="28"/>
              </w:rPr>
              <w:t>Специалист 1 разряда</w:t>
            </w: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3581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003A12" w:rsidRDefault="00A7281D" w:rsidP="00D238C4">
            <w:pPr>
              <w:jc w:val="center"/>
              <w:rPr>
                <w:szCs w:val="28"/>
              </w:rPr>
            </w:pPr>
            <w:r w:rsidRPr="00003A12">
              <w:rPr>
                <w:szCs w:val="28"/>
              </w:rPr>
              <w:t>2</w:t>
            </w:r>
          </w:p>
        </w:tc>
      </w:tr>
      <w:tr w:rsidR="00A7281D" w:rsidRPr="00396CF0" w:rsidTr="00A7281D">
        <w:tc>
          <w:tcPr>
            <w:tcW w:w="95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jc w:val="center"/>
              <w:rPr>
                <w:szCs w:val="28"/>
              </w:rPr>
            </w:pPr>
          </w:p>
          <w:p w:rsidR="00A7281D" w:rsidRPr="00396CF0" w:rsidRDefault="00A7281D" w:rsidP="00D238C4">
            <w:pPr>
              <w:jc w:val="center"/>
              <w:rPr>
                <w:szCs w:val="28"/>
              </w:rPr>
            </w:pPr>
            <w:r w:rsidRPr="00396CF0">
              <w:rPr>
                <w:szCs w:val="28"/>
              </w:rPr>
              <w:t>Раздел 3.</w:t>
            </w:r>
          </w:p>
          <w:p w:rsidR="00A7281D" w:rsidRPr="00396CF0" w:rsidRDefault="00A7281D" w:rsidP="00D238C4">
            <w:pPr>
              <w:ind w:left="360"/>
              <w:jc w:val="center"/>
              <w:rPr>
                <w:szCs w:val="28"/>
              </w:rPr>
            </w:pPr>
            <w:r w:rsidRPr="00396CF0">
              <w:rPr>
                <w:szCs w:val="28"/>
              </w:rPr>
              <w:t xml:space="preserve">Должностные оклады и ежемесячное денежное поощрение </w:t>
            </w:r>
          </w:p>
          <w:p w:rsidR="00A7281D" w:rsidRPr="00396CF0" w:rsidRDefault="00A7281D" w:rsidP="00D238C4">
            <w:pPr>
              <w:ind w:left="360"/>
              <w:jc w:val="center"/>
              <w:rPr>
                <w:szCs w:val="28"/>
              </w:rPr>
            </w:pPr>
            <w:r w:rsidRPr="00396CF0">
              <w:rPr>
                <w:szCs w:val="28"/>
              </w:rPr>
              <w:t xml:space="preserve">государственных гражданских служащих аппарата </w:t>
            </w:r>
          </w:p>
          <w:p w:rsidR="00A7281D" w:rsidRPr="00396CF0" w:rsidRDefault="00A7281D" w:rsidP="00D238C4">
            <w:pPr>
              <w:ind w:left="360"/>
              <w:jc w:val="center"/>
              <w:rPr>
                <w:szCs w:val="28"/>
              </w:rPr>
            </w:pPr>
            <w:r w:rsidRPr="00396CF0">
              <w:rPr>
                <w:szCs w:val="28"/>
              </w:rPr>
              <w:t>Администрации Приморского края</w:t>
            </w:r>
          </w:p>
          <w:p w:rsidR="00A7281D" w:rsidRPr="00396CF0" w:rsidRDefault="00A7281D" w:rsidP="00D238C4">
            <w:pPr>
              <w:jc w:val="center"/>
              <w:rPr>
                <w:szCs w:val="28"/>
              </w:rPr>
            </w:pPr>
          </w:p>
        </w:tc>
      </w:tr>
      <w:tr w:rsidR="00A7281D" w:rsidRPr="00396CF0" w:rsidTr="00A7281D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rPr>
                <w:szCs w:val="28"/>
              </w:rPr>
            </w:pPr>
            <w:r w:rsidRPr="00396CF0">
              <w:rPr>
                <w:szCs w:val="28"/>
              </w:rPr>
              <w:t>Заместитель руководителя аппарата Администрации Приморского края</w:t>
            </w:r>
          </w:p>
          <w:p w:rsidR="00A7281D" w:rsidRPr="00396CF0" w:rsidRDefault="00A7281D" w:rsidP="00D238C4">
            <w:pPr>
              <w:rPr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jc w:val="center"/>
              <w:rPr>
                <w:szCs w:val="28"/>
              </w:rPr>
            </w:pPr>
          </w:p>
          <w:p w:rsidR="00A7281D" w:rsidRPr="00396CF0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7648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jc w:val="center"/>
              <w:rPr>
                <w:szCs w:val="28"/>
              </w:rPr>
            </w:pPr>
          </w:p>
          <w:p w:rsidR="00A7281D" w:rsidRPr="00396CF0" w:rsidRDefault="00A7281D" w:rsidP="00D238C4">
            <w:pPr>
              <w:jc w:val="center"/>
              <w:rPr>
                <w:szCs w:val="28"/>
              </w:rPr>
            </w:pPr>
            <w:r w:rsidRPr="00396CF0">
              <w:rPr>
                <w:szCs w:val="28"/>
              </w:rPr>
              <w:t>3,5</w:t>
            </w:r>
          </w:p>
        </w:tc>
      </w:tr>
      <w:tr w:rsidR="00A7281D" w:rsidRPr="00396CF0" w:rsidTr="00A7281D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1D" w:rsidRPr="00396CF0" w:rsidRDefault="00A7281D" w:rsidP="00A728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1D" w:rsidRPr="00396CF0" w:rsidRDefault="00A7281D" w:rsidP="00A728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81D" w:rsidRPr="00396CF0" w:rsidRDefault="00A7281D" w:rsidP="00A728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A7281D" w:rsidRPr="00396CF0" w:rsidTr="00463E5B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rPr>
                <w:szCs w:val="28"/>
              </w:rPr>
            </w:pPr>
            <w:r w:rsidRPr="00396CF0">
              <w:rPr>
                <w:szCs w:val="28"/>
              </w:rPr>
              <w:t>Директор департамента</w:t>
            </w:r>
          </w:p>
          <w:p w:rsidR="00A7281D" w:rsidRPr="00396CF0" w:rsidRDefault="00A7281D" w:rsidP="00D238C4">
            <w:pPr>
              <w:rPr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7913-8461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3,5</w:t>
            </w:r>
            <w:r w:rsidRPr="00396CF0">
              <w:rPr>
                <w:szCs w:val="28"/>
              </w:rPr>
              <w:t>-24</w:t>
            </w:r>
          </w:p>
        </w:tc>
      </w:tr>
      <w:tr w:rsidR="00A7281D" w:rsidRPr="00396CF0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rPr>
                <w:szCs w:val="28"/>
              </w:rPr>
            </w:pPr>
            <w:r w:rsidRPr="00396CF0">
              <w:rPr>
                <w:szCs w:val="28"/>
              </w:rPr>
              <w:t xml:space="preserve">Начальник отдела </w:t>
            </w:r>
          </w:p>
          <w:p w:rsidR="00A7281D" w:rsidRPr="00396CF0" w:rsidRDefault="00A7281D" w:rsidP="00D238C4">
            <w:pPr>
              <w:rPr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jc w:val="center"/>
              <w:rPr>
                <w:szCs w:val="28"/>
              </w:rPr>
            </w:pPr>
            <w:r w:rsidRPr="00396CF0">
              <w:rPr>
                <w:szCs w:val="28"/>
              </w:rPr>
              <w:t>7160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jc w:val="center"/>
              <w:rPr>
                <w:szCs w:val="28"/>
              </w:rPr>
            </w:pPr>
            <w:r w:rsidRPr="00396CF0">
              <w:rPr>
                <w:szCs w:val="28"/>
              </w:rPr>
              <w:t>3</w:t>
            </w:r>
          </w:p>
        </w:tc>
      </w:tr>
      <w:tr w:rsidR="00A7281D" w:rsidRPr="00396CF0" w:rsidTr="00A7281D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rPr>
                <w:szCs w:val="28"/>
              </w:rPr>
            </w:pPr>
            <w:r w:rsidRPr="00396CF0">
              <w:rPr>
                <w:szCs w:val="28"/>
              </w:rPr>
              <w:t>Заместитель директора департамента</w:t>
            </w:r>
          </w:p>
          <w:p w:rsidR="00A7281D" w:rsidRPr="00396CF0" w:rsidRDefault="00A7281D" w:rsidP="00D238C4">
            <w:pPr>
              <w:rPr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jc w:val="center"/>
              <w:rPr>
                <w:szCs w:val="28"/>
              </w:rPr>
            </w:pPr>
            <w:r w:rsidRPr="00396CF0">
              <w:rPr>
                <w:szCs w:val="28"/>
              </w:rPr>
              <w:t>7323-7810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jc w:val="center"/>
              <w:rPr>
                <w:szCs w:val="28"/>
              </w:rPr>
            </w:pPr>
            <w:r w:rsidRPr="00396CF0">
              <w:rPr>
                <w:szCs w:val="28"/>
              </w:rPr>
              <w:t>3-3,5</w:t>
            </w:r>
          </w:p>
        </w:tc>
      </w:tr>
      <w:tr w:rsidR="00A7281D" w:rsidRPr="00396CF0" w:rsidTr="00A7281D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rPr>
                <w:szCs w:val="28"/>
              </w:rPr>
            </w:pPr>
            <w:r w:rsidRPr="00396CF0">
              <w:rPr>
                <w:szCs w:val="28"/>
              </w:rPr>
              <w:t>Помощник первого вице-губернатора Приморского края</w:t>
            </w:r>
          </w:p>
          <w:p w:rsidR="00A7281D" w:rsidRPr="00396CF0" w:rsidRDefault="00A7281D" w:rsidP="00D238C4">
            <w:pPr>
              <w:rPr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281D" w:rsidRDefault="00A7281D" w:rsidP="00D238C4">
            <w:pPr>
              <w:jc w:val="center"/>
              <w:rPr>
                <w:szCs w:val="28"/>
              </w:rPr>
            </w:pPr>
          </w:p>
          <w:p w:rsidR="00A7281D" w:rsidRPr="00396CF0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5859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A7281D" w:rsidRDefault="00A7281D" w:rsidP="00D238C4">
            <w:pPr>
              <w:jc w:val="center"/>
              <w:rPr>
                <w:szCs w:val="28"/>
              </w:rPr>
            </w:pPr>
          </w:p>
          <w:p w:rsidR="00A7281D" w:rsidRPr="00396CF0" w:rsidRDefault="00A7281D" w:rsidP="00D238C4">
            <w:pPr>
              <w:jc w:val="center"/>
              <w:rPr>
                <w:szCs w:val="28"/>
              </w:rPr>
            </w:pPr>
            <w:r w:rsidRPr="00396CF0">
              <w:rPr>
                <w:szCs w:val="28"/>
              </w:rPr>
              <w:t>2,5</w:t>
            </w:r>
          </w:p>
        </w:tc>
      </w:tr>
      <w:tr w:rsidR="00A7281D" w:rsidRPr="00396CF0" w:rsidTr="00A519AC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rPr>
                <w:szCs w:val="28"/>
              </w:rPr>
            </w:pPr>
            <w:r w:rsidRPr="00396CF0">
              <w:rPr>
                <w:szCs w:val="28"/>
              </w:rPr>
              <w:t>Помощник вице-губернатора Приморского края</w:t>
            </w:r>
          </w:p>
          <w:p w:rsidR="00A7281D" w:rsidRPr="00396CF0" w:rsidRDefault="00A7281D" w:rsidP="00D238C4">
            <w:pPr>
              <w:rPr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jc w:val="center"/>
              <w:rPr>
                <w:szCs w:val="28"/>
              </w:rPr>
            </w:pPr>
          </w:p>
          <w:p w:rsidR="00A7281D" w:rsidRPr="00396CF0" w:rsidRDefault="00A7281D" w:rsidP="00D238C4">
            <w:pPr>
              <w:jc w:val="center"/>
              <w:rPr>
                <w:szCs w:val="28"/>
              </w:rPr>
            </w:pPr>
            <w:r w:rsidRPr="00396CF0">
              <w:rPr>
                <w:szCs w:val="28"/>
              </w:rPr>
              <w:t>5859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jc w:val="center"/>
              <w:rPr>
                <w:szCs w:val="28"/>
              </w:rPr>
            </w:pPr>
          </w:p>
          <w:p w:rsidR="00A7281D" w:rsidRPr="00396CF0" w:rsidRDefault="00A7281D" w:rsidP="00D238C4">
            <w:pPr>
              <w:jc w:val="center"/>
              <w:rPr>
                <w:szCs w:val="28"/>
              </w:rPr>
            </w:pPr>
            <w:r w:rsidRPr="00396CF0">
              <w:rPr>
                <w:szCs w:val="28"/>
              </w:rPr>
              <w:t>2,5</w:t>
            </w:r>
          </w:p>
        </w:tc>
      </w:tr>
      <w:tr w:rsidR="00A7281D" w:rsidRPr="00396CF0" w:rsidTr="00A519AC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rPr>
                <w:szCs w:val="28"/>
              </w:rPr>
            </w:pPr>
            <w:r w:rsidRPr="00396CF0">
              <w:rPr>
                <w:szCs w:val="28"/>
              </w:rPr>
              <w:t>Референт первого вице-губернатора Приморского края</w:t>
            </w:r>
          </w:p>
          <w:p w:rsidR="00A7281D" w:rsidRPr="00396CF0" w:rsidRDefault="00A7281D" w:rsidP="00D238C4">
            <w:pPr>
              <w:rPr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jc w:val="center"/>
              <w:rPr>
                <w:szCs w:val="28"/>
              </w:rPr>
            </w:pPr>
          </w:p>
          <w:p w:rsidR="00A7281D" w:rsidRPr="00396CF0" w:rsidRDefault="00A7281D" w:rsidP="00D238C4">
            <w:pPr>
              <w:jc w:val="center"/>
              <w:rPr>
                <w:szCs w:val="28"/>
              </w:rPr>
            </w:pPr>
            <w:r w:rsidRPr="00396CF0">
              <w:rPr>
                <w:szCs w:val="28"/>
              </w:rPr>
              <w:t>5859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jc w:val="center"/>
              <w:rPr>
                <w:szCs w:val="28"/>
              </w:rPr>
            </w:pPr>
          </w:p>
          <w:p w:rsidR="00A7281D" w:rsidRPr="00396CF0" w:rsidRDefault="00A7281D" w:rsidP="00D238C4">
            <w:pPr>
              <w:jc w:val="center"/>
              <w:rPr>
                <w:szCs w:val="28"/>
              </w:rPr>
            </w:pPr>
            <w:r w:rsidRPr="00396CF0">
              <w:rPr>
                <w:szCs w:val="28"/>
              </w:rPr>
              <w:t>2,5</w:t>
            </w:r>
          </w:p>
        </w:tc>
      </w:tr>
      <w:tr w:rsidR="00A7281D" w:rsidRPr="00396CF0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Default="00A7281D" w:rsidP="00D238C4">
            <w:pPr>
              <w:rPr>
                <w:szCs w:val="28"/>
              </w:rPr>
            </w:pPr>
            <w:r w:rsidRPr="00396CF0">
              <w:rPr>
                <w:szCs w:val="28"/>
              </w:rPr>
              <w:t>Пресс-секретарь Администрации Приморского края</w:t>
            </w:r>
          </w:p>
          <w:p w:rsidR="00A7281D" w:rsidRPr="00396CF0" w:rsidRDefault="00A7281D" w:rsidP="00D238C4">
            <w:pPr>
              <w:rPr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jc w:val="center"/>
              <w:rPr>
                <w:szCs w:val="28"/>
              </w:rPr>
            </w:pPr>
          </w:p>
          <w:p w:rsidR="00A7281D" w:rsidRPr="00396CF0" w:rsidRDefault="00A7281D" w:rsidP="00D238C4">
            <w:pPr>
              <w:jc w:val="center"/>
              <w:rPr>
                <w:szCs w:val="28"/>
              </w:rPr>
            </w:pPr>
            <w:r w:rsidRPr="00396CF0">
              <w:rPr>
                <w:szCs w:val="28"/>
              </w:rPr>
              <w:t>7160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396CF0" w:rsidRDefault="00A7281D" w:rsidP="00D238C4">
            <w:pPr>
              <w:jc w:val="center"/>
              <w:rPr>
                <w:szCs w:val="28"/>
              </w:rPr>
            </w:pPr>
          </w:p>
          <w:p w:rsidR="00A7281D" w:rsidRPr="00396CF0" w:rsidRDefault="00A7281D" w:rsidP="00D238C4">
            <w:pPr>
              <w:jc w:val="center"/>
              <w:rPr>
                <w:szCs w:val="28"/>
              </w:rPr>
            </w:pPr>
            <w:r w:rsidRPr="00396CF0">
              <w:rPr>
                <w:szCs w:val="28"/>
              </w:rPr>
              <w:t>3</w:t>
            </w:r>
          </w:p>
        </w:tc>
      </w:tr>
      <w:tr w:rsidR="00A7281D" w:rsidRPr="000015F3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Начальник отдела</w:t>
            </w:r>
            <w:r>
              <w:rPr>
                <w:szCs w:val="28"/>
              </w:rPr>
              <w:t xml:space="preserve"> </w:t>
            </w:r>
            <w:r w:rsidRPr="000015F3">
              <w:rPr>
                <w:szCs w:val="28"/>
              </w:rPr>
              <w:t>в департаменте</w:t>
            </w:r>
          </w:p>
          <w:p w:rsidR="00A7281D" w:rsidRPr="000015F3" w:rsidRDefault="00A7281D" w:rsidP="00D238C4">
            <w:pPr>
              <w:rPr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>6918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>3</w:t>
            </w:r>
          </w:p>
        </w:tc>
      </w:tr>
      <w:tr w:rsidR="00A7281D" w:rsidRPr="000015F3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Главный консультант</w:t>
            </w:r>
          </w:p>
          <w:p w:rsidR="00A7281D" w:rsidRPr="000015F3" w:rsidRDefault="00A7281D" w:rsidP="00D238C4">
            <w:pPr>
              <w:rPr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5859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>2,5</w:t>
            </w:r>
          </w:p>
        </w:tc>
      </w:tr>
      <w:tr w:rsidR="00A7281D" w:rsidRPr="000015F3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Консультант</w:t>
            </w:r>
          </w:p>
          <w:p w:rsidR="00A7281D" w:rsidRPr="000015F3" w:rsidRDefault="00A7281D" w:rsidP="00D238C4">
            <w:pPr>
              <w:rPr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5695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>2,5</w:t>
            </w:r>
          </w:p>
        </w:tc>
      </w:tr>
      <w:tr w:rsidR="00A7281D" w:rsidRPr="000015F3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Специалист-эксперт</w:t>
            </w:r>
          </w:p>
          <w:p w:rsidR="00A7281D" w:rsidRPr="000015F3" w:rsidRDefault="00A7281D" w:rsidP="00D238C4">
            <w:pPr>
              <w:rPr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4231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>2,5</w:t>
            </w:r>
          </w:p>
        </w:tc>
      </w:tr>
      <w:tr w:rsidR="00A7281D" w:rsidRPr="000015F3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Ведущий специалист 1 разряда</w:t>
            </w:r>
          </w:p>
          <w:p w:rsidR="00A7281D" w:rsidRPr="000015F3" w:rsidRDefault="00A7281D" w:rsidP="00D238C4">
            <w:pPr>
              <w:rPr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5533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>2</w:t>
            </w:r>
          </w:p>
        </w:tc>
      </w:tr>
      <w:tr w:rsidR="00A7281D" w:rsidRPr="000015F3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Ведущий специалист 2 разряда</w:t>
            </w:r>
          </w:p>
          <w:p w:rsidR="00A7281D" w:rsidRPr="000015F3" w:rsidRDefault="00A7281D" w:rsidP="00D238C4">
            <w:pPr>
              <w:rPr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5453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>2</w:t>
            </w:r>
          </w:p>
        </w:tc>
      </w:tr>
      <w:tr w:rsidR="00A7281D" w:rsidRPr="000015F3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Старший специалист 1 разряда</w:t>
            </w:r>
          </w:p>
          <w:p w:rsidR="00A7281D" w:rsidRPr="000015F3" w:rsidRDefault="00A7281D" w:rsidP="00D238C4">
            <w:pPr>
              <w:rPr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4231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>2</w:t>
            </w:r>
          </w:p>
        </w:tc>
      </w:tr>
      <w:tr w:rsidR="00A7281D" w:rsidRPr="000015F3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Старший специалист 2 разряда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4151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>2</w:t>
            </w:r>
          </w:p>
        </w:tc>
      </w:tr>
      <w:tr w:rsidR="00A7281D" w:rsidRPr="00FD2042" w:rsidTr="00D238C4">
        <w:tc>
          <w:tcPr>
            <w:tcW w:w="95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jc w:val="center"/>
              <w:rPr>
                <w:szCs w:val="28"/>
              </w:rPr>
            </w:pPr>
          </w:p>
          <w:p w:rsidR="00A7281D" w:rsidRPr="000015F3" w:rsidRDefault="00A7281D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>Раздел 4.</w:t>
            </w:r>
          </w:p>
          <w:p w:rsidR="00A7281D" w:rsidRPr="000015F3" w:rsidRDefault="00A7281D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 xml:space="preserve">Должностные оклады и ежемесячное денежное поощрение </w:t>
            </w:r>
          </w:p>
          <w:p w:rsidR="00A7281D" w:rsidRPr="000015F3" w:rsidRDefault="00A7281D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 xml:space="preserve">государственных гражданских служащих органов </w:t>
            </w:r>
          </w:p>
          <w:p w:rsidR="00A7281D" w:rsidRPr="000015F3" w:rsidRDefault="00A7281D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>исполнительной власти Приморского края</w:t>
            </w:r>
          </w:p>
          <w:p w:rsidR="00A7281D" w:rsidRPr="00FD2042" w:rsidRDefault="00A7281D" w:rsidP="00D238C4">
            <w:pPr>
              <w:jc w:val="center"/>
              <w:rPr>
                <w:szCs w:val="28"/>
                <w:highlight w:val="yellow"/>
              </w:rPr>
            </w:pPr>
          </w:p>
        </w:tc>
      </w:tr>
      <w:tr w:rsidR="00A7281D" w:rsidRPr="00FD2042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203873" w:rsidRDefault="00A7281D" w:rsidP="00D238C4">
            <w:pPr>
              <w:rPr>
                <w:szCs w:val="28"/>
              </w:rPr>
            </w:pPr>
            <w:r w:rsidRPr="00203873">
              <w:rPr>
                <w:szCs w:val="28"/>
              </w:rPr>
              <w:t>Директор департамента</w:t>
            </w:r>
          </w:p>
          <w:p w:rsidR="00A7281D" w:rsidRPr="00203873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3E79AA" w:rsidRDefault="00A7281D" w:rsidP="00D238C4">
            <w:pPr>
              <w:jc w:val="center"/>
              <w:rPr>
                <w:szCs w:val="28"/>
              </w:rPr>
            </w:pPr>
            <w:r w:rsidRPr="003E79AA">
              <w:rPr>
                <w:szCs w:val="28"/>
              </w:rPr>
              <w:t>7</w:t>
            </w:r>
            <w:r>
              <w:rPr>
                <w:szCs w:val="28"/>
              </w:rPr>
              <w:t>913-8461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3E79AA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3,5</w:t>
            </w:r>
            <w:r w:rsidRPr="003E79AA">
              <w:rPr>
                <w:szCs w:val="28"/>
              </w:rPr>
              <w:t>-24</w:t>
            </w:r>
          </w:p>
        </w:tc>
      </w:tr>
      <w:tr w:rsidR="00A7281D" w:rsidRPr="00FD2042" w:rsidTr="0048038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Default="00A7281D" w:rsidP="00D238C4">
            <w:pPr>
              <w:rPr>
                <w:szCs w:val="28"/>
              </w:rPr>
            </w:pPr>
            <w:r w:rsidRPr="00203873">
              <w:rPr>
                <w:szCs w:val="28"/>
              </w:rPr>
              <w:t>Заместитель директора департамента</w:t>
            </w:r>
          </w:p>
          <w:p w:rsidR="001F5D44" w:rsidRDefault="001F5D44" w:rsidP="00D238C4">
            <w:pPr>
              <w:rPr>
                <w:szCs w:val="28"/>
              </w:rPr>
            </w:pPr>
          </w:p>
          <w:p w:rsidR="001F5D44" w:rsidRPr="00203873" w:rsidRDefault="001F5D44" w:rsidP="00D238C4">
            <w:pPr>
              <w:rPr>
                <w:szCs w:val="28"/>
              </w:rPr>
            </w:pPr>
          </w:p>
          <w:p w:rsidR="00A7281D" w:rsidRPr="00203873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C6498D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7323-7810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281D" w:rsidRPr="00C6498D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3-</w:t>
            </w:r>
            <w:r w:rsidRPr="00C6498D">
              <w:rPr>
                <w:szCs w:val="28"/>
              </w:rPr>
              <w:t>3,5</w:t>
            </w:r>
          </w:p>
        </w:tc>
      </w:tr>
      <w:tr w:rsidR="00AE54A8" w:rsidRPr="00FD2042" w:rsidTr="0048038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A8" w:rsidRPr="00203873" w:rsidRDefault="00AE54A8" w:rsidP="00AE54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A8" w:rsidRDefault="00AE54A8" w:rsidP="00AE54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4A8" w:rsidRPr="00C6498D" w:rsidRDefault="00AE54A8" w:rsidP="00AE54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A7281D" w:rsidRPr="00FD2042" w:rsidTr="00461DCA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Руководитель инспекции</w:t>
            </w:r>
          </w:p>
          <w:p w:rsidR="00A7281D" w:rsidRPr="000015F3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281D" w:rsidRPr="00FD2042" w:rsidRDefault="00A7281D" w:rsidP="00D238C4">
            <w:pPr>
              <w:jc w:val="center"/>
              <w:rPr>
                <w:szCs w:val="28"/>
                <w:highlight w:val="yellow"/>
              </w:rPr>
            </w:pPr>
            <w:r w:rsidRPr="00C6498D">
              <w:rPr>
                <w:szCs w:val="28"/>
              </w:rPr>
              <w:t>7648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281D" w:rsidRPr="00FD2042" w:rsidRDefault="00A7281D" w:rsidP="00D238C4">
            <w:pPr>
              <w:jc w:val="center"/>
              <w:rPr>
                <w:szCs w:val="28"/>
                <w:highlight w:val="yellow"/>
              </w:rPr>
            </w:pPr>
            <w:r w:rsidRPr="00C6498D">
              <w:rPr>
                <w:szCs w:val="28"/>
              </w:rPr>
              <w:t>3,5-9</w:t>
            </w:r>
          </w:p>
        </w:tc>
      </w:tr>
      <w:tr w:rsidR="00A7281D" w:rsidRPr="00C6498D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7281D" w:rsidRPr="000015F3" w:rsidRDefault="00A7281D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Заместитель руководителя инспекции</w:t>
            </w:r>
          </w:p>
          <w:p w:rsidR="00A7281D" w:rsidRPr="000015F3" w:rsidRDefault="00A7281D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281D" w:rsidRPr="00C6498D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7323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281D" w:rsidRPr="00C6498D" w:rsidRDefault="00A7281D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E461F2" w:rsidRPr="00F6098F" w:rsidTr="00AE54A8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Начальник отдела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7160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 w:rsidRPr="00F6098F">
              <w:rPr>
                <w:szCs w:val="28"/>
              </w:rPr>
              <w:t>3</w:t>
            </w:r>
          </w:p>
        </w:tc>
      </w:tr>
      <w:tr w:rsidR="00E461F2" w:rsidRPr="00F6098F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Заместитель начальника отдела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6184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 w:rsidRPr="00F6098F">
              <w:rPr>
                <w:szCs w:val="28"/>
              </w:rPr>
              <w:t>3</w:t>
            </w:r>
          </w:p>
        </w:tc>
      </w:tr>
      <w:tr w:rsidR="00E461F2" w:rsidRPr="00F6098F" w:rsidTr="0027471B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9B6D81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 xml:space="preserve">Начальник отдела: в департаменте, </w:t>
            </w:r>
          </w:p>
          <w:p w:rsidR="00E461F2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инспекции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</w:p>
          <w:p w:rsidR="00E461F2" w:rsidRPr="00F6098F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6918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</w:p>
          <w:p w:rsidR="00E461F2" w:rsidRPr="00F6098F" w:rsidRDefault="00E461F2" w:rsidP="00D238C4">
            <w:pPr>
              <w:jc w:val="center"/>
              <w:rPr>
                <w:szCs w:val="28"/>
              </w:rPr>
            </w:pPr>
            <w:r w:rsidRPr="00F6098F">
              <w:rPr>
                <w:szCs w:val="28"/>
              </w:rPr>
              <w:t>3</w:t>
            </w:r>
          </w:p>
        </w:tc>
      </w:tr>
      <w:tr w:rsidR="00E461F2" w:rsidRPr="00F6098F" w:rsidTr="0027471B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Заместитель начальника отдела:</w:t>
            </w:r>
          </w:p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в департаменте, инспекции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</w:p>
          <w:p w:rsidR="00E461F2" w:rsidRPr="00F6098F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6022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</w:p>
          <w:p w:rsidR="00E461F2" w:rsidRPr="00F6098F" w:rsidRDefault="00E461F2" w:rsidP="00D238C4">
            <w:pPr>
              <w:jc w:val="center"/>
              <w:rPr>
                <w:szCs w:val="28"/>
              </w:rPr>
            </w:pPr>
            <w:r w:rsidRPr="00F6098F">
              <w:rPr>
                <w:szCs w:val="28"/>
              </w:rPr>
              <w:t>3</w:t>
            </w:r>
          </w:p>
        </w:tc>
      </w:tr>
      <w:tr w:rsidR="00E461F2" w:rsidRPr="00F6098F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Главный консультант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5859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 w:rsidRPr="00F6098F">
              <w:rPr>
                <w:szCs w:val="28"/>
              </w:rPr>
              <w:t>2,5</w:t>
            </w:r>
          </w:p>
        </w:tc>
      </w:tr>
      <w:tr w:rsidR="00E461F2" w:rsidRPr="00F6098F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Ведущий консультант</w:t>
            </w: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5778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jc w:val="center"/>
              <w:rPr>
                <w:szCs w:val="28"/>
              </w:rPr>
            </w:pPr>
            <w:r w:rsidRPr="00F6098F">
              <w:rPr>
                <w:szCs w:val="28"/>
              </w:rPr>
              <w:t>2,5</w:t>
            </w:r>
          </w:p>
          <w:p w:rsidR="00E461F2" w:rsidRPr="00F6098F" w:rsidRDefault="00E461F2" w:rsidP="00D238C4">
            <w:pPr>
              <w:jc w:val="center"/>
              <w:rPr>
                <w:szCs w:val="28"/>
              </w:rPr>
            </w:pPr>
          </w:p>
        </w:tc>
      </w:tr>
      <w:tr w:rsidR="00E461F2" w:rsidRPr="00F6098F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Консультант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5695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 w:rsidRPr="00F6098F">
              <w:rPr>
                <w:szCs w:val="28"/>
              </w:rPr>
              <w:t>2,5</w:t>
            </w:r>
          </w:p>
        </w:tc>
      </w:tr>
      <w:tr w:rsidR="00E461F2" w:rsidRPr="00F6098F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Главный специалист-эксперт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5208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 w:rsidRPr="00F6098F">
              <w:rPr>
                <w:szCs w:val="28"/>
              </w:rPr>
              <w:t>2,5</w:t>
            </w:r>
          </w:p>
        </w:tc>
      </w:tr>
      <w:tr w:rsidR="00E461F2" w:rsidRPr="00F6098F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Ведущий специалист-эксперт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4721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 w:rsidRPr="00F6098F">
              <w:rPr>
                <w:szCs w:val="28"/>
              </w:rPr>
              <w:t>2,5</w:t>
            </w:r>
          </w:p>
        </w:tc>
      </w:tr>
      <w:tr w:rsidR="00E461F2" w:rsidRPr="00F6098F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Специалист-эксперт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4231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 w:rsidRPr="00F6098F">
              <w:rPr>
                <w:szCs w:val="28"/>
              </w:rPr>
              <w:t>2,5</w:t>
            </w:r>
          </w:p>
        </w:tc>
      </w:tr>
      <w:tr w:rsidR="00E461F2" w:rsidRPr="00F6098F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 xml:space="preserve">Ведущий специалист </w:t>
            </w:r>
            <w:r w:rsidRPr="000015F3">
              <w:rPr>
                <w:szCs w:val="28"/>
                <w:lang w:val="en-US"/>
              </w:rPr>
              <w:t>1</w:t>
            </w:r>
            <w:r w:rsidRPr="000015F3">
              <w:rPr>
                <w:szCs w:val="28"/>
              </w:rPr>
              <w:t xml:space="preserve"> разряда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5533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  <w:lang w:val="en-US"/>
              </w:rPr>
            </w:pPr>
            <w:r w:rsidRPr="00F6098F">
              <w:rPr>
                <w:szCs w:val="28"/>
                <w:lang w:val="en-US"/>
              </w:rPr>
              <w:t>2</w:t>
            </w:r>
          </w:p>
        </w:tc>
      </w:tr>
      <w:tr w:rsidR="00E461F2" w:rsidRPr="00F6098F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Ведущий специалист 2 разряда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5453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 w:rsidRPr="00F6098F">
              <w:rPr>
                <w:szCs w:val="28"/>
              </w:rPr>
              <w:t>2</w:t>
            </w:r>
          </w:p>
        </w:tc>
      </w:tr>
      <w:tr w:rsidR="00E461F2" w:rsidRPr="00F6098F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Старший специалист 1 разряда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4231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 w:rsidRPr="00F6098F">
              <w:rPr>
                <w:szCs w:val="28"/>
              </w:rPr>
              <w:t>2</w:t>
            </w:r>
          </w:p>
        </w:tc>
      </w:tr>
      <w:tr w:rsidR="00E461F2" w:rsidRPr="00F6098F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Старший специалист 2 разряда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4151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 w:rsidRPr="00F6098F">
              <w:rPr>
                <w:szCs w:val="28"/>
              </w:rPr>
              <w:t>2</w:t>
            </w:r>
          </w:p>
        </w:tc>
      </w:tr>
      <w:tr w:rsidR="00E461F2" w:rsidRPr="00F6098F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Старший специалист 3 разряда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4070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 w:rsidRPr="00F6098F">
              <w:rPr>
                <w:szCs w:val="28"/>
              </w:rPr>
              <w:t>2</w:t>
            </w:r>
          </w:p>
        </w:tc>
      </w:tr>
      <w:tr w:rsidR="00E461F2" w:rsidRPr="00F6098F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Специалист 1 разряда</w:t>
            </w:r>
          </w:p>
        </w:tc>
        <w:tc>
          <w:tcPr>
            <w:tcW w:w="2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3581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6098F" w:rsidRDefault="00E461F2" w:rsidP="00D238C4">
            <w:pPr>
              <w:jc w:val="center"/>
              <w:rPr>
                <w:szCs w:val="28"/>
              </w:rPr>
            </w:pPr>
            <w:r w:rsidRPr="00F6098F">
              <w:rPr>
                <w:szCs w:val="28"/>
              </w:rPr>
              <w:t>2</w:t>
            </w:r>
          </w:p>
        </w:tc>
      </w:tr>
      <w:tr w:rsidR="00E461F2" w:rsidRPr="000015F3" w:rsidTr="00D238C4">
        <w:tc>
          <w:tcPr>
            <w:tcW w:w="95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jc w:val="center"/>
              <w:rPr>
                <w:szCs w:val="28"/>
              </w:rPr>
            </w:pPr>
          </w:p>
          <w:p w:rsidR="00E461F2" w:rsidRPr="000015F3" w:rsidRDefault="00E461F2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>Раздел 5.</w:t>
            </w:r>
          </w:p>
          <w:p w:rsidR="00E461F2" w:rsidRPr="000015F3" w:rsidRDefault="00E461F2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 xml:space="preserve">Должностные оклады и ежемесячное денежное поощрение </w:t>
            </w:r>
          </w:p>
          <w:p w:rsidR="00E461F2" w:rsidRPr="000015F3" w:rsidRDefault="00E461F2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 xml:space="preserve">государственных гражданских служащих аппарата </w:t>
            </w:r>
          </w:p>
          <w:p w:rsidR="00E461F2" w:rsidRPr="000015F3" w:rsidRDefault="00E461F2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>мировых судей Приморского края</w:t>
            </w:r>
          </w:p>
          <w:p w:rsidR="00E461F2" w:rsidRPr="000015F3" w:rsidRDefault="00E461F2" w:rsidP="00D238C4">
            <w:pPr>
              <w:jc w:val="center"/>
              <w:rPr>
                <w:szCs w:val="28"/>
              </w:rPr>
            </w:pPr>
          </w:p>
        </w:tc>
      </w:tr>
      <w:tr w:rsidR="00E461F2" w:rsidRPr="003C3C5E" w:rsidTr="00F4642E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Помощник мирового судьи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61F2" w:rsidRPr="003C3C5E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4721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jc w:val="center"/>
              <w:rPr>
                <w:szCs w:val="28"/>
              </w:rPr>
            </w:pPr>
            <w:r w:rsidRPr="003C3C5E">
              <w:rPr>
                <w:szCs w:val="28"/>
              </w:rPr>
              <w:t>2,5</w:t>
            </w:r>
          </w:p>
          <w:p w:rsidR="002A0B56" w:rsidRPr="003C3C5E" w:rsidRDefault="002A0B56" w:rsidP="00D238C4">
            <w:pPr>
              <w:jc w:val="center"/>
              <w:rPr>
                <w:szCs w:val="28"/>
              </w:rPr>
            </w:pPr>
          </w:p>
        </w:tc>
      </w:tr>
      <w:tr w:rsidR="00306EE7" w:rsidRPr="003C3C5E" w:rsidTr="00306EE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E7" w:rsidRPr="000015F3" w:rsidRDefault="00306EE7" w:rsidP="00306EE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E7" w:rsidRDefault="00306EE7" w:rsidP="00306EE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E7" w:rsidRPr="003C3C5E" w:rsidRDefault="00306EE7" w:rsidP="00306EE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E461F2" w:rsidRPr="003C3C5E" w:rsidTr="00306EE7">
        <w:tc>
          <w:tcPr>
            <w:tcW w:w="5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Секретарь судебного заседания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61F2" w:rsidRPr="003C3C5E" w:rsidRDefault="00E461F2" w:rsidP="00D238C4">
            <w:pPr>
              <w:jc w:val="center"/>
              <w:rPr>
                <w:szCs w:val="28"/>
              </w:rPr>
            </w:pPr>
            <w:r w:rsidRPr="003C3C5E">
              <w:rPr>
                <w:szCs w:val="28"/>
              </w:rPr>
              <w:t>3</w:t>
            </w:r>
            <w:r>
              <w:rPr>
                <w:szCs w:val="28"/>
              </w:rPr>
              <w:t>906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61F2" w:rsidRPr="003C3C5E" w:rsidRDefault="00E461F2" w:rsidP="00D238C4">
            <w:pPr>
              <w:jc w:val="center"/>
              <w:rPr>
                <w:szCs w:val="28"/>
              </w:rPr>
            </w:pPr>
            <w:r w:rsidRPr="003C3C5E">
              <w:rPr>
                <w:szCs w:val="28"/>
              </w:rPr>
              <w:t>2,5</w:t>
            </w:r>
          </w:p>
        </w:tc>
      </w:tr>
      <w:tr w:rsidR="00E461F2" w:rsidRPr="003C3C5E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Специалист мирового судьи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61F2" w:rsidRPr="003C3C5E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3581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3C3C5E" w:rsidRDefault="00E461F2" w:rsidP="00D238C4">
            <w:pPr>
              <w:jc w:val="center"/>
              <w:rPr>
                <w:szCs w:val="28"/>
              </w:rPr>
            </w:pPr>
            <w:r w:rsidRPr="003C3C5E">
              <w:rPr>
                <w:szCs w:val="28"/>
              </w:rPr>
              <w:t>2</w:t>
            </w:r>
          </w:p>
        </w:tc>
      </w:tr>
      <w:tr w:rsidR="00E461F2" w:rsidRPr="00FD2042" w:rsidTr="00EE4E87">
        <w:tc>
          <w:tcPr>
            <w:tcW w:w="95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4642E" w:rsidRDefault="00F4642E" w:rsidP="00D238C4">
            <w:pPr>
              <w:jc w:val="center"/>
              <w:rPr>
                <w:szCs w:val="28"/>
              </w:rPr>
            </w:pPr>
          </w:p>
          <w:p w:rsidR="00E461F2" w:rsidRPr="000015F3" w:rsidRDefault="00E461F2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>Раздел 6.</w:t>
            </w:r>
          </w:p>
          <w:p w:rsidR="00E461F2" w:rsidRPr="000015F3" w:rsidRDefault="00E461F2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 xml:space="preserve">Должностные оклады и ежемесячное денежное поощрение </w:t>
            </w:r>
          </w:p>
          <w:p w:rsidR="00E461F2" w:rsidRPr="000015F3" w:rsidRDefault="00E461F2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 xml:space="preserve">государственных гражданских служащих аппарата </w:t>
            </w:r>
          </w:p>
          <w:p w:rsidR="00E461F2" w:rsidRPr="000015F3" w:rsidRDefault="00E461F2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>Избирательной комиссии Приморского края</w:t>
            </w:r>
          </w:p>
          <w:p w:rsidR="00E461F2" w:rsidRPr="00FD2042" w:rsidRDefault="00E461F2" w:rsidP="00D238C4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461F2" w:rsidRPr="00B254BE" w:rsidTr="00EE4E87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 xml:space="preserve">Руководитель аппарата Избирательной комиссии Приморского края 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61F2" w:rsidRPr="00FD2042" w:rsidRDefault="00E461F2" w:rsidP="00D238C4">
            <w:pPr>
              <w:jc w:val="center"/>
              <w:rPr>
                <w:szCs w:val="28"/>
                <w:highlight w:val="yellow"/>
              </w:rPr>
            </w:pPr>
          </w:p>
          <w:p w:rsidR="00E461F2" w:rsidRPr="00FD2042" w:rsidRDefault="00E461F2" w:rsidP="00D238C4">
            <w:pPr>
              <w:jc w:val="center"/>
              <w:rPr>
                <w:szCs w:val="28"/>
                <w:highlight w:val="yellow"/>
              </w:rPr>
            </w:pPr>
            <w:r w:rsidRPr="00B254BE">
              <w:rPr>
                <w:szCs w:val="28"/>
              </w:rPr>
              <w:t>7648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B254BE" w:rsidRDefault="00E461F2" w:rsidP="00D238C4">
            <w:pPr>
              <w:jc w:val="center"/>
              <w:rPr>
                <w:szCs w:val="28"/>
              </w:rPr>
            </w:pPr>
          </w:p>
          <w:p w:rsidR="00E461F2" w:rsidRPr="00B254BE" w:rsidRDefault="00E461F2" w:rsidP="00D238C4">
            <w:pPr>
              <w:jc w:val="center"/>
              <w:rPr>
                <w:szCs w:val="28"/>
              </w:rPr>
            </w:pPr>
            <w:r w:rsidRPr="00B254BE">
              <w:rPr>
                <w:szCs w:val="28"/>
              </w:rPr>
              <w:t>4</w:t>
            </w:r>
          </w:p>
        </w:tc>
      </w:tr>
      <w:tr w:rsidR="00E461F2" w:rsidRPr="00B254BE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Начальник отдела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61F2" w:rsidRPr="00FD2042" w:rsidRDefault="00E461F2" w:rsidP="00D238C4">
            <w:pPr>
              <w:jc w:val="center"/>
              <w:rPr>
                <w:szCs w:val="28"/>
                <w:highlight w:val="yellow"/>
              </w:rPr>
            </w:pPr>
            <w:r w:rsidRPr="008B2404">
              <w:rPr>
                <w:szCs w:val="28"/>
              </w:rPr>
              <w:t>7160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B254BE" w:rsidRDefault="00E461F2" w:rsidP="00D238C4">
            <w:pPr>
              <w:jc w:val="center"/>
              <w:rPr>
                <w:szCs w:val="28"/>
              </w:rPr>
            </w:pPr>
            <w:r w:rsidRPr="00B254BE">
              <w:rPr>
                <w:szCs w:val="28"/>
              </w:rPr>
              <w:t>3</w:t>
            </w:r>
          </w:p>
        </w:tc>
      </w:tr>
      <w:tr w:rsidR="00E461F2" w:rsidRPr="00B254BE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Консультант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61F2" w:rsidRPr="00FD2042" w:rsidRDefault="00E461F2" w:rsidP="00D238C4">
            <w:pPr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5695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B254BE" w:rsidRDefault="00E461F2" w:rsidP="00D238C4">
            <w:pPr>
              <w:jc w:val="center"/>
              <w:rPr>
                <w:szCs w:val="28"/>
              </w:rPr>
            </w:pPr>
            <w:r w:rsidRPr="00B254BE">
              <w:rPr>
                <w:szCs w:val="28"/>
              </w:rPr>
              <w:t>2,5</w:t>
            </w:r>
          </w:p>
        </w:tc>
      </w:tr>
      <w:tr w:rsidR="00E461F2" w:rsidRPr="00B254BE" w:rsidTr="00D238C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Главный специалист-эксперт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61F2" w:rsidRPr="006D17BE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5208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jc w:val="center"/>
              <w:rPr>
                <w:szCs w:val="28"/>
              </w:rPr>
            </w:pPr>
            <w:r w:rsidRPr="00B254BE">
              <w:rPr>
                <w:szCs w:val="28"/>
              </w:rPr>
              <w:t>2,5</w:t>
            </w:r>
          </w:p>
          <w:p w:rsidR="00E461F2" w:rsidRPr="00B254BE" w:rsidRDefault="00E461F2" w:rsidP="00D238C4">
            <w:pPr>
              <w:jc w:val="center"/>
              <w:rPr>
                <w:szCs w:val="28"/>
              </w:rPr>
            </w:pP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Ведущий специалист-эксперт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5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8B240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4721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B254BE" w:rsidRDefault="00E461F2" w:rsidP="00D238C4">
            <w:pPr>
              <w:jc w:val="center"/>
              <w:rPr>
                <w:szCs w:val="28"/>
              </w:rPr>
            </w:pPr>
            <w:r w:rsidRPr="00B254BE">
              <w:rPr>
                <w:szCs w:val="28"/>
              </w:rPr>
              <w:t>2,5</w:t>
            </w: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Главный специалист 1 разряда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5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8B240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5695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B254BE" w:rsidRDefault="00E461F2" w:rsidP="00D238C4">
            <w:pPr>
              <w:jc w:val="center"/>
              <w:rPr>
                <w:szCs w:val="28"/>
              </w:rPr>
            </w:pPr>
            <w:r w:rsidRPr="00B254BE">
              <w:rPr>
                <w:szCs w:val="28"/>
              </w:rPr>
              <w:t>2</w:t>
            </w: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Главный специалист 2 разряда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5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8B240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5616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B254BE" w:rsidRDefault="00E461F2" w:rsidP="00D238C4">
            <w:pPr>
              <w:jc w:val="center"/>
              <w:rPr>
                <w:szCs w:val="28"/>
              </w:rPr>
            </w:pPr>
            <w:r w:rsidRPr="00B254BE">
              <w:rPr>
                <w:szCs w:val="28"/>
              </w:rPr>
              <w:t>2</w:t>
            </w: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Ведущий специалист 1 разряда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5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8B240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5533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B254BE" w:rsidRDefault="00E461F2" w:rsidP="00D238C4">
            <w:pPr>
              <w:jc w:val="center"/>
              <w:rPr>
                <w:szCs w:val="28"/>
              </w:rPr>
            </w:pPr>
            <w:r w:rsidRPr="00B254BE">
              <w:rPr>
                <w:szCs w:val="28"/>
              </w:rPr>
              <w:t>2</w:t>
            </w: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Ведущий специалист 2 разряда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5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8B240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5453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B254BE" w:rsidRDefault="00E461F2" w:rsidP="00D238C4">
            <w:pPr>
              <w:jc w:val="center"/>
              <w:rPr>
                <w:szCs w:val="28"/>
              </w:rPr>
            </w:pPr>
            <w:r w:rsidRPr="00B254BE">
              <w:rPr>
                <w:szCs w:val="28"/>
              </w:rPr>
              <w:t>2</w:t>
            </w: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Старший специалист 1 разряда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5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8B240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4231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B254BE" w:rsidRDefault="00E461F2" w:rsidP="00D238C4">
            <w:pPr>
              <w:jc w:val="center"/>
              <w:rPr>
                <w:szCs w:val="28"/>
              </w:rPr>
            </w:pPr>
            <w:r w:rsidRPr="00B254BE">
              <w:rPr>
                <w:szCs w:val="28"/>
              </w:rPr>
              <w:t>2</w:t>
            </w: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Старший специалист 2 разряда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5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8B240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4151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B254BE" w:rsidRDefault="00E461F2" w:rsidP="00D238C4">
            <w:pPr>
              <w:jc w:val="center"/>
              <w:rPr>
                <w:szCs w:val="28"/>
              </w:rPr>
            </w:pPr>
            <w:r w:rsidRPr="00B254BE">
              <w:rPr>
                <w:szCs w:val="28"/>
              </w:rPr>
              <w:t>2</w:t>
            </w: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i/>
                <w:szCs w:val="28"/>
              </w:rPr>
            </w:pPr>
            <w:r w:rsidRPr="000015F3">
              <w:rPr>
                <w:szCs w:val="28"/>
              </w:rPr>
              <w:t>Специалист 1 разряда</w:t>
            </w:r>
          </w:p>
        </w:tc>
        <w:tc>
          <w:tcPr>
            <w:tcW w:w="25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8B240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3581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B254BE" w:rsidRDefault="00E461F2" w:rsidP="00D238C4">
            <w:pPr>
              <w:jc w:val="center"/>
              <w:rPr>
                <w:szCs w:val="28"/>
              </w:rPr>
            </w:pPr>
            <w:r w:rsidRPr="00B254BE">
              <w:rPr>
                <w:szCs w:val="28"/>
              </w:rPr>
              <w:t>2</w:t>
            </w:r>
          </w:p>
        </w:tc>
      </w:tr>
    </w:tbl>
    <w:p w:rsidR="00E461F2" w:rsidRDefault="00E461F2" w:rsidP="00E461F2">
      <w:pPr>
        <w:pStyle w:val="2"/>
        <w:ind w:firstLine="0"/>
        <w:rPr>
          <w:b w:val="0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8"/>
        <w:gridCol w:w="20"/>
        <w:gridCol w:w="2507"/>
        <w:gridCol w:w="9"/>
        <w:gridCol w:w="1976"/>
      </w:tblGrid>
      <w:tr w:rsidR="00E461F2" w:rsidRPr="00FD2042" w:rsidTr="00D238C4">
        <w:tc>
          <w:tcPr>
            <w:tcW w:w="95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>Раздел 7.</w:t>
            </w:r>
          </w:p>
          <w:p w:rsidR="00E461F2" w:rsidRPr="000015F3" w:rsidRDefault="00E461F2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 xml:space="preserve">Должностные оклады и ежемесячное денежное поощрение </w:t>
            </w:r>
          </w:p>
          <w:p w:rsidR="00E461F2" w:rsidRPr="000015F3" w:rsidRDefault="00E461F2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 xml:space="preserve">государственных гражданских служащих аппарата </w:t>
            </w:r>
          </w:p>
          <w:p w:rsidR="00E461F2" w:rsidRPr="000015F3" w:rsidRDefault="00E461F2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>Уполномоченного по правам человека в Приморском крае</w:t>
            </w:r>
          </w:p>
          <w:p w:rsidR="00E461F2" w:rsidRPr="000015F3" w:rsidRDefault="00E461F2" w:rsidP="00D238C4">
            <w:pPr>
              <w:jc w:val="center"/>
              <w:rPr>
                <w:szCs w:val="28"/>
              </w:rPr>
            </w:pPr>
          </w:p>
        </w:tc>
      </w:tr>
      <w:tr w:rsidR="00E461F2" w:rsidRPr="00FD2042" w:rsidTr="00EC2013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Руководитель аппарата Уполномоченного по правам человека в Приморском крае</w:t>
            </w:r>
          </w:p>
          <w:p w:rsidR="00E461F2" w:rsidRPr="00FD2042" w:rsidRDefault="00E461F2" w:rsidP="00D238C4">
            <w:pPr>
              <w:rPr>
                <w:szCs w:val="28"/>
                <w:highlight w:val="yellow"/>
              </w:rPr>
            </w:pPr>
          </w:p>
        </w:tc>
        <w:tc>
          <w:tcPr>
            <w:tcW w:w="2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</w:p>
          <w:p w:rsidR="00E461F2" w:rsidRPr="00322BCB" w:rsidRDefault="00E461F2" w:rsidP="00D238C4">
            <w:pPr>
              <w:jc w:val="center"/>
              <w:rPr>
                <w:szCs w:val="28"/>
              </w:rPr>
            </w:pPr>
          </w:p>
          <w:p w:rsidR="00E461F2" w:rsidRPr="00322BCB" w:rsidRDefault="00E461F2" w:rsidP="00D238C4">
            <w:pPr>
              <w:jc w:val="center"/>
              <w:rPr>
                <w:szCs w:val="28"/>
              </w:rPr>
            </w:pPr>
            <w:r w:rsidRPr="00322BCB">
              <w:rPr>
                <w:szCs w:val="28"/>
              </w:rPr>
              <w:t>7648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</w:p>
          <w:p w:rsidR="00E461F2" w:rsidRPr="00322BCB" w:rsidRDefault="00E461F2" w:rsidP="00D238C4">
            <w:pPr>
              <w:jc w:val="center"/>
              <w:rPr>
                <w:szCs w:val="28"/>
              </w:rPr>
            </w:pPr>
          </w:p>
          <w:p w:rsidR="00E461F2" w:rsidRPr="00322BCB" w:rsidRDefault="00E461F2" w:rsidP="00D238C4">
            <w:pPr>
              <w:jc w:val="center"/>
              <w:rPr>
                <w:szCs w:val="28"/>
              </w:rPr>
            </w:pPr>
            <w:r w:rsidRPr="00322BCB">
              <w:rPr>
                <w:szCs w:val="28"/>
              </w:rPr>
              <w:t>4</w:t>
            </w:r>
          </w:p>
        </w:tc>
      </w:tr>
      <w:tr w:rsidR="00E461F2" w:rsidRPr="00FD2042" w:rsidTr="00EC2013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D2042" w:rsidRDefault="00E461F2" w:rsidP="00D238C4">
            <w:pPr>
              <w:rPr>
                <w:szCs w:val="28"/>
                <w:highlight w:val="yellow"/>
              </w:rPr>
            </w:pPr>
            <w:r w:rsidRPr="000015F3">
              <w:rPr>
                <w:szCs w:val="28"/>
              </w:rPr>
              <w:t>Помощник Уполномоченного по правам человека в Приморском крае</w:t>
            </w:r>
          </w:p>
        </w:tc>
        <w:tc>
          <w:tcPr>
            <w:tcW w:w="2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jc w:val="center"/>
              <w:rPr>
                <w:szCs w:val="28"/>
              </w:rPr>
            </w:pPr>
          </w:p>
          <w:p w:rsidR="00E461F2" w:rsidRPr="00322BCB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7160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</w:p>
          <w:p w:rsidR="00306EE7" w:rsidRPr="00322BCB" w:rsidRDefault="00E461F2" w:rsidP="00D238C4">
            <w:pPr>
              <w:jc w:val="center"/>
              <w:rPr>
                <w:szCs w:val="28"/>
              </w:rPr>
            </w:pPr>
            <w:r w:rsidRPr="00322BCB">
              <w:rPr>
                <w:szCs w:val="28"/>
              </w:rPr>
              <w:t>3</w:t>
            </w:r>
          </w:p>
        </w:tc>
      </w:tr>
      <w:tr w:rsidR="00EC2013" w:rsidRPr="00FD2042" w:rsidTr="00EC2013">
        <w:tc>
          <w:tcPr>
            <w:tcW w:w="5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13" w:rsidRPr="000015F3" w:rsidRDefault="00EC2013" w:rsidP="0009596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13" w:rsidRDefault="00EC2013" w:rsidP="0009596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13" w:rsidRPr="00322BCB" w:rsidRDefault="00EC2013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E461F2" w:rsidRPr="00FD2042" w:rsidTr="00EC2013">
        <w:tc>
          <w:tcPr>
            <w:tcW w:w="50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Главный консультант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5859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 w:rsidRPr="00322BCB">
              <w:rPr>
                <w:szCs w:val="28"/>
              </w:rPr>
              <w:t>2,5</w:t>
            </w:r>
          </w:p>
        </w:tc>
      </w:tr>
      <w:tr w:rsidR="00E461F2" w:rsidRPr="00FD2042" w:rsidTr="00306EE7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Ведущий консультант</w:t>
            </w:r>
          </w:p>
        </w:tc>
        <w:tc>
          <w:tcPr>
            <w:tcW w:w="2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5778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jc w:val="center"/>
              <w:rPr>
                <w:szCs w:val="28"/>
              </w:rPr>
            </w:pPr>
            <w:r w:rsidRPr="00322BCB">
              <w:rPr>
                <w:szCs w:val="28"/>
              </w:rPr>
              <w:t>2,5</w:t>
            </w:r>
          </w:p>
          <w:p w:rsidR="00306EE7" w:rsidRPr="00322BCB" w:rsidRDefault="00306EE7" w:rsidP="00D238C4">
            <w:pPr>
              <w:jc w:val="center"/>
              <w:rPr>
                <w:szCs w:val="28"/>
              </w:rPr>
            </w:pPr>
          </w:p>
        </w:tc>
      </w:tr>
      <w:tr w:rsidR="00E461F2" w:rsidRPr="00FD2042" w:rsidTr="00306EE7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Консультант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5695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 w:rsidRPr="00322BCB">
              <w:rPr>
                <w:szCs w:val="28"/>
              </w:rPr>
              <w:t>2,5</w:t>
            </w: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Главный специалист-эксперт</w:t>
            </w:r>
          </w:p>
          <w:p w:rsidR="00EE4E87" w:rsidRPr="000015F3" w:rsidRDefault="00EE4E87" w:rsidP="00D238C4">
            <w:pPr>
              <w:rPr>
                <w:szCs w:val="28"/>
              </w:rPr>
            </w:pPr>
          </w:p>
        </w:tc>
        <w:tc>
          <w:tcPr>
            <w:tcW w:w="2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5208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 w:rsidRPr="00322BCB">
              <w:rPr>
                <w:szCs w:val="28"/>
              </w:rPr>
              <w:t>2,5</w:t>
            </w:r>
          </w:p>
        </w:tc>
      </w:tr>
      <w:tr w:rsidR="00E461F2" w:rsidRPr="00FD2042" w:rsidTr="00EE4E87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Ведущий специалист-эксперт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4721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 w:rsidRPr="00322BCB">
              <w:rPr>
                <w:szCs w:val="28"/>
              </w:rPr>
              <w:t>2,5</w:t>
            </w: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Главный специалист 1 разряда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5695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 w:rsidRPr="00322BCB">
              <w:rPr>
                <w:szCs w:val="28"/>
              </w:rPr>
              <w:t>2</w:t>
            </w: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Главный специалист 2 разряда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5616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 w:rsidRPr="00322BCB">
              <w:rPr>
                <w:szCs w:val="28"/>
              </w:rPr>
              <w:t>2</w:t>
            </w: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Ведущий специалист 1 разряда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5533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 w:rsidRPr="00322BCB">
              <w:rPr>
                <w:szCs w:val="28"/>
              </w:rPr>
              <w:t>2</w:t>
            </w: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Старший специалист 1 разряда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4231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 w:rsidRPr="00322BCB">
              <w:rPr>
                <w:szCs w:val="28"/>
              </w:rPr>
              <w:t>2</w:t>
            </w: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Специалист 1 разряда</w:t>
            </w:r>
          </w:p>
        </w:tc>
        <w:tc>
          <w:tcPr>
            <w:tcW w:w="2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3581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 w:rsidRPr="00322BCB">
              <w:rPr>
                <w:szCs w:val="28"/>
              </w:rPr>
              <w:t>2</w:t>
            </w:r>
          </w:p>
        </w:tc>
      </w:tr>
      <w:tr w:rsidR="00E461F2" w:rsidRPr="00FD2042" w:rsidTr="00D238C4">
        <w:tc>
          <w:tcPr>
            <w:tcW w:w="95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772B4" w:rsidRDefault="00B772B4" w:rsidP="00D238C4">
            <w:pPr>
              <w:jc w:val="center"/>
              <w:rPr>
                <w:szCs w:val="28"/>
              </w:rPr>
            </w:pPr>
          </w:p>
          <w:p w:rsidR="00E461F2" w:rsidRPr="00B040C3" w:rsidRDefault="00E461F2" w:rsidP="00D238C4">
            <w:pPr>
              <w:jc w:val="center"/>
              <w:rPr>
                <w:szCs w:val="28"/>
              </w:rPr>
            </w:pPr>
            <w:r w:rsidRPr="00B040C3">
              <w:rPr>
                <w:szCs w:val="28"/>
              </w:rPr>
              <w:t>Раздел 8.</w:t>
            </w:r>
          </w:p>
          <w:p w:rsidR="00E461F2" w:rsidRPr="00B040C3" w:rsidRDefault="00E461F2" w:rsidP="00D238C4">
            <w:pPr>
              <w:jc w:val="center"/>
              <w:rPr>
                <w:szCs w:val="28"/>
              </w:rPr>
            </w:pPr>
            <w:r w:rsidRPr="00B040C3">
              <w:rPr>
                <w:szCs w:val="28"/>
              </w:rPr>
              <w:t xml:space="preserve">Должностные оклады и ежемесячное денежное поощрение </w:t>
            </w:r>
          </w:p>
          <w:p w:rsidR="00E461F2" w:rsidRDefault="00E461F2" w:rsidP="00D238C4">
            <w:pPr>
              <w:jc w:val="center"/>
              <w:rPr>
                <w:szCs w:val="28"/>
              </w:rPr>
            </w:pPr>
            <w:r w:rsidRPr="00B040C3">
              <w:rPr>
                <w:szCs w:val="28"/>
              </w:rPr>
              <w:t xml:space="preserve">государственных гражданских служащих </w:t>
            </w:r>
          </w:p>
          <w:p w:rsidR="00E461F2" w:rsidRPr="00B040C3" w:rsidRDefault="00E461F2" w:rsidP="00D238C4">
            <w:pPr>
              <w:jc w:val="center"/>
              <w:rPr>
                <w:szCs w:val="28"/>
              </w:rPr>
            </w:pPr>
            <w:r w:rsidRPr="00B040C3">
              <w:rPr>
                <w:szCs w:val="28"/>
              </w:rPr>
              <w:t>Контрольно-счетной палаты Приморского края</w:t>
            </w:r>
          </w:p>
          <w:p w:rsidR="00E461F2" w:rsidRPr="00FD2042" w:rsidRDefault="00E461F2" w:rsidP="00D238C4">
            <w:pPr>
              <w:jc w:val="center"/>
              <w:rPr>
                <w:szCs w:val="28"/>
                <w:highlight w:val="yellow"/>
              </w:rPr>
            </w:pP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B040C3" w:rsidRDefault="00E461F2" w:rsidP="00D238C4">
            <w:pPr>
              <w:rPr>
                <w:szCs w:val="28"/>
              </w:rPr>
            </w:pPr>
            <w:r w:rsidRPr="00B040C3">
              <w:rPr>
                <w:szCs w:val="28"/>
              </w:rPr>
              <w:t>Аудитор Контрольно-счетной палаты Приморского края</w:t>
            </w:r>
          </w:p>
          <w:p w:rsidR="00E461F2" w:rsidRPr="00B040C3" w:rsidRDefault="00E461F2" w:rsidP="00D238C4">
            <w:pPr>
              <w:rPr>
                <w:szCs w:val="28"/>
              </w:rPr>
            </w:pPr>
          </w:p>
        </w:tc>
        <w:tc>
          <w:tcPr>
            <w:tcW w:w="2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B040C3" w:rsidRDefault="00E461F2" w:rsidP="00D238C4">
            <w:pPr>
              <w:jc w:val="center"/>
              <w:rPr>
                <w:szCs w:val="28"/>
              </w:rPr>
            </w:pPr>
          </w:p>
          <w:p w:rsidR="00E461F2" w:rsidRPr="00B040C3" w:rsidRDefault="00E461F2" w:rsidP="00D238C4">
            <w:pPr>
              <w:jc w:val="center"/>
              <w:rPr>
                <w:szCs w:val="28"/>
              </w:rPr>
            </w:pPr>
            <w:r w:rsidRPr="00B040C3">
              <w:rPr>
                <w:szCs w:val="28"/>
              </w:rPr>
              <w:t>7323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B040C3" w:rsidRDefault="00E461F2" w:rsidP="00D238C4">
            <w:pPr>
              <w:jc w:val="center"/>
              <w:rPr>
                <w:szCs w:val="28"/>
              </w:rPr>
            </w:pPr>
          </w:p>
          <w:p w:rsidR="00E461F2" w:rsidRPr="00B040C3" w:rsidRDefault="00E461F2" w:rsidP="00D238C4">
            <w:pPr>
              <w:jc w:val="center"/>
              <w:rPr>
                <w:szCs w:val="28"/>
              </w:rPr>
            </w:pPr>
            <w:r w:rsidRPr="00B040C3">
              <w:rPr>
                <w:szCs w:val="28"/>
              </w:rPr>
              <w:t>3</w:t>
            </w: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rPr>
                <w:szCs w:val="28"/>
              </w:rPr>
            </w:pPr>
            <w:r>
              <w:rPr>
                <w:szCs w:val="28"/>
              </w:rPr>
              <w:t>Начальник инспекции</w:t>
            </w:r>
          </w:p>
          <w:p w:rsidR="00E461F2" w:rsidRPr="00B040C3" w:rsidRDefault="00E461F2" w:rsidP="00D238C4">
            <w:pPr>
              <w:rPr>
                <w:szCs w:val="28"/>
              </w:rPr>
            </w:pPr>
          </w:p>
        </w:tc>
        <w:tc>
          <w:tcPr>
            <w:tcW w:w="2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B040C3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6918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B040C3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C05BC7" w:rsidRDefault="00E461F2" w:rsidP="00D238C4">
            <w:pPr>
              <w:rPr>
                <w:szCs w:val="28"/>
              </w:rPr>
            </w:pPr>
            <w:r w:rsidRPr="00C05BC7">
              <w:rPr>
                <w:szCs w:val="28"/>
              </w:rPr>
              <w:t>Начальник отдела</w:t>
            </w:r>
          </w:p>
          <w:p w:rsidR="00E461F2" w:rsidRPr="00C05BC7" w:rsidRDefault="00E461F2" w:rsidP="00D238C4">
            <w:pPr>
              <w:rPr>
                <w:szCs w:val="28"/>
              </w:rPr>
            </w:pPr>
          </w:p>
        </w:tc>
        <w:tc>
          <w:tcPr>
            <w:tcW w:w="2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C05BC7" w:rsidRDefault="00E461F2" w:rsidP="00D238C4">
            <w:pPr>
              <w:jc w:val="center"/>
              <w:rPr>
                <w:szCs w:val="28"/>
              </w:rPr>
            </w:pPr>
            <w:r w:rsidRPr="00C05BC7">
              <w:rPr>
                <w:szCs w:val="28"/>
              </w:rPr>
              <w:t>6</w:t>
            </w:r>
            <w:r>
              <w:rPr>
                <w:szCs w:val="28"/>
              </w:rPr>
              <w:t>918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C05BC7" w:rsidRDefault="00E461F2" w:rsidP="00D238C4">
            <w:pPr>
              <w:jc w:val="center"/>
              <w:rPr>
                <w:szCs w:val="28"/>
              </w:rPr>
            </w:pPr>
            <w:r w:rsidRPr="00C05BC7">
              <w:rPr>
                <w:szCs w:val="28"/>
              </w:rPr>
              <w:t>3</w:t>
            </w: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C05BC7" w:rsidRDefault="00E461F2" w:rsidP="00D238C4">
            <w:pPr>
              <w:rPr>
                <w:szCs w:val="28"/>
              </w:rPr>
            </w:pPr>
            <w:r w:rsidRPr="00C05BC7">
              <w:rPr>
                <w:szCs w:val="28"/>
              </w:rPr>
              <w:t>Главный инспектор</w:t>
            </w:r>
          </w:p>
          <w:p w:rsidR="00E461F2" w:rsidRPr="00C05BC7" w:rsidRDefault="00E461F2" w:rsidP="00D238C4">
            <w:pPr>
              <w:rPr>
                <w:szCs w:val="28"/>
              </w:rPr>
            </w:pPr>
          </w:p>
        </w:tc>
        <w:tc>
          <w:tcPr>
            <w:tcW w:w="2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C05BC7" w:rsidRDefault="00E461F2" w:rsidP="00D238C4">
            <w:pPr>
              <w:jc w:val="center"/>
              <w:rPr>
                <w:szCs w:val="28"/>
              </w:rPr>
            </w:pPr>
            <w:r w:rsidRPr="00C05BC7">
              <w:rPr>
                <w:szCs w:val="28"/>
              </w:rPr>
              <w:t>5</w:t>
            </w:r>
            <w:r>
              <w:rPr>
                <w:szCs w:val="28"/>
              </w:rPr>
              <w:t>85</w:t>
            </w:r>
            <w:r w:rsidRPr="00C05BC7">
              <w:rPr>
                <w:szCs w:val="28"/>
              </w:rPr>
              <w:t>9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C05BC7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2,5</w:t>
            </w:r>
          </w:p>
        </w:tc>
      </w:tr>
      <w:tr w:rsidR="00E461F2" w:rsidRPr="00FD2042" w:rsidTr="00D238C4"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C05BC7" w:rsidRDefault="00E461F2" w:rsidP="00D238C4">
            <w:pPr>
              <w:rPr>
                <w:szCs w:val="28"/>
              </w:rPr>
            </w:pPr>
            <w:r w:rsidRPr="00C05BC7">
              <w:rPr>
                <w:szCs w:val="28"/>
              </w:rPr>
              <w:t>Главный консультант</w:t>
            </w:r>
          </w:p>
          <w:p w:rsidR="00E461F2" w:rsidRPr="00C05BC7" w:rsidRDefault="00E461F2" w:rsidP="00D238C4">
            <w:pPr>
              <w:rPr>
                <w:szCs w:val="28"/>
              </w:rPr>
            </w:pPr>
          </w:p>
        </w:tc>
        <w:tc>
          <w:tcPr>
            <w:tcW w:w="25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C05BC7" w:rsidRDefault="00E461F2" w:rsidP="00D238C4">
            <w:pPr>
              <w:jc w:val="center"/>
              <w:rPr>
                <w:szCs w:val="28"/>
              </w:rPr>
            </w:pPr>
            <w:r w:rsidRPr="00C05BC7">
              <w:rPr>
                <w:szCs w:val="28"/>
              </w:rPr>
              <w:t>5</w:t>
            </w:r>
            <w:r>
              <w:rPr>
                <w:szCs w:val="28"/>
              </w:rPr>
              <w:t>85</w:t>
            </w:r>
            <w:r w:rsidRPr="00C05BC7">
              <w:rPr>
                <w:szCs w:val="28"/>
              </w:rPr>
              <w:t>9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C05BC7" w:rsidRDefault="00E461F2" w:rsidP="00D238C4">
            <w:pPr>
              <w:jc w:val="center"/>
              <w:rPr>
                <w:szCs w:val="28"/>
              </w:rPr>
            </w:pPr>
            <w:r w:rsidRPr="00C05BC7">
              <w:rPr>
                <w:szCs w:val="28"/>
              </w:rPr>
              <w:t>2,5</w:t>
            </w:r>
          </w:p>
        </w:tc>
      </w:tr>
      <w:tr w:rsidR="00E461F2" w:rsidRPr="00FD2042" w:rsidTr="00D238C4"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C05BC7" w:rsidRDefault="00E461F2" w:rsidP="00D238C4">
            <w:pPr>
              <w:rPr>
                <w:szCs w:val="28"/>
              </w:rPr>
            </w:pPr>
            <w:r w:rsidRPr="00C05BC7">
              <w:rPr>
                <w:szCs w:val="28"/>
              </w:rPr>
              <w:t xml:space="preserve">Ведущий </w:t>
            </w:r>
            <w:r>
              <w:rPr>
                <w:szCs w:val="28"/>
              </w:rPr>
              <w:t>инспектор</w:t>
            </w:r>
          </w:p>
          <w:p w:rsidR="00E461F2" w:rsidRPr="00C05BC7" w:rsidRDefault="00E461F2" w:rsidP="00D238C4">
            <w:pPr>
              <w:rPr>
                <w:szCs w:val="28"/>
              </w:rPr>
            </w:pPr>
          </w:p>
        </w:tc>
        <w:tc>
          <w:tcPr>
            <w:tcW w:w="25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C05BC7" w:rsidRDefault="00E461F2" w:rsidP="00D238C4">
            <w:pPr>
              <w:jc w:val="center"/>
              <w:rPr>
                <w:szCs w:val="28"/>
              </w:rPr>
            </w:pPr>
            <w:r w:rsidRPr="00C05BC7">
              <w:rPr>
                <w:szCs w:val="28"/>
              </w:rPr>
              <w:t>5778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C05BC7" w:rsidRDefault="00E461F2" w:rsidP="00D238C4">
            <w:pPr>
              <w:jc w:val="center"/>
              <w:rPr>
                <w:szCs w:val="28"/>
              </w:rPr>
            </w:pPr>
            <w:r w:rsidRPr="00C05BC7">
              <w:rPr>
                <w:szCs w:val="28"/>
              </w:rPr>
              <w:t>2,5</w:t>
            </w:r>
          </w:p>
        </w:tc>
      </w:tr>
      <w:tr w:rsidR="00E461F2" w:rsidRPr="00FD2042" w:rsidTr="00D238C4"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C05BC7" w:rsidRDefault="00E461F2" w:rsidP="00D238C4">
            <w:pPr>
              <w:rPr>
                <w:szCs w:val="28"/>
              </w:rPr>
            </w:pPr>
            <w:r w:rsidRPr="00C05BC7">
              <w:rPr>
                <w:szCs w:val="28"/>
              </w:rPr>
              <w:t>Ведущий консультант</w:t>
            </w:r>
          </w:p>
          <w:p w:rsidR="00E461F2" w:rsidRPr="00C05BC7" w:rsidRDefault="00E461F2" w:rsidP="00D238C4">
            <w:pPr>
              <w:rPr>
                <w:szCs w:val="28"/>
              </w:rPr>
            </w:pPr>
          </w:p>
        </w:tc>
        <w:tc>
          <w:tcPr>
            <w:tcW w:w="25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C05BC7" w:rsidRDefault="00E461F2" w:rsidP="00D238C4">
            <w:pPr>
              <w:jc w:val="center"/>
              <w:rPr>
                <w:szCs w:val="28"/>
              </w:rPr>
            </w:pPr>
            <w:r w:rsidRPr="00C05BC7">
              <w:rPr>
                <w:szCs w:val="28"/>
              </w:rPr>
              <w:t>5778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C05BC7" w:rsidRDefault="00E461F2" w:rsidP="00D238C4">
            <w:pPr>
              <w:jc w:val="center"/>
              <w:rPr>
                <w:szCs w:val="28"/>
              </w:rPr>
            </w:pPr>
            <w:r w:rsidRPr="00C05BC7">
              <w:rPr>
                <w:szCs w:val="28"/>
              </w:rPr>
              <w:t>2,5</w:t>
            </w:r>
          </w:p>
        </w:tc>
      </w:tr>
      <w:tr w:rsidR="00E461F2" w:rsidRPr="00FD2042" w:rsidTr="00D238C4"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rPr>
                <w:szCs w:val="28"/>
              </w:rPr>
            </w:pPr>
            <w:r>
              <w:rPr>
                <w:szCs w:val="28"/>
              </w:rPr>
              <w:t>Инспектор</w:t>
            </w:r>
          </w:p>
          <w:p w:rsidR="00E461F2" w:rsidRPr="00C05BC7" w:rsidRDefault="00E461F2" w:rsidP="00D238C4">
            <w:pPr>
              <w:rPr>
                <w:szCs w:val="28"/>
              </w:rPr>
            </w:pPr>
          </w:p>
        </w:tc>
        <w:tc>
          <w:tcPr>
            <w:tcW w:w="25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C05BC7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5616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C05BC7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E461F2" w:rsidRPr="00AC2C6E" w:rsidTr="00D238C4"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B641A1" w:rsidRDefault="00E461F2" w:rsidP="00D238C4">
            <w:pPr>
              <w:rPr>
                <w:szCs w:val="28"/>
              </w:rPr>
            </w:pPr>
            <w:r w:rsidRPr="00B641A1">
              <w:rPr>
                <w:szCs w:val="28"/>
              </w:rPr>
              <w:t>Главный специалист 2 разряда</w:t>
            </w:r>
          </w:p>
          <w:p w:rsidR="00E461F2" w:rsidRPr="00B641A1" w:rsidRDefault="00E461F2" w:rsidP="00D238C4">
            <w:pPr>
              <w:rPr>
                <w:szCs w:val="28"/>
              </w:rPr>
            </w:pPr>
          </w:p>
        </w:tc>
        <w:tc>
          <w:tcPr>
            <w:tcW w:w="25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B641A1" w:rsidRDefault="00E461F2" w:rsidP="00D238C4">
            <w:pPr>
              <w:jc w:val="center"/>
              <w:rPr>
                <w:szCs w:val="28"/>
              </w:rPr>
            </w:pPr>
            <w:r w:rsidRPr="00B641A1">
              <w:rPr>
                <w:szCs w:val="28"/>
              </w:rPr>
              <w:t>5616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B641A1" w:rsidRDefault="00E461F2" w:rsidP="00D238C4">
            <w:pPr>
              <w:jc w:val="center"/>
              <w:rPr>
                <w:szCs w:val="28"/>
              </w:rPr>
            </w:pPr>
            <w:r w:rsidRPr="00B641A1">
              <w:rPr>
                <w:szCs w:val="28"/>
              </w:rPr>
              <w:t>2</w:t>
            </w:r>
          </w:p>
        </w:tc>
      </w:tr>
      <w:tr w:rsidR="00E461F2" w:rsidRPr="00AC2C6E" w:rsidTr="00F4642E"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</w:tcPr>
          <w:p w:rsidR="00F4642E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Ведущий специалист 1 разряда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5533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 w:rsidRPr="00322BCB">
              <w:rPr>
                <w:szCs w:val="28"/>
              </w:rPr>
              <w:t>2</w:t>
            </w:r>
          </w:p>
        </w:tc>
      </w:tr>
      <w:tr w:rsidR="00EC2013" w:rsidRPr="00AC2C6E" w:rsidTr="00EC20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13" w:rsidRPr="000015F3" w:rsidRDefault="00EC2013" w:rsidP="00EC201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13" w:rsidRDefault="00EC2013" w:rsidP="00EC201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013" w:rsidRPr="00322BCB" w:rsidRDefault="00EC2013" w:rsidP="00EC201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E461F2" w:rsidRPr="00AC2C6E" w:rsidTr="00EC2013">
        <w:tc>
          <w:tcPr>
            <w:tcW w:w="50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Ведущий специалист 2 разряда</w:t>
            </w:r>
          </w:p>
          <w:p w:rsidR="00E461F2" w:rsidRPr="000015F3" w:rsidRDefault="00E461F2" w:rsidP="00D238C4">
            <w:pPr>
              <w:rPr>
                <w:szCs w:val="28"/>
              </w:rPr>
            </w:pP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61F2" w:rsidRPr="008B240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5453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61F2" w:rsidRPr="00B254BE" w:rsidRDefault="00E461F2" w:rsidP="00D238C4">
            <w:pPr>
              <w:jc w:val="center"/>
              <w:rPr>
                <w:szCs w:val="28"/>
              </w:rPr>
            </w:pPr>
            <w:r w:rsidRPr="00B254BE">
              <w:rPr>
                <w:szCs w:val="28"/>
              </w:rPr>
              <w:t>2</w:t>
            </w:r>
          </w:p>
        </w:tc>
      </w:tr>
      <w:tr w:rsidR="00E461F2" w:rsidRPr="00AC2C6E" w:rsidTr="00EC2013"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0015F3" w:rsidRDefault="00E461F2" w:rsidP="00D238C4">
            <w:pPr>
              <w:rPr>
                <w:szCs w:val="28"/>
              </w:rPr>
            </w:pPr>
            <w:r w:rsidRPr="000015F3">
              <w:rPr>
                <w:szCs w:val="28"/>
              </w:rPr>
              <w:t>Специалист 1 разряда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3581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322BCB" w:rsidRDefault="00E461F2" w:rsidP="00D238C4">
            <w:pPr>
              <w:jc w:val="center"/>
              <w:rPr>
                <w:szCs w:val="28"/>
              </w:rPr>
            </w:pPr>
            <w:r w:rsidRPr="00322BCB">
              <w:rPr>
                <w:szCs w:val="28"/>
              </w:rPr>
              <w:t>2</w:t>
            </w:r>
          </w:p>
        </w:tc>
      </w:tr>
      <w:tr w:rsidR="00E461F2" w:rsidRPr="000015F3" w:rsidTr="00EC2013">
        <w:tc>
          <w:tcPr>
            <w:tcW w:w="95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jc w:val="center"/>
              <w:rPr>
                <w:szCs w:val="28"/>
              </w:rPr>
            </w:pPr>
          </w:p>
          <w:p w:rsidR="00E461F2" w:rsidRPr="000015F3" w:rsidRDefault="00E461F2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 xml:space="preserve">Раздел </w:t>
            </w:r>
            <w:r>
              <w:rPr>
                <w:szCs w:val="28"/>
              </w:rPr>
              <w:t>9</w:t>
            </w:r>
            <w:r w:rsidRPr="000015F3">
              <w:rPr>
                <w:szCs w:val="28"/>
              </w:rPr>
              <w:t>.</w:t>
            </w:r>
          </w:p>
          <w:p w:rsidR="00E461F2" w:rsidRPr="000015F3" w:rsidRDefault="00E461F2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 xml:space="preserve">Должностные оклады и ежемесячное денежное поощрение </w:t>
            </w:r>
          </w:p>
          <w:p w:rsidR="00E461F2" w:rsidRPr="000015F3" w:rsidRDefault="00E461F2" w:rsidP="00D238C4">
            <w:pPr>
              <w:jc w:val="center"/>
              <w:rPr>
                <w:szCs w:val="28"/>
              </w:rPr>
            </w:pPr>
            <w:r w:rsidRPr="000015F3">
              <w:rPr>
                <w:szCs w:val="28"/>
              </w:rPr>
              <w:t xml:space="preserve">государственных гражданских служащих аппарата </w:t>
            </w:r>
          </w:p>
          <w:p w:rsidR="00E461F2" w:rsidRPr="000015F3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территориальной избирательной комиссии</w:t>
            </w:r>
          </w:p>
          <w:p w:rsidR="00E461F2" w:rsidRPr="000015F3" w:rsidRDefault="00E461F2" w:rsidP="00D238C4">
            <w:pPr>
              <w:jc w:val="center"/>
              <w:rPr>
                <w:szCs w:val="28"/>
              </w:rPr>
            </w:pP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D2042" w:rsidRDefault="00E461F2" w:rsidP="00D238C4">
            <w:pPr>
              <w:rPr>
                <w:szCs w:val="28"/>
                <w:highlight w:val="yellow"/>
              </w:rPr>
            </w:pPr>
            <w:r w:rsidRPr="0011425F">
              <w:rPr>
                <w:szCs w:val="28"/>
              </w:rPr>
              <w:t>Главный специалист-эксперт</w:t>
            </w:r>
            <w:r w:rsidRPr="00FD2042">
              <w:rPr>
                <w:szCs w:val="28"/>
                <w:highlight w:val="yellow"/>
              </w:rPr>
              <w:t xml:space="preserve"> </w:t>
            </w:r>
          </w:p>
        </w:tc>
        <w:tc>
          <w:tcPr>
            <w:tcW w:w="2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D2042" w:rsidRDefault="00E461F2" w:rsidP="00D238C4">
            <w:pPr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5208</w:t>
            </w:r>
          </w:p>
          <w:p w:rsidR="00E461F2" w:rsidRPr="00FD2042" w:rsidRDefault="00E461F2" w:rsidP="00D238C4">
            <w:pPr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FD2042" w:rsidRDefault="00E461F2" w:rsidP="00D238C4">
            <w:pPr>
              <w:jc w:val="center"/>
              <w:rPr>
                <w:szCs w:val="28"/>
                <w:highlight w:val="yellow"/>
              </w:rPr>
            </w:pPr>
            <w:r w:rsidRPr="0011425F">
              <w:rPr>
                <w:szCs w:val="28"/>
              </w:rPr>
              <w:t>2,5</w:t>
            </w:r>
          </w:p>
          <w:p w:rsidR="00E461F2" w:rsidRPr="00FD2042" w:rsidRDefault="00E461F2" w:rsidP="00D238C4">
            <w:pPr>
              <w:rPr>
                <w:szCs w:val="28"/>
                <w:highlight w:val="yellow"/>
              </w:rPr>
            </w:pP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rPr>
                <w:szCs w:val="28"/>
              </w:rPr>
            </w:pPr>
            <w:r w:rsidRPr="0011425F">
              <w:rPr>
                <w:szCs w:val="28"/>
              </w:rPr>
              <w:t>Ведущий специалист-эксперт</w:t>
            </w:r>
          </w:p>
          <w:p w:rsidR="00E461F2" w:rsidRPr="00FD2042" w:rsidRDefault="00E461F2" w:rsidP="00D238C4">
            <w:pPr>
              <w:rPr>
                <w:szCs w:val="28"/>
                <w:highlight w:val="yellow"/>
              </w:rPr>
            </w:pPr>
          </w:p>
        </w:tc>
        <w:tc>
          <w:tcPr>
            <w:tcW w:w="2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D2042" w:rsidRDefault="00E461F2" w:rsidP="00D238C4">
            <w:pPr>
              <w:jc w:val="center"/>
              <w:rPr>
                <w:szCs w:val="28"/>
                <w:highlight w:val="yellow"/>
              </w:rPr>
            </w:pPr>
            <w:r w:rsidRPr="00A10B9A">
              <w:rPr>
                <w:szCs w:val="28"/>
              </w:rPr>
              <w:t>47</w:t>
            </w:r>
            <w:r>
              <w:rPr>
                <w:szCs w:val="28"/>
              </w:rPr>
              <w:t>21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FD2042" w:rsidRDefault="00E461F2" w:rsidP="00D238C4">
            <w:pPr>
              <w:jc w:val="center"/>
              <w:rPr>
                <w:szCs w:val="28"/>
                <w:highlight w:val="yellow"/>
              </w:rPr>
            </w:pPr>
            <w:r w:rsidRPr="0011425F">
              <w:rPr>
                <w:szCs w:val="28"/>
              </w:rPr>
              <w:t>2,5</w:t>
            </w:r>
          </w:p>
        </w:tc>
      </w:tr>
      <w:tr w:rsidR="00E461F2" w:rsidRPr="00FD2042" w:rsidTr="00D238C4">
        <w:tc>
          <w:tcPr>
            <w:tcW w:w="5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D2042" w:rsidRDefault="00E461F2" w:rsidP="00D238C4">
            <w:pPr>
              <w:rPr>
                <w:szCs w:val="28"/>
                <w:highlight w:val="yellow"/>
              </w:rPr>
            </w:pPr>
            <w:r w:rsidRPr="0011425F">
              <w:rPr>
                <w:szCs w:val="28"/>
              </w:rPr>
              <w:t>Старший специалист 1 разряда</w:t>
            </w:r>
          </w:p>
        </w:tc>
        <w:tc>
          <w:tcPr>
            <w:tcW w:w="2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1F2" w:rsidRPr="00FD2042" w:rsidRDefault="00E461F2" w:rsidP="00D238C4">
            <w:pPr>
              <w:jc w:val="center"/>
              <w:rPr>
                <w:szCs w:val="28"/>
                <w:highlight w:val="yellow"/>
              </w:rPr>
            </w:pPr>
            <w:r w:rsidRPr="00A10B9A">
              <w:rPr>
                <w:szCs w:val="28"/>
              </w:rPr>
              <w:t>4</w:t>
            </w:r>
            <w:r>
              <w:rPr>
                <w:szCs w:val="28"/>
              </w:rPr>
              <w:t>231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FD2042" w:rsidRDefault="00E461F2" w:rsidP="00D238C4">
            <w:pPr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2</w:t>
            </w:r>
          </w:p>
        </w:tc>
      </w:tr>
    </w:tbl>
    <w:p w:rsidR="00E461F2" w:rsidRDefault="00E461F2" w:rsidP="00E461F2">
      <w:pPr>
        <w:pStyle w:val="2"/>
        <w:ind w:firstLine="0"/>
        <w:rPr>
          <w:b w:val="0"/>
        </w:rPr>
      </w:pPr>
    </w:p>
    <w:p w:rsidR="00E461F2" w:rsidRDefault="00E461F2" w:rsidP="00E461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*Должностные оклады установлены с учетом индексации в соответствии с:</w:t>
      </w:r>
    </w:p>
    <w:p w:rsidR="00E461F2" w:rsidRDefault="00BC1A29" w:rsidP="00E461F2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9" w:history="1">
        <w:r w:rsidR="00E461F2" w:rsidRPr="00F064A4">
          <w:rPr>
            <w:szCs w:val="28"/>
          </w:rPr>
          <w:t>пунктом 2 части 2 статьи 9</w:t>
        </w:r>
      </w:hyperlink>
      <w:r w:rsidR="00E461F2">
        <w:rPr>
          <w:szCs w:val="28"/>
        </w:rPr>
        <w:t xml:space="preserve"> Закона Приморского края "О краевом бюдж</w:t>
      </w:r>
      <w:r w:rsidR="006E2546">
        <w:rPr>
          <w:szCs w:val="28"/>
        </w:rPr>
        <w:t>ете на 2008 год";</w:t>
      </w:r>
    </w:p>
    <w:p w:rsidR="00E461F2" w:rsidRDefault="00BC1A29" w:rsidP="00E461F2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0" w:history="1">
        <w:r w:rsidR="00E461F2" w:rsidRPr="00F064A4">
          <w:rPr>
            <w:szCs w:val="28"/>
          </w:rPr>
          <w:t>пунктом 2 части 2 статьи 9</w:t>
        </w:r>
      </w:hyperlink>
      <w:r w:rsidR="00E461F2">
        <w:rPr>
          <w:szCs w:val="28"/>
        </w:rPr>
        <w:t xml:space="preserve"> Закона Приморского края </w:t>
      </w:r>
      <w:r w:rsidR="006E2546">
        <w:rPr>
          <w:szCs w:val="28"/>
        </w:rPr>
        <w:t>"О краевом бюджете на 2009 год";</w:t>
      </w:r>
    </w:p>
    <w:p w:rsidR="00E461F2" w:rsidRDefault="00BC1A29" w:rsidP="00E461F2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1" w:history="1">
        <w:r w:rsidR="00E461F2" w:rsidRPr="00F064A4">
          <w:rPr>
            <w:szCs w:val="28"/>
          </w:rPr>
          <w:t>пунктом 2 части 2 статьи 16</w:t>
        </w:r>
      </w:hyperlink>
      <w:r w:rsidR="00E461F2">
        <w:rPr>
          <w:szCs w:val="28"/>
        </w:rPr>
        <w:t xml:space="preserve"> Закона Приморского края </w:t>
      </w:r>
      <w:r w:rsidR="006E2546">
        <w:rPr>
          <w:szCs w:val="28"/>
        </w:rPr>
        <w:t>"О краевом бюджете на 2011 год";</w:t>
      </w:r>
    </w:p>
    <w:p w:rsidR="00E461F2" w:rsidRDefault="00BC1A29" w:rsidP="00E461F2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2" w:history="1">
        <w:r w:rsidR="00E461F2" w:rsidRPr="00F064A4">
          <w:rPr>
            <w:szCs w:val="28"/>
          </w:rPr>
          <w:t xml:space="preserve">пунктом </w:t>
        </w:r>
        <w:r w:rsidR="00E461F2">
          <w:rPr>
            <w:szCs w:val="28"/>
          </w:rPr>
          <w:t>3</w:t>
        </w:r>
        <w:r w:rsidR="00E461F2" w:rsidRPr="00F064A4">
          <w:rPr>
            <w:szCs w:val="28"/>
          </w:rPr>
          <w:t xml:space="preserve"> статьи 18</w:t>
        </w:r>
      </w:hyperlink>
      <w:r w:rsidR="00E461F2">
        <w:rPr>
          <w:szCs w:val="28"/>
        </w:rPr>
        <w:t xml:space="preserve"> Закона Приморского края "</w:t>
      </w:r>
      <w:r w:rsidR="006E2546">
        <w:rPr>
          <w:szCs w:val="28"/>
        </w:rPr>
        <w:t xml:space="preserve">О краевом бюджете на </w:t>
      </w:r>
      <w:r w:rsidR="006E2546">
        <w:rPr>
          <w:szCs w:val="28"/>
        </w:rPr>
        <w:br/>
        <w:t>2012 год";</w:t>
      </w:r>
    </w:p>
    <w:p w:rsidR="00E461F2" w:rsidRDefault="00E461F2" w:rsidP="00E461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пунктом 3 статьи 19 Закона Приморского края "О краевом бюджете на 2013 год и плановый период 2014 и 2015 годов".";</w:t>
      </w:r>
    </w:p>
    <w:p w:rsidR="00E461F2" w:rsidRDefault="00E461F2" w:rsidP="00E461F2">
      <w:pPr>
        <w:ind w:firstLine="709"/>
        <w:jc w:val="both"/>
      </w:pPr>
      <w:r>
        <w:rPr>
          <w:szCs w:val="28"/>
        </w:rPr>
        <w:t>3</w:t>
      </w:r>
      <w:r w:rsidRPr="000A3D45">
        <w:rPr>
          <w:szCs w:val="28"/>
        </w:rPr>
        <w:t>)</w:t>
      </w:r>
      <w:r w:rsidRPr="00E567C2">
        <w:rPr>
          <w:szCs w:val="28"/>
        </w:rPr>
        <w:t>приложени</w:t>
      </w:r>
      <w:r>
        <w:rPr>
          <w:szCs w:val="28"/>
        </w:rPr>
        <w:t>е</w:t>
      </w:r>
      <w:r w:rsidRPr="00E567C2">
        <w:rPr>
          <w:szCs w:val="28"/>
        </w:rPr>
        <w:t xml:space="preserve"> </w:t>
      </w:r>
      <w:r>
        <w:rPr>
          <w:szCs w:val="28"/>
        </w:rPr>
        <w:t>3 к Закону изложить в следующей редакции</w:t>
      </w:r>
      <w:r w:rsidRPr="00E567C2">
        <w:rPr>
          <w:szCs w:val="28"/>
        </w:rPr>
        <w:t>:</w:t>
      </w:r>
    </w:p>
    <w:tbl>
      <w:tblPr>
        <w:tblW w:w="9896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01"/>
        <w:gridCol w:w="3260"/>
        <w:gridCol w:w="3835"/>
      </w:tblGrid>
      <w:tr w:rsidR="00E461F2" w:rsidTr="00D238C4">
        <w:tc>
          <w:tcPr>
            <w:tcW w:w="2801" w:type="dxa"/>
          </w:tcPr>
          <w:p w:rsidR="00E461F2" w:rsidRDefault="00E461F2" w:rsidP="00D238C4">
            <w:pPr>
              <w:widowControl w:val="0"/>
              <w:ind w:firstLine="709"/>
              <w:jc w:val="center"/>
            </w:pPr>
          </w:p>
        </w:tc>
        <w:tc>
          <w:tcPr>
            <w:tcW w:w="3260" w:type="dxa"/>
          </w:tcPr>
          <w:p w:rsidR="00E461F2" w:rsidRDefault="00E461F2" w:rsidP="00D238C4">
            <w:pPr>
              <w:widowControl w:val="0"/>
              <w:ind w:firstLine="709"/>
              <w:jc w:val="center"/>
            </w:pPr>
          </w:p>
        </w:tc>
        <w:tc>
          <w:tcPr>
            <w:tcW w:w="3835" w:type="dxa"/>
          </w:tcPr>
          <w:p w:rsidR="00E461F2" w:rsidRDefault="00E461F2" w:rsidP="00D238C4">
            <w:pPr>
              <w:pStyle w:val="a3"/>
              <w:widowControl w:val="0"/>
              <w:tabs>
                <w:tab w:val="clear" w:pos="4153"/>
                <w:tab w:val="clear" w:pos="8306"/>
              </w:tabs>
              <w:jc w:val="both"/>
            </w:pPr>
            <w:r>
              <w:t>"Приложение 3</w:t>
            </w:r>
          </w:p>
          <w:p w:rsidR="00E461F2" w:rsidRDefault="00E461F2" w:rsidP="00D238C4">
            <w:pPr>
              <w:widowControl w:val="0"/>
            </w:pPr>
            <w:r>
              <w:t>к Закону</w:t>
            </w:r>
          </w:p>
          <w:p w:rsidR="00E461F2" w:rsidRDefault="00E461F2" w:rsidP="00D238C4">
            <w:pPr>
              <w:widowControl w:val="0"/>
            </w:pPr>
            <w:r>
              <w:t>Приморского края</w:t>
            </w:r>
          </w:p>
          <w:p w:rsidR="00E461F2" w:rsidRDefault="00E461F2" w:rsidP="00D238C4">
            <w:pPr>
              <w:widowControl w:val="0"/>
            </w:pPr>
            <w:r>
              <w:t>от 16.05.2007 № 62-КЗ</w:t>
            </w:r>
          </w:p>
        </w:tc>
      </w:tr>
    </w:tbl>
    <w:p w:rsidR="00E461F2" w:rsidRDefault="00E461F2" w:rsidP="00E461F2">
      <w:pPr>
        <w:pStyle w:val="2"/>
        <w:ind w:firstLine="0"/>
        <w:rPr>
          <w:b w:val="0"/>
        </w:rPr>
      </w:pPr>
    </w:p>
    <w:p w:rsidR="00E461F2" w:rsidRDefault="00E461F2" w:rsidP="00E461F2">
      <w:pPr>
        <w:jc w:val="center"/>
        <w:rPr>
          <w:szCs w:val="28"/>
        </w:rPr>
      </w:pPr>
      <w:r w:rsidRPr="00245EC8">
        <w:rPr>
          <w:szCs w:val="28"/>
        </w:rPr>
        <w:t>РАЗМЕРЫ</w:t>
      </w:r>
      <w:r>
        <w:rPr>
          <w:szCs w:val="28"/>
        </w:rPr>
        <w:t xml:space="preserve"> ОКЛАДОВ ЗА КЛАССНЫЙ ЧИН</w:t>
      </w:r>
    </w:p>
    <w:p w:rsidR="00E461F2" w:rsidRDefault="00E461F2" w:rsidP="00E461F2">
      <w:pPr>
        <w:jc w:val="center"/>
        <w:rPr>
          <w:szCs w:val="28"/>
        </w:rPr>
      </w:pPr>
      <w:r w:rsidRPr="00245EC8">
        <w:rPr>
          <w:szCs w:val="28"/>
        </w:rPr>
        <w:t>ГОСУДАРСТВЕННЫХ</w:t>
      </w:r>
      <w:r>
        <w:rPr>
          <w:szCs w:val="28"/>
        </w:rPr>
        <w:t xml:space="preserve"> ГРАЖДАНСКИХ СЛУЖАЩИХ</w:t>
      </w:r>
    </w:p>
    <w:p w:rsidR="00E461F2" w:rsidRPr="00245EC8" w:rsidRDefault="00E461F2" w:rsidP="00E461F2">
      <w:pPr>
        <w:jc w:val="center"/>
        <w:rPr>
          <w:szCs w:val="28"/>
        </w:rPr>
      </w:pPr>
      <w:r w:rsidRPr="00245EC8">
        <w:rPr>
          <w:szCs w:val="28"/>
        </w:rPr>
        <w:t>ПРИМОРСКОГО КРАЯ</w:t>
      </w:r>
    </w:p>
    <w:p w:rsidR="00E461F2" w:rsidRDefault="00E461F2" w:rsidP="00E461F2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2658"/>
      </w:tblGrid>
      <w:tr w:rsidR="00E461F2" w:rsidRPr="00670302" w:rsidTr="00D238C4">
        <w:tc>
          <w:tcPr>
            <w:tcW w:w="6912" w:type="dxa"/>
          </w:tcPr>
          <w:p w:rsidR="00E461F2" w:rsidRPr="00670302" w:rsidRDefault="00E461F2" w:rsidP="00D238C4">
            <w:pPr>
              <w:jc w:val="center"/>
              <w:rPr>
                <w:szCs w:val="28"/>
              </w:rPr>
            </w:pPr>
            <w:r w:rsidRPr="00670302">
              <w:rPr>
                <w:szCs w:val="28"/>
              </w:rPr>
              <w:t>Наименование классного чина</w:t>
            </w:r>
          </w:p>
        </w:tc>
        <w:tc>
          <w:tcPr>
            <w:tcW w:w="2658" w:type="dxa"/>
          </w:tcPr>
          <w:p w:rsidR="00E461F2" w:rsidRPr="00A62866" w:rsidRDefault="00E461F2" w:rsidP="00D238C4">
            <w:pPr>
              <w:jc w:val="center"/>
              <w:rPr>
                <w:szCs w:val="28"/>
              </w:rPr>
            </w:pPr>
            <w:r w:rsidRPr="00670302">
              <w:rPr>
                <w:szCs w:val="28"/>
              </w:rPr>
              <w:t>Оклад</w:t>
            </w:r>
          </w:p>
          <w:p w:rsidR="00E461F2" w:rsidRPr="00670302" w:rsidRDefault="00E461F2" w:rsidP="00D238C4">
            <w:pPr>
              <w:jc w:val="center"/>
              <w:rPr>
                <w:szCs w:val="28"/>
              </w:rPr>
            </w:pPr>
            <w:r w:rsidRPr="00670302">
              <w:rPr>
                <w:szCs w:val="28"/>
              </w:rPr>
              <w:t>за классный чин**</w:t>
            </w:r>
          </w:p>
          <w:p w:rsidR="00E461F2" w:rsidRPr="00670302" w:rsidRDefault="00E461F2" w:rsidP="00D238C4">
            <w:pPr>
              <w:jc w:val="center"/>
              <w:rPr>
                <w:szCs w:val="28"/>
              </w:rPr>
            </w:pPr>
            <w:r w:rsidRPr="00670302">
              <w:rPr>
                <w:szCs w:val="28"/>
              </w:rPr>
              <w:t>(рублей в месяц)</w:t>
            </w:r>
          </w:p>
        </w:tc>
      </w:tr>
      <w:tr w:rsidR="00E461F2" w:rsidRPr="00670302" w:rsidTr="00D238C4">
        <w:tc>
          <w:tcPr>
            <w:tcW w:w="6912" w:type="dxa"/>
          </w:tcPr>
          <w:p w:rsidR="00E461F2" w:rsidRPr="00670302" w:rsidRDefault="00E461F2" w:rsidP="00D238C4">
            <w:pPr>
              <w:jc w:val="center"/>
              <w:rPr>
                <w:szCs w:val="28"/>
              </w:rPr>
            </w:pPr>
            <w:r w:rsidRPr="00670302">
              <w:rPr>
                <w:szCs w:val="28"/>
              </w:rPr>
              <w:t>1</w:t>
            </w:r>
          </w:p>
        </w:tc>
        <w:tc>
          <w:tcPr>
            <w:tcW w:w="2658" w:type="dxa"/>
          </w:tcPr>
          <w:p w:rsidR="00E461F2" w:rsidRPr="00670302" w:rsidRDefault="00E461F2" w:rsidP="00D238C4">
            <w:pPr>
              <w:jc w:val="center"/>
              <w:rPr>
                <w:szCs w:val="28"/>
              </w:rPr>
            </w:pPr>
            <w:r w:rsidRPr="00670302">
              <w:rPr>
                <w:szCs w:val="28"/>
              </w:rPr>
              <w:t>2</w:t>
            </w:r>
          </w:p>
        </w:tc>
      </w:tr>
      <w:tr w:rsidR="00E461F2" w:rsidRPr="00D12A84" w:rsidTr="00F4642E">
        <w:tblPrEx>
          <w:tblLook w:val="01E0" w:firstRow="1" w:lastRow="1" w:firstColumn="1" w:lastColumn="1" w:noHBand="0" w:noVBand="0"/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  <w:r w:rsidRPr="00D12A84">
              <w:rPr>
                <w:rFonts w:ascii="Times New Roman" w:hAnsi="Times New Roman"/>
                <w:sz w:val="28"/>
                <w:szCs w:val="28"/>
              </w:rPr>
              <w:t>Действительный государственный советник Приморского края 1 класса</w:t>
            </w:r>
          </w:p>
          <w:p w:rsidR="00D431E9" w:rsidRPr="00D12A84" w:rsidRDefault="00D431E9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D12A84" w:rsidRDefault="00E461F2" w:rsidP="00D238C4">
            <w:pPr>
              <w:jc w:val="center"/>
              <w:rPr>
                <w:szCs w:val="28"/>
              </w:rPr>
            </w:pPr>
          </w:p>
          <w:p w:rsidR="00E461F2" w:rsidRPr="00D12A8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D12A84">
              <w:rPr>
                <w:szCs w:val="28"/>
              </w:rPr>
              <w:t>0</w:t>
            </w:r>
            <w:r>
              <w:rPr>
                <w:szCs w:val="28"/>
              </w:rPr>
              <w:t>13</w:t>
            </w:r>
          </w:p>
        </w:tc>
      </w:tr>
      <w:tr w:rsidR="00B2040C" w:rsidRPr="00D12A84" w:rsidTr="00B2040C">
        <w:tblPrEx>
          <w:tblLook w:val="01E0" w:firstRow="1" w:lastRow="1" w:firstColumn="1" w:lastColumn="1" w:noHBand="0" w:noVBand="0"/>
        </w:tblPrEx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0C" w:rsidRPr="00D12A84" w:rsidRDefault="00B2040C" w:rsidP="00B465DB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0C" w:rsidRPr="00D12A84" w:rsidRDefault="00B2040C" w:rsidP="00B465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E461F2" w:rsidRPr="00D12A84" w:rsidTr="00B2040C">
        <w:tblPrEx>
          <w:tblLook w:val="01E0" w:firstRow="1" w:lastRow="1" w:firstColumn="1" w:lastColumn="1" w:noHBand="0" w:noVBand="0"/>
        </w:tblPrEx>
        <w:tc>
          <w:tcPr>
            <w:tcW w:w="6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  <w:r w:rsidRPr="00D12A84">
              <w:rPr>
                <w:rFonts w:ascii="Times New Roman" w:hAnsi="Times New Roman"/>
                <w:sz w:val="28"/>
                <w:szCs w:val="28"/>
              </w:rPr>
              <w:t>Действительный государственный советник Приморского края 2 класса</w:t>
            </w:r>
          </w:p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61F2" w:rsidRPr="00D12A84" w:rsidRDefault="00E461F2" w:rsidP="00D238C4">
            <w:pPr>
              <w:jc w:val="center"/>
              <w:rPr>
                <w:szCs w:val="28"/>
              </w:rPr>
            </w:pPr>
          </w:p>
          <w:p w:rsidR="00E461F2" w:rsidRPr="00D12A8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2849</w:t>
            </w:r>
          </w:p>
        </w:tc>
      </w:tr>
      <w:tr w:rsidR="00E461F2" w:rsidRPr="00D12A84" w:rsidTr="00B2040C">
        <w:tblPrEx>
          <w:tblLook w:val="01E0" w:firstRow="1" w:lastRow="1" w:firstColumn="1" w:lastColumn="1" w:noHBand="0" w:noVBand="0"/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  <w:r w:rsidRPr="00D12A84">
              <w:rPr>
                <w:rFonts w:ascii="Times New Roman" w:hAnsi="Times New Roman"/>
                <w:sz w:val="28"/>
                <w:szCs w:val="28"/>
              </w:rPr>
              <w:t>Действительный государственный советник Приморского края 3 класса</w:t>
            </w:r>
          </w:p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D12A84" w:rsidRDefault="00E461F2" w:rsidP="00D238C4">
            <w:pPr>
              <w:jc w:val="center"/>
              <w:rPr>
                <w:szCs w:val="28"/>
              </w:rPr>
            </w:pPr>
          </w:p>
          <w:p w:rsidR="00E461F2" w:rsidRPr="00D12A8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2688</w:t>
            </w:r>
          </w:p>
        </w:tc>
      </w:tr>
      <w:tr w:rsidR="00E461F2" w:rsidRPr="00D12A84" w:rsidTr="00D238C4">
        <w:tblPrEx>
          <w:tblLook w:val="01E0" w:firstRow="1" w:lastRow="1" w:firstColumn="1" w:lastColumn="1" w:noHBand="0" w:noVBand="0"/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  <w:r w:rsidRPr="00D12A84">
              <w:rPr>
                <w:rFonts w:ascii="Times New Roman" w:hAnsi="Times New Roman"/>
                <w:sz w:val="28"/>
                <w:szCs w:val="28"/>
              </w:rPr>
              <w:t>Государственный советник Приморского края 1 класса</w:t>
            </w:r>
          </w:p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D12A8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2442</w:t>
            </w:r>
          </w:p>
        </w:tc>
      </w:tr>
      <w:tr w:rsidR="00E461F2" w:rsidRPr="00D12A84" w:rsidTr="00D238C4">
        <w:tblPrEx>
          <w:tblLook w:val="01E0" w:firstRow="1" w:lastRow="1" w:firstColumn="1" w:lastColumn="1" w:noHBand="0" w:noVBand="0"/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  <w:r w:rsidRPr="00D12A84">
              <w:rPr>
                <w:rFonts w:ascii="Times New Roman" w:hAnsi="Times New Roman"/>
                <w:sz w:val="28"/>
                <w:szCs w:val="28"/>
              </w:rPr>
              <w:t>Государственный советник Приморского края 2 класса</w:t>
            </w:r>
          </w:p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D12A8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2280</w:t>
            </w:r>
          </w:p>
        </w:tc>
      </w:tr>
      <w:tr w:rsidR="00E461F2" w:rsidRPr="00D12A84" w:rsidTr="00D238C4">
        <w:tblPrEx>
          <w:tblLook w:val="01E0" w:firstRow="1" w:lastRow="1" w:firstColumn="1" w:lastColumn="1" w:noHBand="0" w:noVBand="0"/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  <w:r w:rsidRPr="00D12A84">
              <w:rPr>
                <w:rFonts w:ascii="Times New Roman" w:hAnsi="Times New Roman"/>
                <w:sz w:val="28"/>
                <w:szCs w:val="28"/>
              </w:rPr>
              <w:t>Государственный советник Приморского края 3 класса</w:t>
            </w:r>
          </w:p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D12A8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2117</w:t>
            </w:r>
          </w:p>
        </w:tc>
      </w:tr>
      <w:tr w:rsidR="00E461F2" w:rsidRPr="00D12A84" w:rsidTr="00D238C4">
        <w:tblPrEx>
          <w:tblLook w:val="01E0" w:firstRow="1" w:lastRow="1" w:firstColumn="1" w:lastColumn="1" w:noHBand="0" w:noVBand="0"/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  <w:szCs w:val="28"/>
              </w:rPr>
            </w:pPr>
            <w:r w:rsidRPr="00D12A84">
              <w:rPr>
                <w:rFonts w:ascii="Times New Roman" w:hAnsi="Times New Roman"/>
                <w:sz w:val="28"/>
                <w:szCs w:val="28"/>
              </w:rPr>
              <w:t xml:space="preserve">Советник государственной гражданской службы Приморского края 1 класса </w:t>
            </w:r>
          </w:p>
          <w:p w:rsidR="00E461F2" w:rsidRPr="00D12A84" w:rsidRDefault="00E461F2" w:rsidP="00D238C4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D12A84" w:rsidRDefault="00E461F2" w:rsidP="00D238C4">
            <w:pPr>
              <w:jc w:val="center"/>
              <w:rPr>
                <w:szCs w:val="28"/>
              </w:rPr>
            </w:pPr>
          </w:p>
          <w:p w:rsidR="00E461F2" w:rsidRPr="00D12A8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1874</w:t>
            </w:r>
          </w:p>
        </w:tc>
      </w:tr>
      <w:tr w:rsidR="00E461F2" w:rsidRPr="00D12A84" w:rsidTr="00D238C4">
        <w:tblPrEx>
          <w:tblLook w:val="01E0" w:firstRow="1" w:lastRow="1" w:firstColumn="1" w:lastColumn="1" w:noHBand="0" w:noVBand="0"/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D12A84" w:rsidRDefault="00E461F2" w:rsidP="00D238C4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  <w:szCs w:val="28"/>
              </w:rPr>
            </w:pPr>
            <w:r w:rsidRPr="00D12A84">
              <w:rPr>
                <w:rFonts w:ascii="Times New Roman" w:hAnsi="Times New Roman"/>
                <w:sz w:val="28"/>
                <w:szCs w:val="28"/>
              </w:rPr>
              <w:t xml:space="preserve">Советник государственной гражданской службы Приморского края 2 класса </w:t>
            </w:r>
          </w:p>
          <w:p w:rsidR="00E461F2" w:rsidRPr="00D12A84" w:rsidRDefault="00E461F2" w:rsidP="00D238C4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D12A84" w:rsidRDefault="00E461F2" w:rsidP="00D238C4">
            <w:pPr>
              <w:jc w:val="center"/>
              <w:rPr>
                <w:szCs w:val="28"/>
              </w:rPr>
            </w:pPr>
          </w:p>
          <w:p w:rsidR="00E461F2" w:rsidRPr="00D12A8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1711</w:t>
            </w:r>
          </w:p>
        </w:tc>
      </w:tr>
      <w:tr w:rsidR="00E461F2" w:rsidRPr="00D12A84" w:rsidTr="00D238C4">
        <w:tblPrEx>
          <w:tblLook w:val="01E0" w:firstRow="1" w:lastRow="1" w:firstColumn="1" w:lastColumn="1" w:noHBand="0" w:noVBand="0"/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D12A84" w:rsidRDefault="00E461F2" w:rsidP="00D238C4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  <w:szCs w:val="28"/>
              </w:rPr>
            </w:pPr>
            <w:r w:rsidRPr="00D12A84">
              <w:rPr>
                <w:rFonts w:ascii="Times New Roman" w:hAnsi="Times New Roman"/>
                <w:sz w:val="28"/>
                <w:szCs w:val="28"/>
              </w:rPr>
              <w:t xml:space="preserve">Советник государственной гражданской службы Приморского края 3 класса </w:t>
            </w:r>
          </w:p>
          <w:p w:rsidR="00E461F2" w:rsidRPr="00D12A84" w:rsidRDefault="00E461F2" w:rsidP="00D238C4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D12A84" w:rsidRDefault="00E461F2" w:rsidP="00D238C4">
            <w:pPr>
              <w:jc w:val="center"/>
              <w:rPr>
                <w:szCs w:val="28"/>
              </w:rPr>
            </w:pPr>
          </w:p>
          <w:p w:rsidR="00E461F2" w:rsidRPr="00D12A8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1547</w:t>
            </w:r>
          </w:p>
        </w:tc>
      </w:tr>
      <w:tr w:rsidR="00E461F2" w:rsidRPr="00D12A84" w:rsidTr="00D238C4">
        <w:tblPrEx>
          <w:tblLook w:val="01E0" w:firstRow="1" w:lastRow="1" w:firstColumn="1" w:lastColumn="1" w:noHBand="0" w:noVBand="0"/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  <w:r w:rsidRPr="00D12A84">
              <w:rPr>
                <w:rFonts w:ascii="Times New Roman" w:hAnsi="Times New Roman"/>
                <w:sz w:val="28"/>
                <w:szCs w:val="28"/>
              </w:rPr>
              <w:t>Референт государственной гражданской службы Приморского края 1 класса</w:t>
            </w:r>
          </w:p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D12A84" w:rsidRDefault="00E461F2" w:rsidP="00D238C4">
            <w:pPr>
              <w:jc w:val="center"/>
              <w:rPr>
                <w:szCs w:val="28"/>
              </w:rPr>
            </w:pPr>
          </w:p>
          <w:p w:rsidR="00E461F2" w:rsidRPr="00D12A8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1467</w:t>
            </w:r>
          </w:p>
        </w:tc>
      </w:tr>
      <w:tr w:rsidR="00E461F2" w:rsidRPr="00D12A84" w:rsidTr="00D238C4">
        <w:tblPrEx>
          <w:tblLook w:val="01E0" w:firstRow="1" w:lastRow="1" w:firstColumn="1" w:lastColumn="1" w:noHBand="0" w:noVBand="0"/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E461F2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  <w:r w:rsidRPr="00D12A84">
              <w:rPr>
                <w:rFonts w:ascii="Times New Roman" w:hAnsi="Times New Roman"/>
                <w:sz w:val="28"/>
                <w:szCs w:val="28"/>
              </w:rPr>
              <w:t>Референт государственной гражданской службы Приморского края 2 класса</w:t>
            </w:r>
          </w:p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:rsidR="00E461F2" w:rsidRPr="00D12A84" w:rsidRDefault="00E461F2" w:rsidP="00D238C4">
            <w:pPr>
              <w:jc w:val="center"/>
              <w:rPr>
                <w:szCs w:val="28"/>
              </w:rPr>
            </w:pPr>
          </w:p>
          <w:p w:rsidR="00E461F2" w:rsidRPr="00D12A8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1223</w:t>
            </w:r>
          </w:p>
        </w:tc>
      </w:tr>
      <w:tr w:rsidR="00E461F2" w:rsidRPr="00D12A84" w:rsidTr="00D238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6912" w:type="dxa"/>
          </w:tcPr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  <w:r w:rsidRPr="00D12A84">
              <w:rPr>
                <w:rFonts w:ascii="Times New Roman" w:hAnsi="Times New Roman"/>
                <w:sz w:val="28"/>
                <w:szCs w:val="28"/>
              </w:rPr>
              <w:t>Референт государственной гражданской службы Приморского края 3 класса</w:t>
            </w:r>
          </w:p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8" w:type="dxa"/>
          </w:tcPr>
          <w:p w:rsidR="00E461F2" w:rsidRPr="00D12A84" w:rsidRDefault="00E461F2" w:rsidP="00D238C4">
            <w:pPr>
              <w:jc w:val="center"/>
              <w:rPr>
                <w:szCs w:val="28"/>
              </w:rPr>
            </w:pPr>
          </w:p>
          <w:p w:rsidR="00E461F2" w:rsidRPr="00D12A8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1141</w:t>
            </w:r>
          </w:p>
        </w:tc>
      </w:tr>
      <w:tr w:rsidR="00E461F2" w:rsidRPr="00D12A84" w:rsidTr="00D238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6912" w:type="dxa"/>
          </w:tcPr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  <w:r w:rsidRPr="00D12A84">
              <w:rPr>
                <w:rFonts w:ascii="Times New Roman" w:hAnsi="Times New Roman"/>
                <w:sz w:val="28"/>
                <w:szCs w:val="28"/>
              </w:rPr>
              <w:t>Секретарь государственной гражданской службы Приморского края 1 класса</w:t>
            </w:r>
          </w:p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8" w:type="dxa"/>
          </w:tcPr>
          <w:p w:rsidR="00E461F2" w:rsidRPr="00D12A84" w:rsidRDefault="00E461F2" w:rsidP="00D238C4">
            <w:pPr>
              <w:jc w:val="center"/>
              <w:rPr>
                <w:szCs w:val="28"/>
              </w:rPr>
            </w:pPr>
          </w:p>
          <w:p w:rsidR="00E461F2" w:rsidRPr="00D12A8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978</w:t>
            </w:r>
          </w:p>
        </w:tc>
      </w:tr>
      <w:tr w:rsidR="00E461F2" w:rsidRPr="00D12A84" w:rsidTr="00D238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6912" w:type="dxa"/>
          </w:tcPr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  <w:r w:rsidRPr="00D12A84">
              <w:rPr>
                <w:rFonts w:ascii="Times New Roman" w:hAnsi="Times New Roman"/>
                <w:sz w:val="28"/>
                <w:szCs w:val="28"/>
              </w:rPr>
              <w:t>Секретарь государственной гражданской службы Приморского края 2 класса</w:t>
            </w:r>
          </w:p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8" w:type="dxa"/>
          </w:tcPr>
          <w:p w:rsidR="00E461F2" w:rsidRPr="00D12A84" w:rsidRDefault="00E461F2" w:rsidP="00D238C4">
            <w:pPr>
              <w:jc w:val="center"/>
              <w:rPr>
                <w:szCs w:val="28"/>
              </w:rPr>
            </w:pPr>
          </w:p>
          <w:p w:rsidR="00E461F2" w:rsidRPr="00D12A8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897</w:t>
            </w:r>
          </w:p>
        </w:tc>
      </w:tr>
      <w:tr w:rsidR="00E461F2" w:rsidRPr="00D12A84" w:rsidTr="00D238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6912" w:type="dxa"/>
          </w:tcPr>
          <w:p w:rsidR="00E461F2" w:rsidRPr="00D12A84" w:rsidRDefault="00E461F2" w:rsidP="00D238C4">
            <w:pPr>
              <w:pStyle w:val="ConsNonformat"/>
              <w:ind w:right="0"/>
              <w:rPr>
                <w:rFonts w:ascii="Times New Roman" w:hAnsi="Times New Roman"/>
                <w:sz w:val="28"/>
                <w:szCs w:val="28"/>
              </w:rPr>
            </w:pPr>
            <w:r w:rsidRPr="00D12A84">
              <w:rPr>
                <w:rFonts w:ascii="Times New Roman" w:hAnsi="Times New Roman"/>
                <w:sz w:val="28"/>
                <w:szCs w:val="28"/>
              </w:rPr>
              <w:t>Секретарь государственной гражданской службы Приморского края 3 класса</w:t>
            </w:r>
          </w:p>
        </w:tc>
        <w:tc>
          <w:tcPr>
            <w:tcW w:w="2658" w:type="dxa"/>
          </w:tcPr>
          <w:p w:rsidR="00E461F2" w:rsidRPr="00D12A84" w:rsidRDefault="00E461F2" w:rsidP="00D238C4">
            <w:pPr>
              <w:jc w:val="center"/>
              <w:rPr>
                <w:szCs w:val="28"/>
              </w:rPr>
            </w:pPr>
          </w:p>
          <w:p w:rsidR="00E461F2" w:rsidRPr="00D12A84" w:rsidRDefault="00E461F2" w:rsidP="00D238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735</w:t>
            </w:r>
          </w:p>
        </w:tc>
      </w:tr>
    </w:tbl>
    <w:p w:rsidR="00E461F2" w:rsidRDefault="00E461F2" w:rsidP="00E461F2">
      <w:pPr>
        <w:jc w:val="both"/>
        <w:rPr>
          <w:szCs w:val="28"/>
        </w:rPr>
      </w:pPr>
    </w:p>
    <w:p w:rsidR="00E461F2" w:rsidRDefault="00E461F2" w:rsidP="00E461F2">
      <w:pPr>
        <w:ind w:firstLine="709"/>
        <w:jc w:val="both"/>
      </w:pPr>
      <w:r>
        <w:rPr>
          <w:szCs w:val="28"/>
        </w:rPr>
        <w:t>**</w:t>
      </w:r>
      <w:r w:rsidRPr="00FE2CE8">
        <w:rPr>
          <w:szCs w:val="28"/>
        </w:rPr>
        <w:t>Оклад</w:t>
      </w:r>
      <w:r>
        <w:rPr>
          <w:szCs w:val="28"/>
        </w:rPr>
        <w:t>ы</w:t>
      </w:r>
      <w:r w:rsidRPr="00FE2CE8">
        <w:rPr>
          <w:szCs w:val="28"/>
        </w:rPr>
        <w:t xml:space="preserve"> за </w:t>
      </w:r>
      <w:r>
        <w:t>классные чины</w:t>
      </w:r>
      <w:r w:rsidRPr="00FE2CE8">
        <w:t xml:space="preserve"> установлен</w:t>
      </w:r>
      <w:r>
        <w:t>ы</w:t>
      </w:r>
      <w:r w:rsidRPr="00FE2CE8">
        <w:t xml:space="preserve"> с учетом индексации в соответствии с</w:t>
      </w:r>
      <w:r>
        <w:t>:</w:t>
      </w:r>
    </w:p>
    <w:p w:rsidR="00E461F2" w:rsidRDefault="00E461F2" w:rsidP="00E461F2">
      <w:pPr>
        <w:ind w:firstLine="709"/>
        <w:jc w:val="both"/>
      </w:pPr>
      <w:r w:rsidRPr="00FE2CE8">
        <w:t>пунктом 2 части 2 статьи 9 Закона Приморского края "О</w:t>
      </w:r>
      <w:r w:rsidR="00B465DB">
        <w:t xml:space="preserve"> краевом бюджете на 2008 год";</w:t>
      </w:r>
    </w:p>
    <w:p w:rsidR="00E461F2" w:rsidRDefault="00E461F2" w:rsidP="00E461F2">
      <w:pPr>
        <w:ind w:firstLine="709"/>
        <w:jc w:val="both"/>
      </w:pPr>
      <w:r w:rsidRPr="00FE2CE8">
        <w:t>пунктом 2 части 2 статьи 9 Закона Приморского края "О краевом бюджете на 2009 год"</w:t>
      </w:r>
      <w:r w:rsidR="00B465DB">
        <w:t>;</w:t>
      </w:r>
    </w:p>
    <w:p w:rsidR="00E461F2" w:rsidRDefault="00E461F2" w:rsidP="00E461F2">
      <w:pPr>
        <w:ind w:firstLine="709"/>
        <w:jc w:val="both"/>
      </w:pPr>
      <w:r w:rsidRPr="00FE2CE8">
        <w:lastRenderedPageBreak/>
        <w:t xml:space="preserve">пунктом 2 части 2 статьи </w:t>
      </w:r>
      <w:r>
        <w:t>16</w:t>
      </w:r>
      <w:r w:rsidRPr="00FE2CE8">
        <w:t xml:space="preserve"> Закона Приморского края "О краевом бюджете на 20</w:t>
      </w:r>
      <w:r>
        <w:t>11</w:t>
      </w:r>
      <w:r w:rsidRPr="00FE2CE8">
        <w:t xml:space="preserve"> год"</w:t>
      </w:r>
      <w:r w:rsidR="00B465DB">
        <w:t>;</w:t>
      </w:r>
    </w:p>
    <w:p w:rsidR="00E461F2" w:rsidRDefault="00BC1A29" w:rsidP="00E461F2">
      <w:pPr>
        <w:ind w:firstLine="709"/>
        <w:jc w:val="both"/>
      </w:pPr>
      <w:hyperlink r:id="rId13" w:history="1">
        <w:r w:rsidR="00E461F2" w:rsidRPr="00F064A4">
          <w:rPr>
            <w:szCs w:val="28"/>
          </w:rPr>
          <w:t xml:space="preserve">пунктом </w:t>
        </w:r>
        <w:r w:rsidR="00E461F2">
          <w:rPr>
            <w:szCs w:val="28"/>
          </w:rPr>
          <w:t>3</w:t>
        </w:r>
        <w:r w:rsidR="00E461F2" w:rsidRPr="00F064A4">
          <w:rPr>
            <w:szCs w:val="28"/>
          </w:rPr>
          <w:t xml:space="preserve"> статьи 18</w:t>
        </w:r>
      </w:hyperlink>
      <w:r w:rsidR="00E461F2">
        <w:rPr>
          <w:szCs w:val="28"/>
        </w:rPr>
        <w:t xml:space="preserve"> Закона Приморского края "О краевом бюджете на 2012 год"</w:t>
      </w:r>
      <w:r w:rsidR="00B465DB">
        <w:t>;</w:t>
      </w:r>
    </w:p>
    <w:p w:rsidR="00E461F2" w:rsidRPr="00FE2CE8" w:rsidRDefault="00E461F2" w:rsidP="00E461F2">
      <w:pPr>
        <w:ind w:firstLine="709"/>
        <w:jc w:val="both"/>
        <w:rPr>
          <w:szCs w:val="28"/>
        </w:rPr>
      </w:pPr>
      <w:r>
        <w:rPr>
          <w:szCs w:val="28"/>
        </w:rPr>
        <w:t>пунктом 3 статьи 19 Закона Приморского края "О краевом бюджете на 2013 год и плановый период 2014 и 2015 годов"</w:t>
      </w:r>
      <w:r w:rsidRPr="00FE2CE8">
        <w:t>.</w:t>
      </w:r>
      <w:r>
        <w:t>".</w:t>
      </w:r>
    </w:p>
    <w:p w:rsidR="00E461F2" w:rsidRDefault="00E461F2" w:rsidP="00E461F2">
      <w:pPr>
        <w:pStyle w:val="ConsPlusNormal"/>
        <w:widowControl/>
        <w:ind w:firstLine="709"/>
        <w:jc w:val="both"/>
      </w:pPr>
    </w:p>
    <w:p w:rsidR="0009544F" w:rsidRPr="00E567C2" w:rsidRDefault="0009544F" w:rsidP="0009544F">
      <w:pPr>
        <w:ind w:firstLine="709"/>
        <w:jc w:val="both"/>
      </w:pPr>
      <w:r w:rsidRPr="00E567C2">
        <w:rPr>
          <w:szCs w:val="28"/>
        </w:rPr>
        <w:t>СТАТЬЯ 2.</w:t>
      </w:r>
    </w:p>
    <w:p w:rsidR="0009544F" w:rsidRPr="00E567C2" w:rsidRDefault="0009544F" w:rsidP="0009544F">
      <w:pPr>
        <w:ind w:firstLine="709"/>
        <w:jc w:val="both"/>
      </w:pPr>
      <w:r w:rsidRPr="00E567C2">
        <w:rPr>
          <w:szCs w:val="28"/>
        </w:rPr>
        <w:t>Настоящий Закон вступает в силу со дня его официального опубликования.</w:t>
      </w:r>
    </w:p>
    <w:p w:rsidR="0009544F" w:rsidRDefault="0009544F" w:rsidP="0009544F">
      <w:pPr>
        <w:jc w:val="both"/>
      </w:pPr>
    </w:p>
    <w:p w:rsidR="00CD5F49" w:rsidRPr="00E567C2" w:rsidRDefault="00CD5F49" w:rsidP="0009544F">
      <w:pPr>
        <w:jc w:val="both"/>
      </w:pPr>
    </w:p>
    <w:p w:rsidR="00856858" w:rsidRPr="00E567C2" w:rsidRDefault="00856858" w:rsidP="0009544F">
      <w:pPr>
        <w:jc w:val="both"/>
      </w:pPr>
    </w:p>
    <w:p w:rsidR="0009544F" w:rsidRDefault="00F13342" w:rsidP="00F13342">
      <w:pPr>
        <w:jc w:val="both"/>
        <w:rPr>
          <w:szCs w:val="28"/>
        </w:rPr>
      </w:pPr>
      <w:r w:rsidRPr="00E567C2">
        <w:rPr>
          <w:szCs w:val="28"/>
        </w:rPr>
        <w:t>Губернатор края</w:t>
      </w:r>
      <w:r w:rsidR="00B040C3">
        <w:tab/>
      </w:r>
      <w:r w:rsidR="00B040C3">
        <w:tab/>
      </w:r>
      <w:r w:rsidR="00B040C3">
        <w:tab/>
      </w:r>
      <w:r w:rsidR="00B040C3">
        <w:tab/>
      </w:r>
      <w:r w:rsidR="00B040C3">
        <w:tab/>
      </w:r>
      <w:r w:rsidR="00B040C3">
        <w:tab/>
      </w:r>
      <w:r w:rsidR="00B040C3">
        <w:tab/>
      </w:r>
      <w:r w:rsidR="00ED6457">
        <w:t xml:space="preserve">       </w:t>
      </w:r>
      <w:r w:rsidR="00B040C3">
        <w:rPr>
          <w:szCs w:val="28"/>
        </w:rPr>
        <w:t>В.В. Миклушевский</w:t>
      </w:r>
    </w:p>
    <w:p w:rsidR="00AB67DF" w:rsidRDefault="00AB67DF" w:rsidP="00F13342">
      <w:pPr>
        <w:jc w:val="both"/>
        <w:rPr>
          <w:szCs w:val="28"/>
        </w:rPr>
      </w:pPr>
    </w:p>
    <w:p w:rsidR="00AB67DF" w:rsidRDefault="00AB67DF" w:rsidP="00AB67DF">
      <w:bookmarkStart w:id="0" w:name="_GoBack"/>
      <w:r>
        <w:t>г. Владивосток</w:t>
      </w:r>
    </w:p>
    <w:p w:rsidR="00AB67DF" w:rsidRDefault="00AB67DF" w:rsidP="00AB67DF">
      <w:r>
        <w:t>12 мая 2014 года</w:t>
      </w:r>
    </w:p>
    <w:p w:rsidR="00AB67DF" w:rsidRDefault="00AB67DF" w:rsidP="00AB67DF">
      <w:pPr>
        <w:jc w:val="both"/>
      </w:pPr>
      <w:r>
        <w:t>№ 42</w:t>
      </w:r>
      <w:r>
        <w:t>1</w:t>
      </w:r>
      <w:r>
        <w:t>-КЗ</w:t>
      </w:r>
    </w:p>
    <w:bookmarkEnd w:id="0"/>
    <w:p w:rsidR="00AB67DF" w:rsidRDefault="00AB67DF" w:rsidP="00F13342">
      <w:pPr>
        <w:jc w:val="both"/>
        <w:rPr>
          <w:szCs w:val="28"/>
        </w:rPr>
      </w:pPr>
    </w:p>
    <w:sectPr w:rsidR="00AB67DF" w:rsidSect="00FB06B8">
      <w:headerReference w:type="even" r:id="rId14"/>
      <w:headerReference w:type="default" r:id="rId15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A29" w:rsidRDefault="00BC1A29">
      <w:r>
        <w:separator/>
      </w:r>
    </w:p>
  </w:endnote>
  <w:endnote w:type="continuationSeparator" w:id="0">
    <w:p w:rsidR="00BC1A29" w:rsidRDefault="00BC1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A29" w:rsidRDefault="00BC1A29">
      <w:r>
        <w:separator/>
      </w:r>
    </w:p>
  </w:footnote>
  <w:footnote w:type="continuationSeparator" w:id="0">
    <w:p w:rsidR="00BC1A29" w:rsidRDefault="00BC1A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91B" w:rsidRDefault="00FF091B" w:rsidP="009037F9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F091B" w:rsidRDefault="00FF091B" w:rsidP="00FB06B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91B" w:rsidRDefault="00FF091B" w:rsidP="009037F9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B67DF">
      <w:rPr>
        <w:rStyle w:val="a6"/>
        <w:noProof/>
      </w:rPr>
      <w:t>18</w:t>
    </w:r>
    <w:r>
      <w:rPr>
        <w:rStyle w:val="a6"/>
      </w:rPr>
      <w:fldChar w:fldCharType="end"/>
    </w:r>
  </w:p>
  <w:p w:rsidR="00FF091B" w:rsidRDefault="00FF091B" w:rsidP="00FB06B8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407B"/>
    <w:rsid w:val="000002C9"/>
    <w:rsid w:val="000015F3"/>
    <w:rsid w:val="000017D7"/>
    <w:rsid w:val="00002172"/>
    <w:rsid w:val="00003A12"/>
    <w:rsid w:val="00016861"/>
    <w:rsid w:val="0003291F"/>
    <w:rsid w:val="00040CE4"/>
    <w:rsid w:val="00070898"/>
    <w:rsid w:val="00082C88"/>
    <w:rsid w:val="000854D3"/>
    <w:rsid w:val="0009544F"/>
    <w:rsid w:val="00095969"/>
    <w:rsid w:val="000A3D45"/>
    <w:rsid w:val="000A765B"/>
    <w:rsid w:val="000C7149"/>
    <w:rsid w:val="000D5129"/>
    <w:rsid w:val="000D6ADA"/>
    <w:rsid w:val="000D7212"/>
    <w:rsid w:val="000D746D"/>
    <w:rsid w:val="000F0FFE"/>
    <w:rsid w:val="000F1727"/>
    <w:rsid w:val="000F2719"/>
    <w:rsid w:val="000F509A"/>
    <w:rsid w:val="000F6940"/>
    <w:rsid w:val="0010757F"/>
    <w:rsid w:val="0011407B"/>
    <w:rsid w:val="00132DF2"/>
    <w:rsid w:val="0013377C"/>
    <w:rsid w:val="00134DD8"/>
    <w:rsid w:val="001509C1"/>
    <w:rsid w:val="00154938"/>
    <w:rsid w:val="0017113C"/>
    <w:rsid w:val="00180FFB"/>
    <w:rsid w:val="00187C04"/>
    <w:rsid w:val="001955AF"/>
    <w:rsid w:val="00196035"/>
    <w:rsid w:val="001A1AF8"/>
    <w:rsid w:val="001A1E92"/>
    <w:rsid w:val="001A791B"/>
    <w:rsid w:val="001A7998"/>
    <w:rsid w:val="001B2470"/>
    <w:rsid w:val="001C370D"/>
    <w:rsid w:val="001D638C"/>
    <w:rsid w:val="001D77E2"/>
    <w:rsid w:val="001E4DDD"/>
    <w:rsid w:val="001E6FB7"/>
    <w:rsid w:val="001F3C42"/>
    <w:rsid w:val="001F5D44"/>
    <w:rsid w:val="00203873"/>
    <w:rsid w:val="002126E5"/>
    <w:rsid w:val="002248A4"/>
    <w:rsid w:val="00241169"/>
    <w:rsid w:val="00247C8C"/>
    <w:rsid w:val="00257612"/>
    <w:rsid w:val="00260457"/>
    <w:rsid w:val="0027471B"/>
    <w:rsid w:val="00282933"/>
    <w:rsid w:val="00295077"/>
    <w:rsid w:val="002963B3"/>
    <w:rsid w:val="00296991"/>
    <w:rsid w:val="002A0B56"/>
    <w:rsid w:val="002C0C7A"/>
    <w:rsid w:val="002C48AB"/>
    <w:rsid w:val="002F34EF"/>
    <w:rsid w:val="0030409B"/>
    <w:rsid w:val="00306EE7"/>
    <w:rsid w:val="00310B08"/>
    <w:rsid w:val="00311487"/>
    <w:rsid w:val="00312A79"/>
    <w:rsid w:val="003145C4"/>
    <w:rsid w:val="003155C0"/>
    <w:rsid w:val="00322BCB"/>
    <w:rsid w:val="0034770A"/>
    <w:rsid w:val="00365082"/>
    <w:rsid w:val="00372733"/>
    <w:rsid w:val="00376C6D"/>
    <w:rsid w:val="003843C7"/>
    <w:rsid w:val="00396CF0"/>
    <w:rsid w:val="003A6576"/>
    <w:rsid w:val="003B26E7"/>
    <w:rsid w:val="003B2EEA"/>
    <w:rsid w:val="003C3C5E"/>
    <w:rsid w:val="003E79AA"/>
    <w:rsid w:val="003F2EBF"/>
    <w:rsid w:val="003F44E9"/>
    <w:rsid w:val="003F58E3"/>
    <w:rsid w:val="004038CC"/>
    <w:rsid w:val="00405CD4"/>
    <w:rsid w:val="00420F99"/>
    <w:rsid w:val="004264A5"/>
    <w:rsid w:val="00443987"/>
    <w:rsid w:val="00461DCA"/>
    <w:rsid w:val="00463E5B"/>
    <w:rsid w:val="004660E9"/>
    <w:rsid w:val="0047435B"/>
    <w:rsid w:val="00476244"/>
    <w:rsid w:val="00480384"/>
    <w:rsid w:val="004849C1"/>
    <w:rsid w:val="00485DE4"/>
    <w:rsid w:val="00486132"/>
    <w:rsid w:val="00486C26"/>
    <w:rsid w:val="004C60D6"/>
    <w:rsid w:val="004D13AF"/>
    <w:rsid w:val="004E1F9F"/>
    <w:rsid w:val="004F573B"/>
    <w:rsid w:val="005010C2"/>
    <w:rsid w:val="00501CFD"/>
    <w:rsid w:val="005021A5"/>
    <w:rsid w:val="00530CE7"/>
    <w:rsid w:val="00531F4D"/>
    <w:rsid w:val="00534954"/>
    <w:rsid w:val="0054234A"/>
    <w:rsid w:val="00556527"/>
    <w:rsid w:val="00560029"/>
    <w:rsid w:val="0056205D"/>
    <w:rsid w:val="005676F8"/>
    <w:rsid w:val="00585272"/>
    <w:rsid w:val="00585EB9"/>
    <w:rsid w:val="005866E1"/>
    <w:rsid w:val="00593519"/>
    <w:rsid w:val="0059590E"/>
    <w:rsid w:val="005A2827"/>
    <w:rsid w:val="005C5239"/>
    <w:rsid w:val="005E4B2F"/>
    <w:rsid w:val="005F01FE"/>
    <w:rsid w:val="005F5ACB"/>
    <w:rsid w:val="00605155"/>
    <w:rsid w:val="00611FC5"/>
    <w:rsid w:val="00622351"/>
    <w:rsid w:val="00626A5B"/>
    <w:rsid w:val="00633B8C"/>
    <w:rsid w:val="00640ECF"/>
    <w:rsid w:val="0064301D"/>
    <w:rsid w:val="00643E73"/>
    <w:rsid w:val="00662C29"/>
    <w:rsid w:val="00670302"/>
    <w:rsid w:val="00686586"/>
    <w:rsid w:val="0069392D"/>
    <w:rsid w:val="006946C7"/>
    <w:rsid w:val="006A2D7D"/>
    <w:rsid w:val="006B0B2F"/>
    <w:rsid w:val="006B4F6D"/>
    <w:rsid w:val="006B76F5"/>
    <w:rsid w:val="006C2588"/>
    <w:rsid w:val="006C4BF0"/>
    <w:rsid w:val="006C4BF9"/>
    <w:rsid w:val="006C614B"/>
    <w:rsid w:val="006D17BE"/>
    <w:rsid w:val="006D55B5"/>
    <w:rsid w:val="006D59C1"/>
    <w:rsid w:val="006E2546"/>
    <w:rsid w:val="006E7D9A"/>
    <w:rsid w:val="006F7507"/>
    <w:rsid w:val="007007E4"/>
    <w:rsid w:val="007107A0"/>
    <w:rsid w:val="00722526"/>
    <w:rsid w:val="00723B5B"/>
    <w:rsid w:val="00724907"/>
    <w:rsid w:val="00734F41"/>
    <w:rsid w:val="007361F0"/>
    <w:rsid w:val="0074282D"/>
    <w:rsid w:val="00742E18"/>
    <w:rsid w:val="00744A42"/>
    <w:rsid w:val="0074507C"/>
    <w:rsid w:val="00747E57"/>
    <w:rsid w:val="00751A8F"/>
    <w:rsid w:val="0076545A"/>
    <w:rsid w:val="00765A84"/>
    <w:rsid w:val="00784032"/>
    <w:rsid w:val="00796D6D"/>
    <w:rsid w:val="007A03B2"/>
    <w:rsid w:val="007E17EB"/>
    <w:rsid w:val="007E35D8"/>
    <w:rsid w:val="007F0B1A"/>
    <w:rsid w:val="007F155B"/>
    <w:rsid w:val="007F4C16"/>
    <w:rsid w:val="00803A39"/>
    <w:rsid w:val="00813529"/>
    <w:rsid w:val="00816B59"/>
    <w:rsid w:val="008240F4"/>
    <w:rsid w:val="0083327F"/>
    <w:rsid w:val="008378A8"/>
    <w:rsid w:val="008432D3"/>
    <w:rsid w:val="00856858"/>
    <w:rsid w:val="008A5AC6"/>
    <w:rsid w:val="008B1283"/>
    <w:rsid w:val="008B2404"/>
    <w:rsid w:val="008B64FD"/>
    <w:rsid w:val="008E4BEC"/>
    <w:rsid w:val="008E59B5"/>
    <w:rsid w:val="008F548A"/>
    <w:rsid w:val="009037F9"/>
    <w:rsid w:val="009070F1"/>
    <w:rsid w:val="00930DC0"/>
    <w:rsid w:val="009504B1"/>
    <w:rsid w:val="009629FD"/>
    <w:rsid w:val="009733E3"/>
    <w:rsid w:val="00980083"/>
    <w:rsid w:val="009B5CC1"/>
    <w:rsid w:val="009B6D81"/>
    <w:rsid w:val="009B716D"/>
    <w:rsid w:val="009D7BE3"/>
    <w:rsid w:val="009E0834"/>
    <w:rsid w:val="009E6A58"/>
    <w:rsid w:val="009F24AD"/>
    <w:rsid w:val="00A0076D"/>
    <w:rsid w:val="00A233BC"/>
    <w:rsid w:val="00A519AC"/>
    <w:rsid w:val="00A66D58"/>
    <w:rsid w:val="00A7281D"/>
    <w:rsid w:val="00A77B2A"/>
    <w:rsid w:val="00A83AA4"/>
    <w:rsid w:val="00AA3DA9"/>
    <w:rsid w:val="00AB1B21"/>
    <w:rsid w:val="00AB49D4"/>
    <w:rsid w:val="00AB67DF"/>
    <w:rsid w:val="00AB70F9"/>
    <w:rsid w:val="00AC2C6E"/>
    <w:rsid w:val="00AC31EC"/>
    <w:rsid w:val="00AE54A8"/>
    <w:rsid w:val="00AF32A2"/>
    <w:rsid w:val="00AF6A68"/>
    <w:rsid w:val="00AF6E12"/>
    <w:rsid w:val="00B017F2"/>
    <w:rsid w:val="00B03033"/>
    <w:rsid w:val="00B040C3"/>
    <w:rsid w:val="00B2040C"/>
    <w:rsid w:val="00B20F07"/>
    <w:rsid w:val="00B21B6E"/>
    <w:rsid w:val="00B244BB"/>
    <w:rsid w:val="00B24DFB"/>
    <w:rsid w:val="00B254BE"/>
    <w:rsid w:val="00B30C9E"/>
    <w:rsid w:val="00B465DB"/>
    <w:rsid w:val="00B47A88"/>
    <w:rsid w:val="00B47D24"/>
    <w:rsid w:val="00B53F18"/>
    <w:rsid w:val="00B641A1"/>
    <w:rsid w:val="00B6602A"/>
    <w:rsid w:val="00B72249"/>
    <w:rsid w:val="00B772B4"/>
    <w:rsid w:val="00B804D6"/>
    <w:rsid w:val="00B86FE6"/>
    <w:rsid w:val="00B95B1F"/>
    <w:rsid w:val="00BA6EB0"/>
    <w:rsid w:val="00BC1A29"/>
    <w:rsid w:val="00BD128E"/>
    <w:rsid w:val="00BD24EE"/>
    <w:rsid w:val="00BE0544"/>
    <w:rsid w:val="00BE5345"/>
    <w:rsid w:val="00BE6D96"/>
    <w:rsid w:val="00C05BC7"/>
    <w:rsid w:val="00C11A31"/>
    <w:rsid w:val="00C161B0"/>
    <w:rsid w:val="00C2062F"/>
    <w:rsid w:val="00C3072B"/>
    <w:rsid w:val="00C53403"/>
    <w:rsid w:val="00C6148F"/>
    <w:rsid w:val="00C623BE"/>
    <w:rsid w:val="00C6498D"/>
    <w:rsid w:val="00C66E4E"/>
    <w:rsid w:val="00C71597"/>
    <w:rsid w:val="00C86F3C"/>
    <w:rsid w:val="00C90D35"/>
    <w:rsid w:val="00CA4DF9"/>
    <w:rsid w:val="00CB1331"/>
    <w:rsid w:val="00CB4900"/>
    <w:rsid w:val="00CB5AFF"/>
    <w:rsid w:val="00CC318F"/>
    <w:rsid w:val="00CD5F49"/>
    <w:rsid w:val="00CE1FA7"/>
    <w:rsid w:val="00CE2B69"/>
    <w:rsid w:val="00CF0165"/>
    <w:rsid w:val="00CF3CE1"/>
    <w:rsid w:val="00CF56D7"/>
    <w:rsid w:val="00D12A84"/>
    <w:rsid w:val="00D215C3"/>
    <w:rsid w:val="00D238C4"/>
    <w:rsid w:val="00D249CF"/>
    <w:rsid w:val="00D431E9"/>
    <w:rsid w:val="00D50E7F"/>
    <w:rsid w:val="00D53783"/>
    <w:rsid w:val="00D56F7C"/>
    <w:rsid w:val="00D713D5"/>
    <w:rsid w:val="00D84A8D"/>
    <w:rsid w:val="00D91C5D"/>
    <w:rsid w:val="00DA1595"/>
    <w:rsid w:val="00DA2CC7"/>
    <w:rsid w:val="00DB137D"/>
    <w:rsid w:val="00DC1164"/>
    <w:rsid w:val="00DC3773"/>
    <w:rsid w:val="00DC3FD1"/>
    <w:rsid w:val="00DC7E5F"/>
    <w:rsid w:val="00DD195E"/>
    <w:rsid w:val="00DD46B9"/>
    <w:rsid w:val="00DE2272"/>
    <w:rsid w:val="00DE254E"/>
    <w:rsid w:val="00DE6266"/>
    <w:rsid w:val="00DF21F4"/>
    <w:rsid w:val="00DF2849"/>
    <w:rsid w:val="00E03B94"/>
    <w:rsid w:val="00E043E7"/>
    <w:rsid w:val="00E07858"/>
    <w:rsid w:val="00E100D6"/>
    <w:rsid w:val="00E22DB8"/>
    <w:rsid w:val="00E34273"/>
    <w:rsid w:val="00E37599"/>
    <w:rsid w:val="00E40B30"/>
    <w:rsid w:val="00E461F2"/>
    <w:rsid w:val="00E52202"/>
    <w:rsid w:val="00E55E3F"/>
    <w:rsid w:val="00E567C2"/>
    <w:rsid w:val="00E57150"/>
    <w:rsid w:val="00E64BE4"/>
    <w:rsid w:val="00E748C1"/>
    <w:rsid w:val="00E87DB5"/>
    <w:rsid w:val="00E95277"/>
    <w:rsid w:val="00EA28E7"/>
    <w:rsid w:val="00EB1E48"/>
    <w:rsid w:val="00EC2013"/>
    <w:rsid w:val="00EC2CE1"/>
    <w:rsid w:val="00EC7E4A"/>
    <w:rsid w:val="00ED6457"/>
    <w:rsid w:val="00EE2746"/>
    <w:rsid w:val="00EE3B6D"/>
    <w:rsid w:val="00EE4E87"/>
    <w:rsid w:val="00EF1A72"/>
    <w:rsid w:val="00EF3CA6"/>
    <w:rsid w:val="00EF487B"/>
    <w:rsid w:val="00F13342"/>
    <w:rsid w:val="00F229FC"/>
    <w:rsid w:val="00F42F46"/>
    <w:rsid w:val="00F4642E"/>
    <w:rsid w:val="00F47A76"/>
    <w:rsid w:val="00F551DC"/>
    <w:rsid w:val="00F608C7"/>
    <w:rsid w:val="00F6098F"/>
    <w:rsid w:val="00F707C5"/>
    <w:rsid w:val="00F738BB"/>
    <w:rsid w:val="00F738C5"/>
    <w:rsid w:val="00F779BF"/>
    <w:rsid w:val="00F81F67"/>
    <w:rsid w:val="00F866A8"/>
    <w:rsid w:val="00FA023F"/>
    <w:rsid w:val="00FA038F"/>
    <w:rsid w:val="00FB06B8"/>
    <w:rsid w:val="00FB7A23"/>
    <w:rsid w:val="00FD1087"/>
    <w:rsid w:val="00FD2042"/>
    <w:rsid w:val="00FD7555"/>
    <w:rsid w:val="00FE2CE8"/>
    <w:rsid w:val="00FE3B5F"/>
    <w:rsid w:val="00FF0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66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66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6">
    <w:name w:val="page number"/>
    <w:basedOn w:val="a0"/>
    <w:rsid w:val="00FB06B8"/>
  </w:style>
  <w:style w:type="paragraph" w:customStyle="1" w:styleId="ConsPlusNonformat">
    <w:name w:val="ConsPlusNonformat"/>
    <w:rsid w:val="000954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rsid w:val="006223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semiHidden/>
    <w:rsid w:val="00930DC0"/>
    <w:rPr>
      <w:sz w:val="20"/>
    </w:rPr>
  </w:style>
  <w:style w:type="character" w:styleId="a9">
    <w:name w:val="footnote reference"/>
    <w:semiHidden/>
    <w:rsid w:val="00930DC0"/>
    <w:rPr>
      <w:vertAlign w:val="superscript"/>
    </w:rPr>
  </w:style>
  <w:style w:type="paragraph" w:styleId="aa">
    <w:name w:val="endnote text"/>
    <w:basedOn w:val="a"/>
    <w:semiHidden/>
    <w:rsid w:val="004E1F9F"/>
    <w:rPr>
      <w:sz w:val="20"/>
    </w:rPr>
  </w:style>
  <w:style w:type="character" w:styleId="ab">
    <w:name w:val="endnote reference"/>
    <w:semiHidden/>
    <w:rsid w:val="004E1F9F"/>
    <w:rPr>
      <w:vertAlign w:val="superscript"/>
    </w:rPr>
  </w:style>
  <w:style w:type="paragraph" w:styleId="2">
    <w:name w:val="Body Text Indent 2"/>
    <w:basedOn w:val="a"/>
    <w:rsid w:val="00EA28E7"/>
    <w:pPr>
      <w:ind w:firstLine="720"/>
      <w:jc w:val="both"/>
    </w:pPr>
    <w:rPr>
      <w:b/>
    </w:rPr>
  </w:style>
  <w:style w:type="paragraph" w:customStyle="1" w:styleId="ac">
    <w:name w:val="Стиль в законе"/>
    <w:basedOn w:val="a"/>
    <w:rsid w:val="001955AF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Nonformat">
    <w:name w:val="ConsNonformat"/>
    <w:rsid w:val="00D12A84"/>
    <w:pPr>
      <w:widowControl w:val="0"/>
      <w:autoSpaceDE w:val="0"/>
      <w:autoSpaceDN w:val="0"/>
      <w:adjustRightInd w:val="0"/>
      <w:ind w:right="19772"/>
    </w:pPr>
    <w:rPr>
      <w:rFonts w:ascii="Courier New" w:hAnsi="Courier New"/>
    </w:rPr>
  </w:style>
  <w:style w:type="paragraph" w:customStyle="1" w:styleId="ConsPlusCell">
    <w:name w:val="ConsPlusCell"/>
    <w:uiPriority w:val="99"/>
    <w:rsid w:val="000854D3"/>
    <w:pPr>
      <w:widowControl w:val="0"/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4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3474F2830D5627B426C46A53E56EDC01DA569E4E341B430531087026AB5E59FABBB98B9C7A1E0061E40867GDQ7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3474F2830D5627B426C46A53E56EDC01DA569E4E341B430531087026AB5E59FABBB98B9C7A1E0061E40867GDQ7A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474F2830D5627B426C46A53E56EDC01DA569E4E351A420736087026AB5E59FABBB98B9C7A1E0062E50E69GDQ4A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3474F2830D5627B426C46A53E56EDC01DA569E4E3217420536087026AB5E59FABBB98B9C7A1E0060E50866GDQ4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74F2830D5627B426C46A53E56EDC01DA569E4E3314450731087026AB5E59FABBB98B9C7A1E0060E50864GDQ2A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im_o_i\Application%20Data\Microsoft\&#1064;&#1072;&#1073;&#1083;&#1086;&#1085;&#1099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18</Pages>
  <Words>2889</Words>
  <Characters>16473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19324</CharactersWithSpaces>
  <SharedDoc>false</SharedDoc>
  <HLinks>
    <vt:vector size="30" baseType="variant">
      <vt:variant>
        <vt:i4>5242883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consultantplus://offline/ref=3474F2830D5627B426C46A53E56EDC01DA569E4E341B430531087026AB5E59FABBB98B9C7A1E0061E40867GDQ7A</vt:lpwstr>
      </vt:variant>
      <vt:variant>
        <vt:lpwstr/>
      </vt:variant>
      <vt:variant>
        <vt:i4>5242883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consultantplus://offline/ref=3474F2830D5627B426C46A53E56EDC01DA569E4E341B430531087026AB5E59FABBB98B9C7A1E0061E40867GDQ7A</vt:lpwstr>
      </vt:variant>
      <vt:variant>
        <vt:lpwstr/>
      </vt:variant>
      <vt:variant>
        <vt:i4>5242967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consultantplus://offline/ref=3474F2830D5627B426C46A53E56EDC01DA569E4E351A420736087026AB5E59FABBB98B9C7A1E0062E50E69GDQ4A</vt:lpwstr>
      </vt:variant>
      <vt:variant>
        <vt:lpwstr/>
      </vt:variant>
      <vt:variant>
        <vt:i4>5242964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consultantplus://offline/ref=3474F2830D5627B426C46A53E56EDC01DA569E4E3217420536087026AB5E59FABBB98B9C7A1E0060E50866GDQ4A</vt:lpwstr>
      </vt:variant>
      <vt:variant>
        <vt:lpwstr/>
      </vt:variant>
      <vt:variant>
        <vt:i4>5242960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consultantplus://offline/ref=3474F2830D5627B426C46A53E56EDC01DA569E4E3314450731087026AB5E59FABBB98B9C7A1E0060E50864GDQ2A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kim_o_i</dc:creator>
  <cp:lastModifiedBy>Егупова</cp:lastModifiedBy>
  <cp:revision>2</cp:revision>
  <cp:lastPrinted>2014-04-30T05:07:00Z</cp:lastPrinted>
  <dcterms:created xsi:type="dcterms:W3CDTF">2014-05-12T05:40:00Z</dcterms:created>
  <dcterms:modified xsi:type="dcterms:W3CDTF">2014-05-12T05:40:00Z</dcterms:modified>
</cp:coreProperties>
</file>