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74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926FE" w:rsidRDefault="00F926FE" w:rsidP="00F926FE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6 ЗАКОНА </w:t>
      </w:r>
    </w:p>
    <w:p w:rsidR="00F926FE" w:rsidRDefault="00F926FE" w:rsidP="00F926FE">
      <w:pPr>
        <w:jc w:val="center"/>
        <w:rPr>
          <w:rStyle w:val="a6"/>
          <w:szCs w:val="28"/>
        </w:rPr>
      </w:pPr>
      <w:r>
        <w:rPr>
          <w:b/>
          <w:szCs w:val="28"/>
        </w:rPr>
        <w:t xml:space="preserve">ПРИМОРСКОГО КРАЯ </w:t>
      </w:r>
      <w:r w:rsidRPr="00013117">
        <w:rPr>
          <w:b/>
          <w:szCs w:val="28"/>
        </w:rPr>
        <w:t>"</w:t>
      </w:r>
      <w:r w:rsidRPr="00CF3468">
        <w:rPr>
          <w:rStyle w:val="a6"/>
          <w:szCs w:val="28"/>
        </w:rPr>
        <w:t xml:space="preserve">ОБ ОРГАНИЗАЦИИ ДЕЯТЕЛЬНОСТИ </w:t>
      </w:r>
    </w:p>
    <w:p w:rsidR="00F926FE" w:rsidRPr="005E71D8" w:rsidRDefault="00F926FE" w:rsidP="00F926FE">
      <w:pPr>
        <w:jc w:val="center"/>
        <w:rPr>
          <w:b/>
          <w:szCs w:val="28"/>
        </w:rPr>
      </w:pPr>
      <w:r w:rsidRPr="00CF3468">
        <w:rPr>
          <w:rStyle w:val="a6"/>
          <w:szCs w:val="28"/>
        </w:rPr>
        <w:t>ПО ВЫПУСКУ, ВЫДАЧЕ И ОБСЛУЖИВАНИЮ</w:t>
      </w:r>
      <w:r w:rsidRPr="00CF3468">
        <w:rPr>
          <w:rStyle w:val="a6"/>
          <w:color w:val="666666"/>
          <w:szCs w:val="28"/>
        </w:rPr>
        <w:t xml:space="preserve"> </w:t>
      </w:r>
      <w:r w:rsidRPr="00CF3468">
        <w:rPr>
          <w:b/>
          <w:color w:val="000000"/>
          <w:szCs w:val="28"/>
        </w:rPr>
        <w:t xml:space="preserve">УНИВЕРСАЛЬНЫХ ЭЛЕКТРОННЫХ КАРТ </w:t>
      </w:r>
      <w:r w:rsidRPr="00CF3468">
        <w:rPr>
          <w:b/>
          <w:szCs w:val="28"/>
        </w:rPr>
        <w:t>В ПРИМОРСКОМ КРАЕ</w:t>
      </w:r>
      <w:r w:rsidRPr="00013117">
        <w:rPr>
          <w:b/>
          <w:szCs w:val="28"/>
        </w:rPr>
        <w:t>"</w:t>
      </w:r>
    </w:p>
    <w:p w:rsidR="00F926FE" w:rsidRPr="003F55A1" w:rsidRDefault="00F926FE" w:rsidP="00F926F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926FE" w:rsidRPr="003F55A1" w:rsidRDefault="00F926FE" w:rsidP="00F926FE">
      <w:pPr>
        <w:ind w:firstLine="720"/>
        <w:jc w:val="both"/>
        <w:rPr>
          <w:szCs w:val="28"/>
        </w:rPr>
      </w:pPr>
      <w:proofErr w:type="gramStart"/>
      <w:r w:rsidRPr="003F55A1">
        <w:rPr>
          <w:szCs w:val="28"/>
        </w:rPr>
        <w:t>Принят</w:t>
      </w:r>
      <w:proofErr w:type="gramEnd"/>
      <w:r w:rsidRPr="003F55A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апреля 2014 года</w:t>
      </w:r>
    </w:p>
    <w:p w:rsidR="00F926FE" w:rsidRPr="003F55A1" w:rsidRDefault="00F926FE" w:rsidP="00F926FE">
      <w:pPr>
        <w:jc w:val="both"/>
        <w:rPr>
          <w:szCs w:val="28"/>
        </w:rPr>
      </w:pPr>
    </w:p>
    <w:p w:rsidR="00F926FE" w:rsidRPr="003F55A1" w:rsidRDefault="00F926FE" w:rsidP="00F926FE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F926FE" w:rsidRDefault="00F926FE" w:rsidP="00F926FE">
      <w:pPr>
        <w:ind w:firstLine="720"/>
        <w:jc w:val="both"/>
        <w:rPr>
          <w:szCs w:val="28"/>
        </w:rPr>
      </w:pPr>
      <w:r w:rsidRPr="003E406F">
        <w:rPr>
          <w:szCs w:val="28"/>
        </w:rPr>
        <w:t>Внести</w:t>
      </w:r>
      <w:r w:rsidRPr="003E406F">
        <w:rPr>
          <w:b/>
          <w:szCs w:val="24"/>
        </w:rPr>
        <w:t xml:space="preserve"> </w:t>
      </w:r>
      <w:r>
        <w:rPr>
          <w:szCs w:val="28"/>
        </w:rPr>
        <w:t xml:space="preserve">в статью 6 </w:t>
      </w:r>
      <w:r w:rsidRPr="003E406F">
        <w:rPr>
          <w:szCs w:val="28"/>
        </w:rPr>
        <w:t>Закон</w:t>
      </w:r>
      <w:r>
        <w:rPr>
          <w:szCs w:val="28"/>
        </w:rPr>
        <w:t>а</w:t>
      </w:r>
      <w:r w:rsidRPr="003E406F">
        <w:rPr>
          <w:szCs w:val="28"/>
        </w:rPr>
        <w:t xml:space="preserve"> Приморского края</w:t>
      </w:r>
      <w:r>
        <w:rPr>
          <w:szCs w:val="28"/>
        </w:rPr>
        <w:t xml:space="preserve"> от 3 декабря 2012 года </w:t>
      </w:r>
      <w:r>
        <w:rPr>
          <w:szCs w:val="28"/>
        </w:rPr>
        <w:br/>
        <w:t xml:space="preserve">№ 134-КЗ </w:t>
      </w:r>
      <w:r w:rsidRPr="009616FE">
        <w:rPr>
          <w:sz w:val="24"/>
          <w:szCs w:val="28"/>
        </w:rPr>
        <w:t>"</w:t>
      </w:r>
      <w:r>
        <w:rPr>
          <w:szCs w:val="28"/>
        </w:rPr>
        <w:t>Об организации деятельности по выпуску, выдаче и обслуживанию универсальных электронных ка</w:t>
      </w:r>
      <w:proofErr w:type="gramStart"/>
      <w:r>
        <w:rPr>
          <w:szCs w:val="28"/>
        </w:rPr>
        <w:t>рт в Пр</w:t>
      </w:r>
      <w:proofErr w:type="gramEnd"/>
      <w:r>
        <w:rPr>
          <w:szCs w:val="28"/>
        </w:rPr>
        <w:t>иморском крае</w:t>
      </w:r>
      <w:r w:rsidRPr="009616FE">
        <w:rPr>
          <w:szCs w:val="28"/>
        </w:rPr>
        <w:t>"</w:t>
      </w:r>
      <w:r w:rsidRPr="006F119B">
        <w:rPr>
          <w:szCs w:val="28"/>
        </w:rPr>
        <w:t xml:space="preserve"> (Ведомости Законодател</w:t>
      </w:r>
      <w:r>
        <w:rPr>
          <w:szCs w:val="28"/>
        </w:rPr>
        <w:t>ьного Собрания Приморского края, 2012, № 30, стр. 17) следующие изменения:</w:t>
      </w:r>
    </w:p>
    <w:p w:rsidR="00F926FE" w:rsidRDefault="00F926FE" w:rsidP="00F926FE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E96440">
        <w:rPr>
          <w:sz w:val="28"/>
          <w:szCs w:val="28"/>
        </w:rPr>
        <w:t>в части</w:t>
      </w:r>
      <w:r>
        <w:rPr>
          <w:sz w:val="28"/>
          <w:szCs w:val="28"/>
        </w:rPr>
        <w:t xml:space="preserve"> 1</w:t>
      </w:r>
      <w:r w:rsidRPr="00E96440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"31 декабря 2013 года" заменить словами "31 декабря 2014 года";</w:t>
      </w:r>
    </w:p>
    <w:p w:rsidR="00F926FE" w:rsidRDefault="00F926FE" w:rsidP="00F926FE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2)по тексту части 3 слова "1 января 2014 года" заменить словами "1 января 2015 года";</w:t>
      </w:r>
    </w:p>
    <w:p w:rsidR="00F926FE" w:rsidRDefault="00F926FE" w:rsidP="00F926FE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части 7:</w:t>
      </w:r>
    </w:p>
    <w:p w:rsidR="00F926FE" w:rsidRDefault="00F926FE" w:rsidP="00F926FE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>лова "не позднее 1 января 2014 года" заменить словами "не позднее 1 ноября 2014 года";</w:t>
      </w:r>
    </w:p>
    <w:p w:rsidR="00F926FE" w:rsidRPr="00E96440" w:rsidRDefault="00F926FE" w:rsidP="00F926FE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)с</w:t>
      </w:r>
      <w:proofErr w:type="gramEnd"/>
      <w:r>
        <w:rPr>
          <w:sz w:val="28"/>
          <w:szCs w:val="28"/>
        </w:rPr>
        <w:t>лова "не подавшим до 1 января 2014 года" заменить словами "не подавшим до 1 января 2015 года".</w:t>
      </w:r>
    </w:p>
    <w:p w:rsidR="00F926FE" w:rsidRDefault="00F926FE" w:rsidP="00F926FE">
      <w:pPr>
        <w:ind w:firstLine="720"/>
        <w:jc w:val="both"/>
        <w:rPr>
          <w:szCs w:val="28"/>
        </w:rPr>
      </w:pPr>
    </w:p>
    <w:p w:rsidR="00F926FE" w:rsidRDefault="00F926FE" w:rsidP="00F926FE">
      <w:pPr>
        <w:ind w:firstLine="720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F926FE" w:rsidRDefault="00F926FE" w:rsidP="00F926FE">
      <w:pPr>
        <w:jc w:val="both"/>
        <w:rPr>
          <w:szCs w:val="28"/>
        </w:rPr>
      </w:pPr>
      <w:r>
        <w:rPr>
          <w:szCs w:val="28"/>
        </w:rPr>
        <w:tab/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F926FE" w:rsidRDefault="00F926FE" w:rsidP="00F926FE">
      <w:pPr>
        <w:jc w:val="both"/>
        <w:rPr>
          <w:szCs w:val="28"/>
        </w:rPr>
      </w:pPr>
    </w:p>
    <w:p w:rsidR="00F926FE" w:rsidRDefault="00F926FE" w:rsidP="00F926FE">
      <w:pPr>
        <w:jc w:val="both"/>
        <w:rPr>
          <w:szCs w:val="28"/>
        </w:rPr>
      </w:pPr>
    </w:p>
    <w:p w:rsidR="00F926FE" w:rsidRPr="00134E40" w:rsidRDefault="00F926FE" w:rsidP="00F926FE">
      <w:pPr>
        <w:jc w:val="both"/>
        <w:rPr>
          <w:szCs w:val="28"/>
        </w:rPr>
      </w:pPr>
    </w:p>
    <w:p w:rsidR="00F926FE" w:rsidRPr="002E1142" w:rsidRDefault="00F926FE" w:rsidP="00F926FE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BE0544" w:rsidRDefault="00BE0544"/>
    <w:p w:rsidR="005E5675" w:rsidRDefault="005E5675" w:rsidP="005E5675">
      <w:bookmarkStart w:id="0" w:name="_GoBack"/>
      <w:r>
        <w:t>г. Владивосток</w:t>
      </w:r>
    </w:p>
    <w:p w:rsidR="005E5675" w:rsidRDefault="005E5675" w:rsidP="005E5675">
      <w:r>
        <w:t>12 мая 2014 года</w:t>
      </w:r>
    </w:p>
    <w:p w:rsidR="005E5675" w:rsidRDefault="005E5675" w:rsidP="005E5675">
      <w:r>
        <w:t>№ 41</w:t>
      </w:r>
      <w:r>
        <w:t>8</w:t>
      </w:r>
      <w:r>
        <w:t>-КЗ</w:t>
      </w:r>
      <w:bookmarkEnd w:id="0"/>
    </w:p>
    <w:sectPr w:rsidR="005E567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859" w:rsidRDefault="00481859">
      <w:r>
        <w:separator/>
      </w:r>
    </w:p>
  </w:endnote>
  <w:endnote w:type="continuationSeparator" w:id="0">
    <w:p w:rsidR="00481859" w:rsidRDefault="0048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859" w:rsidRDefault="00481859">
      <w:r>
        <w:separator/>
      </w:r>
    </w:p>
  </w:footnote>
  <w:footnote w:type="continuationSeparator" w:id="0">
    <w:p w:rsidR="00481859" w:rsidRDefault="00481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26FE"/>
    <w:rsid w:val="0003291F"/>
    <w:rsid w:val="00380EE1"/>
    <w:rsid w:val="003B26E7"/>
    <w:rsid w:val="0047435B"/>
    <w:rsid w:val="00481859"/>
    <w:rsid w:val="005A2827"/>
    <w:rsid w:val="005E5675"/>
    <w:rsid w:val="00860211"/>
    <w:rsid w:val="00AB70F9"/>
    <w:rsid w:val="00AC31EC"/>
    <w:rsid w:val="00B14397"/>
    <w:rsid w:val="00BE0544"/>
    <w:rsid w:val="00E34273"/>
    <w:rsid w:val="00E60B2A"/>
    <w:rsid w:val="00F23036"/>
    <w:rsid w:val="00F926F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rmal (Web)"/>
    <w:basedOn w:val="a"/>
    <w:rsid w:val="00F926FE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qFormat/>
    <w:rsid w:val="00F926FE"/>
    <w:rPr>
      <w:b/>
      <w:bCs/>
    </w:rPr>
  </w:style>
  <w:style w:type="paragraph" w:styleId="a7">
    <w:name w:val="Balloon Text"/>
    <w:basedOn w:val="a"/>
    <w:link w:val="a8"/>
    <w:rsid w:val="00F926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F92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2014-04-30T02:11:00Z</cp:lastPrinted>
  <dcterms:created xsi:type="dcterms:W3CDTF">2014-05-12T05:31:00Z</dcterms:created>
  <dcterms:modified xsi:type="dcterms:W3CDTF">2014-05-12T05:31:00Z</dcterms:modified>
</cp:coreProperties>
</file>