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80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3B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3B0B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3B0B" w:rsidRPr="003D3B0B">
              <w:rPr>
                <w:szCs w:val="28"/>
              </w:rPr>
              <w:t>1317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3B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3B0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  <w:t xml:space="preserve">"О внесении изменений в Закон Приморского края </w:t>
            </w:r>
            <w:r>
              <w:t xml:space="preserve">"О Реестре должностей государственной </w:t>
            </w:r>
            <w:proofErr w:type="spellStart"/>
            <w:proofErr w:type="gramStart"/>
            <w:r>
              <w:t>граж</w:t>
            </w:r>
            <w:r>
              <w:t>-</w:t>
            </w:r>
            <w:r>
              <w:t>данской</w:t>
            </w:r>
            <w:proofErr w:type="spellEnd"/>
            <w:proofErr w:type="gramEnd"/>
            <w:r>
              <w:t xml:space="preserve"> службы Приморского края и о денежном содержании </w:t>
            </w:r>
            <w:proofErr w:type="spell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r>
              <w:t xml:space="preserve"> гражданских служащих Приморского края"</w:t>
            </w:r>
          </w:p>
          <w:p w:rsidR="000B3FB2" w:rsidRPr="003D3B0B" w:rsidRDefault="000B3FB2" w:rsidP="0094344A">
            <w:pPr>
              <w:ind w:left="-108"/>
              <w:jc w:val="both"/>
            </w:pPr>
          </w:p>
        </w:tc>
      </w:tr>
    </w:tbl>
    <w:p w:rsidR="003D3B0B" w:rsidRDefault="003D3B0B" w:rsidP="003D3B0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D3B0B" w:rsidRDefault="003D3B0B" w:rsidP="003D3B0B">
      <w:pPr>
        <w:pStyle w:val="a3"/>
        <w:tabs>
          <w:tab w:val="clear" w:pos="4153"/>
          <w:tab w:val="clear" w:pos="8306"/>
        </w:tabs>
      </w:pPr>
    </w:p>
    <w:p w:rsidR="003D3B0B" w:rsidRDefault="003D3B0B" w:rsidP="003D3B0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D3B0B" w:rsidRDefault="003D3B0B" w:rsidP="003D3B0B"/>
    <w:p w:rsidR="003D3B0B" w:rsidRDefault="003D3B0B" w:rsidP="003D3B0B">
      <w:pPr>
        <w:ind w:firstLine="708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края". </w:t>
      </w:r>
    </w:p>
    <w:p w:rsidR="003D3B0B" w:rsidRDefault="003D3B0B" w:rsidP="003D3B0B">
      <w:pPr>
        <w:ind w:firstLine="720"/>
        <w:jc w:val="both"/>
      </w:pPr>
    </w:p>
    <w:p w:rsidR="003D3B0B" w:rsidRDefault="003D3B0B" w:rsidP="003D3B0B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3D3B0B" w:rsidRDefault="003D3B0B" w:rsidP="003D3B0B">
      <w:pPr>
        <w:ind w:firstLine="720"/>
        <w:jc w:val="both"/>
      </w:pPr>
    </w:p>
    <w:p w:rsidR="003D3B0B" w:rsidRDefault="003D3B0B" w:rsidP="003D3B0B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D3B0B" w:rsidRDefault="003D3B0B" w:rsidP="003D3B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D3B0B" w:rsidRDefault="003D3B0B" w:rsidP="003D3B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D3B0B" w:rsidRDefault="003D3B0B" w:rsidP="003D3B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D3B0B" w:rsidRDefault="003D3B0B" w:rsidP="003D3B0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D3B0B" w:rsidRDefault="003D3B0B" w:rsidP="003D3B0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D41" w:rsidRDefault="00FE4D41">
      <w:r>
        <w:separator/>
      </w:r>
    </w:p>
  </w:endnote>
  <w:endnote w:type="continuationSeparator" w:id="0">
    <w:p w:rsidR="00FE4D41" w:rsidRDefault="00F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D41" w:rsidRDefault="00FE4D41">
      <w:r>
        <w:separator/>
      </w:r>
    </w:p>
  </w:footnote>
  <w:footnote w:type="continuationSeparator" w:id="0">
    <w:p w:rsidR="00FE4D41" w:rsidRDefault="00FE4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3B0B"/>
    <w:rsid w:val="00057575"/>
    <w:rsid w:val="000B3FB2"/>
    <w:rsid w:val="000D628E"/>
    <w:rsid w:val="000E5228"/>
    <w:rsid w:val="00123119"/>
    <w:rsid w:val="00155F7F"/>
    <w:rsid w:val="003325F4"/>
    <w:rsid w:val="00392E21"/>
    <w:rsid w:val="003D3B0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D3B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2014-04-30T04:47:00Z</cp:lastPrinted>
  <dcterms:created xsi:type="dcterms:W3CDTF">2014-04-30T04:46:00Z</dcterms:created>
  <dcterms:modified xsi:type="dcterms:W3CDTF">2014-04-30T04:47:00Z</dcterms:modified>
</cp:coreProperties>
</file>