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76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3EB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3EB4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3EB4" w:rsidRPr="00533EB4">
              <w:rPr>
                <w:szCs w:val="28"/>
              </w:rPr>
              <w:t>1316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3EB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3EB4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t xml:space="preserve">"О Реестре должностей </w:t>
            </w:r>
            <w:proofErr w:type="spellStart"/>
            <w:proofErr w:type="gramStart"/>
            <w:r>
              <w:t>государст</w:t>
            </w:r>
            <w:proofErr w:type="spellEnd"/>
            <w:r>
              <w:t>-венной</w:t>
            </w:r>
            <w:proofErr w:type="gramEnd"/>
            <w:r>
              <w:t xml:space="preserve"> гражданской службы Приморского края и о денежном содержании государственных гражданских служащих </w:t>
            </w:r>
            <w:proofErr w:type="spell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r>
              <w:t xml:space="preserve"> края"</w:t>
            </w:r>
          </w:p>
          <w:p w:rsidR="000B3FB2" w:rsidRPr="00533EB4" w:rsidRDefault="000B3FB2" w:rsidP="0094344A">
            <w:pPr>
              <w:ind w:left="-108"/>
              <w:jc w:val="both"/>
            </w:pPr>
          </w:p>
        </w:tc>
      </w:tr>
    </w:tbl>
    <w:p w:rsidR="00533EB4" w:rsidRDefault="00533EB4" w:rsidP="00533EB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3EB4" w:rsidRDefault="00533EB4" w:rsidP="00533EB4">
      <w:pPr>
        <w:pStyle w:val="a3"/>
        <w:tabs>
          <w:tab w:val="clear" w:pos="4153"/>
          <w:tab w:val="clear" w:pos="8306"/>
        </w:tabs>
      </w:pPr>
    </w:p>
    <w:p w:rsidR="00533EB4" w:rsidRDefault="00533EB4" w:rsidP="00533EB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3EB4" w:rsidRDefault="00533EB4" w:rsidP="00533EB4"/>
    <w:p w:rsidR="00533EB4" w:rsidRDefault="00533EB4" w:rsidP="00533EB4">
      <w:pPr>
        <w:ind w:firstLine="720"/>
        <w:jc w:val="both"/>
      </w:pPr>
      <w:r>
        <w:t>1.Принять проект закона Приморского края "</w:t>
      </w:r>
      <w:r>
        <w:rPr>
          <w:szCs w:val="28"/>
        </w:rPr>
        <w:t xml:space="preserve">О внесении изменений в Закон Приморского края </w:t>
      </w:r>
      <w:r>
        <w:t xml:space="preserve"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во втором чтении. </w:t>
      </w:r>
    </w:p>
    <w:p w:rsidR="00533EB4" w:rsidRDefault="00533EB4" w:rsidP="00533EB4">
      <w:pPr>
        <w:ind w:firstLine="720"/>
        <w:jc w:val="both"/>
      </w:pPr>
    </w:p>
    <w:p w:rsidR="00533EB4" w:rsidRDefault="00533EB4" w:rsidP="00533EB4">
      <w:pPr>
        <w:ind w:firstLine="720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33EB4" w:rsidRDefault="00533EB4" w:rsidP="00533EB4">
      <w:pPr>
        <w:ind w:firstLine="709"/>
        <w:jc w:val="both"/>
      </w:pPr>
    </w:p>
    <w:p w:rsidR="00533EB4" w:rsidRDefault="00533EB4" w:rsidP="00533EB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33EB4" w:rsidRDefault="00533EB4" w:rsidP="00533EB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533EB4" w:rsidRDefault="00533EB4" w:rsidP="00533EB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3EB4" w:rsidRDefault="00533EB4" w:rsidP="00533EB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3EB4" w:rsidRDefault="00533EB4" w:rsidP="00533EB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33EB4" w:rsidRDefault="00533EB4" w:rsidP="00533EB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03C" w:rsidRDefault="00EB603C">
      <w:r>
        <w:separator/>
      </w:r>
    </w:p>
  </w:endnote>
  <w:endnote w:type="continuationSeparator" w:id="0">
    <w:p w:rsidR="00EB603C" w:rsidRDefault="00EB6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03C" w:rsidRDefault="00EB603C">
      <w:r>
        <w:separator/>
      </w:r>
    </w:p>
  </w:footnote>
  <w:footnote w:type="continuationSeparator" w:id="0">
    <w:p w:rsidR="00EB603C" w:rsidRDefault="00EB6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3EB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3EB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603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33E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2014-04-30T04:40:00Z</cp:lastPrinted>
  <dcterms:created xsi:type="dcterms:W3CDTF">2014-04-30T04:39:00Z</dcterms:created>
  <dcterms:modified xsi:type="dcterms:W3CDTF">2014-04-30T04:40:00Z</dcterms:modified>
</cp:coreProperties>
</file>