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434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F376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F3767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F3767" w:rsidRPr="004F3767">
              <w:rPr>
                <w:szCs w:val="28"/>
              </w:rPr>
              <w:t>1313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F3767" w:rsidP="0094344A">
            <w:pPr>
              <w:ind w:left="-108"/>
              <w:jc w:val="both"/>
            </w:pPr>
            <w:proofErr w:type="gramStart"/>
            <w:r w:rsidRPr="004F3767">
              <w:t xml:space="preserve">Об изменении текста проекта федерального закона № 330573-6 "О внесении изменений в отдельные законодательные акты Российской Федерации по вопросам охраны атмосферного воздуха", внесенного в </w:t>
            </w:r>
            <w:proofErr w:type="spellStart"/>
            <w:r w:rsidRPr="004F3767">
              <w:t>Госу</w:t>
            </w:r>
            <w:proofErr w:type="spellEnd"/>
            <w:r w:rsidRPr="004F3767">
              <w:t>-дарственную Думу Федерального Собрания Российской Федерации Законодательным Собранием Приморского края</w:t>
            </w:r>
            <w:proofErr w:type="gramEnd"/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4F3767" w:rsidRPr="004F3767" w:rsidRDefault="004F3767" w:rsidP="004F3767">
      <w:pPr>
        <w:ind w:firstLine="720"/>
        <w:jc w:val="both"/>
      </w:pPr>
      <w:proofErr w:type="gramStart"/>
      <w:r w:rsidRPr="004F3767">
        <w:t xml:space="preserve">В соответствии со статьей 112 Регламента Государственной Думы Федерального Собрания Российской Федерации, по предложению Комитета Государственной Думы Федерального Собрания Российской Федерации по природным ресурсам, природопользованию и экологии, оформленному решением от 17 января 2014 года № 60.9, Законодательное Собрание Приморского края </w:t>
      </w:r>
      <w:proofErr w:type="gramEnd"/>
    </w:p>
    <w:p w:rsidR="004F3767" w:rsidRPr="004F3767" w:rsidRDefault="004F3767" w:rsidP="004F3767"/>
    <w:p w:rsidR="004F3767" w:rsidRPr="004F3767" w:rsidRDefault="004F3767" w:rsidP="004F3767">
      <w:r w:rsidRPr="004F3767">
        <w:t>ПОСТАНОВЛЯЕТ:</w:t>
      </w:r>
    </w:p>
    <w:p w:rsidR="004F3767" w:rsidRPr="004F3767" w:rsidRDefault="004F3767" w:rsidP="004F3767"/>
    <w:p w:rsidR="004F3767" w:rsidRPr="004F3767" w:rsidRDefault="004F3767" w:rsidP="004F3767">
      <w:pPr>
        <w:jc w:val="both"/>
      </w:pPr>
      <w:r w:rsidRPr="004F3767">
        <w:tab/>
        <w:t>1.Изменить те</w:t>
      </w:r>
      <w:proofErr w:type="gramStart"/>
      <w:r w:rsidRPr="004F3767">
        <w:t>кст пр</w:t>
      </w:r>
      <w:proofErr w:type="gramEnd"/>
      <w:r w:rsidRPr="004F3767">
        <w:t xml:space="preserve">оекта федерального закона № 330573-6 </w:t>
      </w:r>
      <w:r w:rsidRPr="004F3767">
        <w:rPr>
          <w:szCs w:val="28"/>
        </w:rPr>
        <w:t xml:space="preserve">"О внесении изменений в отдельные законодательные акты Российской Федерации по вопросам охраны атмосферного воздуха", внесенного в </w:t>
      </w:r>
      <w:r w:rsidRPr="004F3767">
        <w:t>Государственную Думу Федерального Собрания Российской Федерации Законодательным Собранием Приморского края.</w:t>
      </w:r>
    </w:p>
    <w:p w:rsidR="004F3767" w:rsidRPr="004F3767" w:rsidRDefault="004F3767" w:rsidP="004F3767">
      <w:pPr>
        <w:jc w:val="both"/>
      </w:pPr>
    </w:p>
    <w:p w:rsidR="004F3767" w:rsidRPr="004F3767" w:rsidRDefault="004F3767" w:rsidP="004F3767">
      <w:pPr>
        <w:jc w:val="both"/>
      </w:pPr>
      <w:r w:rsidRPr="004F3767">
        <w:tab/>
        <w:t>2.Направить измененный текст указанного проекта федерального закона в Государственную Думу Федерального Собрания Российской Федерации (прилагается).</w:t>
      </w:r>
    </w:p>
    <w:p w:rsidR="004F3767" w:rsidRPr="004F3767" w:rsidRDefault="004F3767" w:rsidP="004F3767">
      <w:pPr>
        <w:jc w:val="both"/>
      </w:pPr>
    </w:p>
    <w:p w:rsidR="004F3767" w:rsidRPr="004F3767" w:rsidRDefault="004F3767" w:rsidP="004F3767">
      <w:pPr>
        <w:jc w:val="both"/>
      </w:pPr>
      <w:r w:rsidRPr="004F3767">
        <w:tab/>
        <w:t xml:space="preserve">3.Назначить официальным представителем Законодательного Собрания Приморского края при рассмотрении указанного законопроекта в Государственной Думе Федерального </w:t>
      </w:r>
      <w:proofErr w:type="gramStart"/>
      <w:r w:rsidRPr="004F3767">
        <w:t>Собрания Российской Федерации председателя комитета Законодательного Собрания Приморского края</w:t>
      </w:r>
      <w:proofErr w:type="gramEnd"/>
      <w:r w:rsidRPr="004F3767">
        <w:t xml:space="preserve"> по </w:t>
      </w:r>
      <w:r w:rsidRPr="004F3767">
        <w:lastRenderedPageBreak/>
        <w:t>продовольственной политике и природопользованию Зотова Евгения Александровича.</w:t>
      </w:r>
    </w:p>
    <w:p w:rsidR="004F3767" w:rsidRPr="004F3767" w:rsidRDefault="004F3767" w:rsidP="004F3767">
      <w:pPr>
        <w:jc w:val="both"/>
      </w:pPr>
    </w:p>
    <w:p w:rsidR="004F3767" w:rsidRPr="004F3767" w:rsidRDefault="004F3767" w:rsidP="004F3767">
      <w:pPr>
        <w:jc w:val="both"/>
      </w:pPr>
      <w:r w:rsidRPr="004F3767">
        <w:tab/>
        <w:t>4.Настоящее постановление вступает в силу со дня его принятия.</w:t>
      </w:r>
    </w:p>
    <w:p w:rsidR="004F3767" w:rsidRPr="004F3767" w:rsidRDefault="004F3767" w:rsidP="004F3767">
      <w:pPr>
        <w:jc w:val="both"/>
      </w:pPr>
    </w:p>
    <w:p w:rsidR="004F3767" w:rsidRPr="004F3767" w:rsidRDefault="004F3767" w:rsidP="004F3767">
      <w:pPr>
        <w:jc w:val="both"/>
      </w:pPr>
    </w:p>
    <w:p w:rsidR="004F3767" w:rsidRPr="004F3767" w:rsidRDefault="004F3767" w:rsidP="004F3767">
      <w:pPr>
        <w:jc w:val="both"/>
      </w:pPr>
    </w:p>
    <w:p w:rsidR="004F3767" w:rsidRPr="004F3767" w:rsidRDefault="004F3767" w:rsidP="004F3767">
      <w:pPr>
        <w:jc w:val="both"/>
      </w:pPr>
      <w:r w:rsidRPr="004F3767">
        <w:t>Председатель</w:t>
      </w:r>
    </w:p>
    <w:p w:rsidR="004F3767" w:rsidRPr="004F3767" w:rsidRDefault="004F3767" w:rsidP="004F3767">
      <w:pPr>
        <w:jc w:val="both"/>
      </w:pPr>
      <w:r w:rsidRPr="004F3767">
        <w:t xml:space="preserve">Законодательного Собрания </w:t>
      </w:r>
      <w:r w:rsidRPr="004F3767">
        <w:tab/>
      </w:r>
      <w:r w:rsidRPr="004F3767">
        <w:tab/>
      </w:r>
      <w:r w:rsidRPr="004F3767">
        <w:tab/>
      </w:r>
      <w:r w:rsidRPr="004F3767">
        <w:tab/>
      </w:r>
      <w:r w:rsidRPr="004F3767">
        <w:tab/>
      </w:r>
      <w:r w:rsidRPr="004F3767">
        <w:tab/>
        <w:t xml:space="preserve">      В.В. Горчаков</w:t>
      </w:r>
    </w:p>
    <w:p w:rsidR="004F3767" w:rsidRPr="004F3767" w:rsidRDefault="004F3767" w:rsidP="004F3767">
      <w:pPr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4F376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FE8" w:rsidRDefault="00F66FE8">
      <w:r>
        <w:separator/>
      </w:r>
    </w:p>
  </w:endnote>
  <w:endnote w:type="continuationSeparator" w:id="0">
    <w:p w:rsidR="00F66FE8" w:rsidRDefault="00F66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FE8" w:rsidRDefault="00F66FE8">
      <w:r>
        <w:separator/>
      </w:r>
    </w:p>
  </w:footnote>
  <w:footnote w:type="continuationSeparator" w:id="0">
    <w:p w:rsidR="00F66FE8" w:rsidRDefault="00F66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767" w:rsidRDefault="004F3767" w:rsidP="004F376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376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F3767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66FE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F376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2014-04-30T03:44:00Z</cp:lastPrinted>
  <dcterms:created xsi:type="dcterms:W3CDTF">2014-04-30T03:43:00Z</dcterms:created>
  <dcterms:modified xsi:type="dcterms:W3CDTF">2014-04-30T03:45:00Z</dcterms:modified>
</cp:coreProperties>
</file>