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374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E06C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E06C6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E06C6" w:rsidRPr="00FE06C6">
              <w:rPr>
                <w:szCs w:val="28"/>
              </w:rPr>
              <w:t>1309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E06C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E06C6" w:rsidRPr="00FE06C6" w:rsidRDefault="00FE06C6" w:rsidP="00FE06C6">
            <w:pPr>
              <w:ind w:left="-108"/>
              <w:jc w:val="both"/>
            </w:pPr>
            <w:r w:rsidRPr="00FE06C6">
              <w:t xml:space="preserve">О докладе председателя </w:t>
            </w:r>
            <w:proofErr w:type="spellStart"/>
            <w:proofErr w:type="gramStart"/>
            <w:r w:rsidRPr="00FE06C6">
              <w:t>Законо</w:t>
            </w:r>
            <w:proofErr w:type="spellEnd"/>
            <w:r>
              <w:t>-</w:t>
            </w:r>
            <w:r w:rsidRPr="00FE06C6">
              <w:t>дательного</w:t>
            </w:r>
            <w:proofErr w:type="gramEnd"/>
            <w:r w:rsidRPr="00FE06C6">
              <w:t xml:space="preserve"> Собрания Приморского края о деятельности </w:t>
            </w:r>
            <w:proofErr w:type="spellStart"/>
            <w:r w:rsidRPr="00FE06C6">
              <w:t>Законода</w:t>
            </w:r>
            <w:proofErr w:type="spellEnd"/>
            <w:r>
              <w:t>-</w:t>
            </w:r>
            <w:r w:rsidRPr="00FE06C6">
              <w:t>тельного Собрания Приморского края за 2013 год</w:t>
            </w:r>
          </w:p>
          <w:p w:rsidR="000B3FB2" w:rsidRPr="00FE06C6" w:rsidRDefault="000B3FB2" w:rsidP="0094344A">
            <w:pPr>
              <w:ind w:left="-108"/>
              <w:jc w:val="both"/>
            </w:pPr>
          </w:p>
        </w:tc>
      </w:tr>
    </w:tbl>
    <w:p w:rsidR="00FE06C6" w:rsidRPr="00FE06C6" w:rsidRDefault="00FE06C6" w:rsidP="00FE06C6">
      <w:pPr>
        <w:ind w:firstLine="709"/>
        <w:jc w:val="both"/>
      </w:pPr>
      <w:r w:rsidRPr="00FE06C6">
        <w:t>Заслушав и обсудив доклад председателя Законодательного Собрания Приморского края о деятельности Законодательного Собрания Приморского края за 2013 год, Законодательное Собрание Приморского края</w:t>
      </w:r>
    </w:p>
    <w:p w:rsidR="00FE06C6" w:rsidRPr="00FE06C6" w:rsidRDefault="00FE06C6" w:rsidP="00FE06C6"/>
    <w:p w:rsidR="00FE06C6" w:rsidRPr="00FE06C6" w:rsidRDefault="00FE06C6" w:rsidP="00FE06C6">
      <w:r w:rsidRPr="00FE06C6">
        <w:t>ПОСТАНОВЛЯЕТ:</w:t>
      </w:r>
    </w:p>
    <w:p w:rsidR="00FE06C6" w:rsidRPr="00FE06C6" w:rsidRDefault="00FE06C6" w:rsidP="00FE06C6"/>
    <w:p w:rsidR="00FE06C6" w:rsidRPr="00FE06C6" w:rsidRDefault="00FE06C6" w:rsidP="00FE06C6">
      <w:pPr>
        <w:ind w:right="-144" w:firstLine="720"/>
        <w:jc w:val="both"/>
      </w:pPr>
      <w:r w:rsidRPr="00FE06C6">
        <w:t>1.Доклад председателя Законодательного Собрания Приморского края о деятельности Законодательного Собрания Приморского края за 2013 год принять к сведению.</w:t>
      </w:r>
    </w:p>
    <w:p w:rsidR="00FE06C6" w:rsidRPr="00FE06C6" w:rsidRDefault="00FE06C6" w:rsidP="00FE06C6">
      <w:pPr>
        <w:ind w:left="720" w:right="-144"/>
        <w:jc w:val="both"/>
      </w:pPr>
    </w:p>
    <w:p w:rsidR="00FE06C6" w:rsidRPr="00FE06C6" w:rsidRDefault="00FE06C6" w:rsidP="00FE06C6">
      <w:pPr>
        <w:ind w:right="-144" w:firstLine="720"/>
        <w:jc w:val="both"/>
      </w:pPr>
      <w:r w:rsidRPr="00FE06C6">
        <w:t>2.Настоящее постановление вступает в силу со дня его принятия.</w:t>
      </w:r>
    </w:p>
    <w:p w:rsidR="00FE06C6" w:rsidRPr="00FE06C6" w:rsidRDefault="00FE06C6" w:rsidP="00FE06C6">
      <w:pPr>
        <w:ind w:firstLine="708"/>
        <w:jc w:val="both"/>
      </w:pPr>
      <w:bookmarkStart w:id="0" w:name="_GoBack"/>
      <w:bookmarkEnd w:id="0"/>
    </w:p>
    <w:p w:rsidR="00FE06C6" w:rsidRPr="00FE06C6" w:rsidRDefault="00FE06C6" w:rsidP="00FE06C6">
      <w:pPr>
        <w:jc w:val="both"/>
      </w:pPr>
    </w:p>
    <w:p w:rsidR="00FE06C6" w:rsidRPr="00FE06C6" w:rsidRDefault="00FE06C6" w:rsidP="00FE06C6">
      <w:pPr>
        <w:jc w:val="right"/>
      </w:pPr>
    </w:p>
    <w:p w:rsidR="00FE06C6" w:rsidRPr="00FE06C6" w:rsidRDefault="00FE06C6" w:rsidP="00FE06C6">
      <w:pPr>
        <w:jc w:val="both"/>
      </w:pPr>
      <w:r w:rsidRPr="00FE06C6">
        <w:t>Председатель</w:t>
      </w:r>
    </w:p>
    <w:p w:rsidR="00FE06C6" w:rsidRPr="00FE06C6" w:rsidRDefault="00FE06C6" w:rsidP="00FE06C6">
      <w:pPr>
        <w:jc w:val="both"/>
      </w:pPr>
      <w:r w:rsidRPr="00FE06C6">
        <w:t xml:space="preserve">Законодательного Собрания </w:t>
      </w:r>
      <w:r w:rsidRPr="00FE06C6">
        <w:tab/>
      </w:r>
      <w:r w:rsidRPr="00FE06C6">
        <w:tab/>
      </w:r>
      <w:r w:rsidRPr="00FE06C6">
        <w:tab/>
      </w:r>
      <w:r w:rsidRPr="00FE06C6">
        <w:tab/>
      </w:r>
      <w:r w:rsidRPr="00FE06C6">
        <w:tab/>
      </w:r>
      <w:r w:rsidRPr="00FE06C6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601" w:rsidRDefault="00786601">
      <w:r>
        <w:separator/>
      </w:r>
    </w:p>
  </w:endnote>
  <w:endnote w:type="continuationSeparator" w:id="0">
    <w:p w:rsidR="00786601" w:rsidRDefault="00786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601" w:rsidRDefault="00786601">
      <w:r>
        <w:separator/>
      </w:r>
    </w:p>
  </w:footnote>
  <w:footnote w:type="continuationSeparator" w:id="0">
    <w:p w:rsidR="00786601" w:rsidRDefault="007866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06C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86601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E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2014-04-30T03:32:00Z</cp:lastPrinted>
  <dcterms:created xsi:type="dcterms:W3CDTF">2014-04-30T03:31:00Z</dcterms:created>
  <dcterms:modified xsi:type="dcterms:W3CDTF">2014-04-30T03:35:00Z</dcterms:modified>
</cp:coreProperties>
</file>