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28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F5DE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F5DEE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F5DEE" w:rsidRPr="007F5DEE">
              <w:rPr>
                <w:szCs w:val="28"/>
              </w:rPr>
              <w:t>1308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F5DE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F5DEE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разграничении имущества, находя-</w:t>
            </w:r>
            <w:proofErr w:type="spellStart"/>
            <w:r>
              <w:t>щегося</w:t>
            </w:r>
            <w:proofErr w:type="spellEnd"/>
            <w:r>
              <w:t xml:space="preserve"> в </w:t>
            </w:r>
            <w:proofErr w:type="gramStart"/>
            <w:r>
              <w:t>муниципальной</w:t>
            </w:r>
            <w:proofErr w:type="gramEnd"/>
            <w:r>
              <w:t xml:space="preserve"> </w:t>
            </w:r>
            <w:proofErr w:type="spellStart"/>
            <w:r>
              <w:t>собствен-ности</w:t>
            </w:r>
            <w:proofErr w:type="spellEnd"/>
            <w:r>
              <w:t xml:space="preserve">, между Партизанским муниципальным районом и поселениями, образованными в границах Партизанского </w:t>
            </w:r>
            <w:proofErr w:type="spellStart"/>
            <w:r>
              <w:t>муници-пального</w:t>
            </w:r>
            <w:proofErr w:type="spellEnd"/>
            <w:r>
              <w:t xml:space="preserve"> района"</w:t>
            </w:r>
          </w:p>
          <w:p w:rsidR="000B3FB2" w:rsidRPr="007F5DEE" w:rsidRDefault="000B3FB2" w:rsidP="0094344A">
            <w:pPr>
              <w:ind w:left="-108"/>
              <w:jc w:val="both"/>
            </w:pPr>
          </w:p>
        </w:tc>
      </w:tr>
    </w:tbl>
    <w:p w:rsidR="007F5DEE" w:rsidRDefault="007F5DEE" w:rsidP="007F5DEE">
      <w:pPr>
        <w:ind w:firstLine="720"/>
        <w:jc w:val="both"/>
      </w:pPr>
      <w:r>
        <w:t>Законодательное Собрание Приморского края</w:t>
      </w:r>
    </w:p>
    <w:p w:rsidR="007F5DEE" w:rsidRDefault="007F5DEE" w:rsidP="007F5DEE">
      <w:pPr>
        <w:ind w:firstLine="720"/>
        <w:jc w:val="both"/>
      </w:pPr>
    </w:p>
    <w:p w:rsidR="007F5DEE" w:rsidRDefault="007F5DEE" w:rsidP="007F5DEE">
      <w:pPr>
        <w:tabs>
          <w:tab w:val="left" w:pos="0"/>
        </w:tabs>
        <w:jc w:val="both"/>
      </w:pPr>
      <w:r>
        <w:t>ПОСТАНОВЛЯЕТ:</w:t>
      </w:r>
    </w:p>
    <w:p w:rsidR="007F5DEE" w:rsidRDefault="007F5DEE" w:rsidP="007F5DEE">
      <w:bookmarkStart w:id="0" w:name="_GoBack"/>
      <w:bookmarkEnd w:id="0"/>
    </w:p>
    <w:p w:rsidR="007F5DEE" w:rsidRDefault="007F5DEE" w:rsidP="007F5DEE">
      <w:pPr>
        <w:ind w:firstLine="720"/>
        <w:jc w:val="both"/>
      </w:pPr>
      <w:r>
        <w:t>1.Принять проект закона Приморского края "О внесении изменений в Закон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района" в первом чтении.</w:t>
      </w:r>
    </w:p>
    <w:p w:rsidR="007F5DEE" w:rsidRDefault="007F5DEE" w:rsidP="007F5DEE">
      <w:pPr>
        <w:ind w:firstLine="720"/>
        <w:jc w:val="both"/>
        <w:rPr>
          <w:szCs w:val="28"/>
        </w:rPr>
      </w:pPr>
    </w:p>
    <w:p w:rsidR="007F5DEE" w:rsidRDefault="007F5DEE" w:rsidP="007F5DEE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21 мая 2014 года.</w:t>
      </w:r>
    </w:p>
    <w:p w:rsidR="007F5DEE" w:rsidRDefault="007F5DEE" w:rsidP="007F5DEE">
      <w:pPr>
        <w:ind w:firstLine="720"/>
        <w:jc w:val="both"/>
      </w:pPr>
    </w:p>
    <w:p w:rsidR="007F5DEE" w:rsidRDefault="007F5DEE" w:rsidP="007F5DEE">
      <w:pPr>
        <w:ind w:firstLine="720"/>
        <w:jc w:val="both"/>
      </w:pPr>
      <w:r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F5DEE" w:rsidRDefault="007F5DEE" w:rsidP="007F5DEE">
      <w:pPr>
        <w:ind w:firstLine="720"/>
        <w:jc w:val="both"/>
      </w:pPr>
    </w:p>
    <w:p w:rsidR="007F5DEE" w:rsidRDefault="007F5DEE" w:rsidP="007F5DEE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7F5DEE" w:rsidRDefault="007F5DEE" w:rsidP="007F5DEE">
      <w:pPr>
        <w:ind w:firstLine="720"/>
        <w:jc w:val="both"/>
      </w:pPr>
    </w:p>
    <w:p w:rsidR="007F5DEE" w:rsidRDefault="007F5DEE" w:rsidP="007F5DEE">
      <w:pPr>
        <w:ind w:firstLine="720"/>
        <w:jc w:val="both"/>
      </w:pPr>
    </w:p>
    <w:p w:rsidR="007F5DEE" w:rsidRDefault="007F5DEE" w:rsidP="007F5DEE">
      <w:pPr>
        <w:ind w:firstLine="720"/>
        <w:jc w:val="both"/>
      </w:pPr>
    </w:p>
    <w:p w:rsidR="007F5DEE" w:rsidRDefault="007F5DEE" w:rsidP="007F5DEE">
      <w:pPr>
        <w:jc w:val="both"/>
      </w:pPr>
      <w:r>
        <w:t>Председатель</w:t>
      </w:r>
    </w:p>
    <w:p w:rsidR="00931FD6" w:rsidRDefault="007F5DEE" w:rsidP="007F5DEE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96F" w:rsidRDefault="00F8796F">
      <w:r>
        <w:separator/>
      </w:r>
    </w:p>
  </w:endnote>
  <w:endnote w:type="continuationSeparator" w:id="0">
    <w:p w:rsidR="00F8796F" w:rsidRDefault="00F87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96F" w:rsidRDefault="00F8796F">
      <w:r>
        <w:separator/>
      </w:r>
    </w:p>
  </w:footnote>
  <w:footnote w:type="continuationSeparator" w:id="0">
    <w:p w:rsidR="00F8796F" w:rsidRDefault="00F879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5DE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F5DEE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2014-04-30T03:21:00Z</cp:lastPrinted>
  <dcterms:created xsi:type="dcterms:W3CDTF">2014-04-30T03:20:00Z</dcterms:created>
  <dcterms:modified xsi:type="dcterms:W3CDTF">2014-04-30T03:21:00Z</dcterms:modified>
</cp:coreProperties>
</file>