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298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7C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7C3E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7C3E" w:rsidRPr="006E7C3E">
              <w:rPr>
                <w:szCs w:val="28"/>
              </w:rPr>
              <w:t>1307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7C3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7C3E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приложение 1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муниципальной собственности, между Ольгинским </w:t>
            </w:r>
            <w:proofErr w:type="spellStart"/>
            <w:r>
              <w:t>муниципаль-ным</w:t>
            </w:r>
            <w:proofErr w:type="spellEnd"/>
            <w:r>
              <w:t xml:space="preserve"> районом и поселениями, образованными в границах Ольгин-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</w:p>
          <w:p w:rsidR="000B3FB2" w:rsidRPr="006E7C3E" w:rsidRDefault="000B3FB2" w:rsidP="0094344A">
            <w:pPr>
              <w:ind w:left="-108"/>
              <w:jc w:val="both"/>
            </w:pPr>
          </w:p>
        </w:tc>
      </w:tr>
    </w:tbl>
    <w:p w:rsidR="006E7C3E" w:rsidRDefault="006E7C3E" w:rsidP="006E7C3E">
      <w:pPr>
        <w:ind w:firstLine="720"/>
        <w:jc w:val="both"/>
      </w:pPr>
      <w:r>
        <w:t>Законодательное Собрание Приморского края</w:t>
      </w:r>
    </w:p>
    <w:p w:rsidR="006E7C3E" w:rsidRDefault="006E7C3E" w:rsidP="006E7C3E">
      <w:pPr>
        <w:ind w:firstLine="720"/>
        <w:jc w:val="both"/>
      </w:pPr>
    </w:p>
    <w:p w:rsidR="006E7C3E" w:rsidRDefault="006E7C3E" w:rsidP="006E7C3E">
      <w:pPr>
        <w:tabs>
          <w:tab w:val="left" w:pos="0"/>
        </w:tabs>
        <w:jc w:val="both"/>
      </w:pPr>
      <w:r>
        <w:t>ПОСТАНОВЛЯЕТ:</w:t>
      </w:r>
    </w:p>
    <w:p w:rsidR="006E7C3E" w:rsidRDefault="006E7C3E" w:rsidP="006E7C3E"/>
    <w:p w:rsidR="006E7C3E" w:rsidRDefault="006E7C3E" w:rsidP="006E7C3E">
      <w:pPr>
        <w:ind w:firstLine="720"/>
        <w:jc w:val="both"/>
      </w:pPr>
      <w:r>
        <w:t>1.Принять проект закона Приморского края "О внесении изменений в приложение 1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Ольгинским муниципальным районом и поселениями, образованными в границах Ольгинского муниципального района" в первом чтении.</w:t>
      </w:r>
    </w:p>
    <w:p w:rsidR="006E7C3E" w:rsidRDefault="006E7C3E" w:rsidP="006E7C3E">
      <w:pPr>
        <w:ind w:firstLine="720"/>
        <w:jc w:val="both"/>
        <w:rPr>
          <w:szCs w:val="28"/>
        </w:rPr>
      </w:pPr>
    </w:p>
    <w:p w:rsidR="006E7C3E" w:rsidRDefault="006E7C3E" w:rsidP="006E7C3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21 мая 2014 года.</w:t>
      </w:r>
    </w:p>
    <w:p w:rsidR="006E7C3E" w:rsidRDefault="006E7C3E" w:rsidP="006E7C3E">
      <w:pPr>
        <w:ind w:firstLine="720"/>
        <w:jc w:val="both"/>
      </w:pPr>
    </w:p>
    <w:p w:rsidR="006E7C3E" w:rsidRDefault="006E7C3E" w:rsidP="006E7C3E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E7C3E" w:rsidRDefault="006E7C3E" w:rsidP="006E7C3E">
      <w:pPr>
        <w:ind w:firstLine="720"/>
        <w:jc w:val="both"/>
      </w:pPr>
    </w:p>
    <w:p w:rsidR="006E7C3E" w:rsidRDefault="006E7C3E" w:rsidP="006E7C3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E7C3E" w:rsidRDefault="006E7C3E" w:rsidP="006E7C3E">
      <w:pPr>
        <w:ind w:firstLine="720"/>
        <w:jc w:val="both"/>
      </w:pPr>
      <w:bookmarkStart w:id="0" w:name="_GoBack"/>
      <w:bookmarkEnd w:id="0"/>
    </w:p>
    <w:p w:rsidR="006E7C3E" w:rsidRDefault="006E7C3E" w:rsidP="006E7C3E">
      <w:pPr>
        <w:ind w:firstLine="720"/>
        <w:jc w:val="both"/>
      </w:pPr>
    </w:p>
    <w:p w:rsidR="006E7C3E" w:rsidRDefault="006E7C3E" w:rsidP="006E7C3E">
      <w:pPr>
        <w:ind w:firstLine="720"/>
        <w:jc w:val="both"/>
      </w:pPr>
    </w:p>
    <w:p w:rsidR="006E7C3E" w:rsidRDefault="006E7C3E" w:rsidP="006E7C3E">
      <w:pPr>
        <w:jc w:val="both"/>
      </w:pPr>
      <w:r>
        <w:t>Председатель</w:t>
      </w:r>
    </w:p>
    <w:p w:rsidR="00931FD6" w:rsidRDefault="006E7C3E" w:rsidP="006E7C3E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D6C" w:rsidRDefault="00FE0D6C">
      <w:r>
        <w:separator/>
      </w:r>
    </w:p>
  </w:endnote>
  <w:endnote w:type="continuationSeparator" w:id="0">
    <w:p w:rsidR="00FE0D6C" w:rsidRDefault="00FE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D6C" w:rsidRDefault="00FE0D6C">
      <w:r>
        <w:separator/>
      </w:r>
    </w:p>
  </w:footnote>
  <w:footnote w:type="continuationSeparator" w:id="0">
    <w:p w:rsidR="00FE0D6C" w:rsidRDefault="00FE0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C3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E7C3E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E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2014-04-30T03:22:00Z</cp:lastPrinted>
  <dcterms:created xsi:type="dcterms:W3CDTF">2014-04-30T03:21:00Z</dcterms:created>
  <dcterms:modified xsi:type="dcterms:W3CDTF">2014-04-30T03:22:00Z</dcterms:modified>
</cp:coreProperties>
</file>