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77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B6D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B6D19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6D19" w:rsidRPr="00AB6D19">
              <w:rPr>
                <w:szCs w:val="28"/>
              </w:rPr>
              <w:t>1306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6D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6D19" w:rsidP="0094344A">
            <w:pPr>
              <w:ind w:left="-108"/>
              <w:jc w:val="both"/>
            </w:pPr>
            <w:r w:rsidRPr="00AB6D19">
              <w:t xml:space="preserve">О проекте закона Приморского края "О приостановлении действия отдельных положений некоторых законодательных актов </w:t>
            </w:r>
            <w:proofErr w:type="spellStart"/>
            <w:proofErr w:type="gramStart"/>
            <w:r w:rsidRPr="00AB6D19">
              <w:t>Примор-ского</w:t>
            </w:r>
            <w:proofErr w:type="spellEnd"/>
            <w:proofErr w:type="gramEnd"/>
            <w:r w:rsidRPr="00AB6D19">
              <w:t xml:space="preserve"> края в части индексации оплаты труда"</w:t>
            </w:r>
          </w:p>
          <w:p w:rsidR="000B3FB2" w:rsidRPr="00AB6D19" w:rsidRDefault="000B3FB2" w:rsidP="0094344A">
            <w:pPr>
              <w:ind w:left="-108"/>
              <w:jc w:val="both"/>
            </w:pPr>
          </w:p>
        </w:tc>
      </w:tr>
    </w:tbl>
    <w:p w:rsidR="00AB6D19" w:rsidRPr="00F2794F" w:rsidRDefault="00AB6D19" w:rsidP="00AB6D1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AB6D19" w:rsidRPr="00F2794F" w:rsidRDefault="00AB6D19" w:rsidP="00AB6D1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19" w:rsidRPr="00F2794F" w:rsidRDefault="00AB6D19" w:rsidP="00AB6D1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B6D19" w:rsidRPr="00F2794F" w:rsidRDefault="00AB6D19" w:rsidP="00AB6D1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D19" w:rsidRDefault="00AB6D19" w:rsidP="00AB6D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034321">
        <w:rPr>
          <w:szCs w:val="28"/>
        </w:rPr>
        <w:t xml:space="preserve">"О приостановлении </w:t>
      </w:r>
      <w:proofErr w:type="gramStart"/>
      <w:r w:rsidRPr="00034321">
        <w:rPr>
          <w:szCs w:val="28"/>
        </w:rPr>
        <w:t>действия отдельных положений некоторых законодательных актов Приморского края</w:t>
      </w:r>
      <w:proofErr w:type="gramEnd"/>
      <w:r w:rsidRPr="00034321">
        <w:rPr>
          <w:szCs w:val="28"/>
        </w:rPr>
        <w:t xml:space="preserve"> в части индексации оплат</w:t>
      </w:r>
      <w:r>
        <w:rPr>
          <w:szCs w:val="28"/>
        </w:rPr>
        <w:t>ы труда" в первом чтении.</w:t>
      </w:r>
    </w:p>
    <w:p w:rsidR="00AB6D19" w:rsidRDefault="00AB6D19" w:rsidP="00AB6D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B6D19" w:rsidRDefault="00AB6D19" w:rsidP="00AB6D1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8682A"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13 мая 2014 года.</w:t>
      </w:r>
    </w:p>
    <w:p w:rsidR="00AB6D19" w:rsidRDefault="00AB6D19" w:rsidP="00AB6D19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B6D19" w:rsidRDefault="00AB6D19" w:rsidP="00AB6D1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B6D19" w:rsidRPr="00F2794F" w:rsidRDefault="00AB6D19" w:rsidP="00AB6D19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B6D19" w:rsidRDefault="00AB6D19" w:rsidP="00AB6D19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AB6D19" w:rsidRDefault="00AB6D19" w:rsidP="00AB6D19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6D19" w:rsidRDefault="00AB6D19" w:rsidP="00AB6D1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B6D19" w:rsidRPr="00F2794F" w:rsidRDefault="00AB6D19" w:rsidP="00AB6D1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B6D19" w:rsidRPr="00F2794F" w:rsidRDefault="00AB6D19" w:rsidP="00AB6D1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B6D19" w:rsidRPr="00D964B6" w:rsidRDefault="00AB6D19" w:rsidP="00AB6D1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51D" w:rsidRDefault="00F5151D">
      <w:r>
        <w:separator/>
      </w:r>
    </w:p>
  </w:endnote>
  <w:endnote w:type="continuationSeparator" w:id="0">
    <w:p w:rsidR="00F5151D" w:rsidRDefault="00F5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51D" w:rsidRDefault="00F5151D">
      <w:r>
        <w:separator/>
      </w:r>
    </w:p>
  </w:footnote>
  <w:footnote w:type="continuationSeparator" w:id="0">
    <w:p w:rsidR="00F5151D" w:rsidRDefault="00F51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6D1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6D19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151D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B6D1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2014-04-30T04:42:00Z</cp:lastPrinted>
  <dcterms:created xsi:type="dcterms:W3CDTF">2014-04-30T04:40:00Z</dcterms:created>
  <dcterms:modified xsi:type="dcterms:W3CDTF">2014-04-30T04:42:00Z</dcterms:modified>
</cp:coreProperties>
</file>