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78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4C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4CCD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4CCD" w:rsidRPr="00F64CCD">
              <w:rPr>
                <w:szCs w:val="28"/>
              </w:rPr>
              <w:t>1305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4C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4CCD" w:rsidP="0094344A">
            <w:pPr>
              <w:ind w:left="-108"/>
              <w:jc w:val="both"/>
            </w:pPr>
            <w:r w:rsidRPr="00F64CCD">
              <w:t xml:space="preserve">О проекте закона Приморского края "О внесении изменений в Закон Приморского края "О государственных должностях </w:t>
            </w:r>
            <w:proofErr w:type="gramStart"/>
            <w:r w:rsidRPr="00F64CCD">
              <w:t>При</w:t>
            </w:r>
            <w:r>
              <w:t>-</w:t>
            </w:r>
            <w:r w:rsidRPr="00F64CCD">
              <w:t>морского</w:t>
            </w:r>
            <w:proofErr w:type="gramEnd"/>
            <w:r w:rsidRPr="00F64CCD">
              <w:t xml:space="preserve"> края"</w:t>
            </w:r>
          </w:p>
          <w:p w:rsidR="000B3FB2" w:rsidRPr="00F64CCD" w:rsidRDefault="000B3FB2" w:rsidP="0094344A">
            <w:pPr>
              <w:ind w:left="-108"/>
              <w:jc w:val="both"/>
            </w:pPr>
          </w:p>
        </w:tc>
      </w:tr>
    </w:tbl>
    <w:p w:rsidR="00F64CCD" w:rsidRPr="00F2794F" w:rsidRDefault="00F64CCD" w:rsidP="00F64CC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F64CCD" w:rsidRPr="00F2794F" w:rsidRDefault="00F64CCD" w:rsidP="00F64CC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CCD" w:rsidRPr="00F2794F" w:rsidRDefault="00F64CCD" w:rsidP="00F64C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64CCD" w:rsidRPr="00F2794F" w:rsidRDefault="00F64CCD" w:rsidP="00F64CC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CCD" w:rsidRDefault="00F64CCD" w:rsidP="00F64C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>внесении изменений в Закон Приморского края "О государственных должностях Приморского края" в первом чтении.</w:t>
      </w:r>
    </w:p>
    <w:p w:rsidR="00F64CCD" w:rsidRDefault="00F64CCD" w:rsidP="00F64CC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4CCD" w:rsidRDefault="00F64CCD" w:rsidP="00F64C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768F"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13 мая 2014 года.</w:t>
      </w:r>
    </w:p>
    <w:p w:rsidR="00F64CCD" w:rsidRDefault="00F64CCD" w:rsidP="00F64CC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64CCD" w:rsidRDefault="00F64CCD" w:rsidP="00F64C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64CCD" w:rsidRPr="00F2794F" w:rsidRDefault="00F64CCD" w:rsidP="00F64CCD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F64CCD" w:rsidRDefault="00F64CCD" w:rsidP="00F64CCD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F64CCD" w:rsidRDefault="00F64CCD" w:rsidP="00F64CCD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CCD" w:rsidRDefault="00F64CCD" w:rsidP="00F64C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64CCD" w:rsidRPr="00F2794F" w:rsidRDefault="00F64CCD" w:rsidP="00F64C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64CCD" w:rsidRPr="00F2794F" w:rsidRDefault="00F64CCD" w:rsidP="00F64C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64CCD" w:rsidRPr="00D964B6" w:rsidRDefault="00F64CCD" w:rsidP="00F64C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D42" w:rsidRDefault="00E26D42">
      <w:r>
        <w:separator/>
      </w:r>
    </w:p>
  </w:endnote>
  <w:endnote w:type="continuationSeparator" w:id="0">
    <w:p w:rsidR="00E26D42" w:rsidRDefault="00E2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D42" w:rsidRDefault="00E26D42">
      <w:r>
        <w:separator/>
      </w:r>
    </w:p>
  </w:footnote>
  <w:footnote w:type="continuationSeparator" w:id="0">
    <w:p w:rsidR="00E26D42" w:rsidRDefault="00E26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4CC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6D42"/>
    <w:rsid w:val="00E93A7F"/>
    <w:rsid w:val="00EF502B"/>
    <w:rsid w:val="00F64CC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64CC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2014-04-30T04:43:00Z</cp:lastPrinted>
  <dcterms:created xsi:type="dcterms:W3CDTF">2014-04-30T04:42:00Z</dcterms:created>
  <dcterms:modified xsi:type="dcterms:W3CDTF">2014-04-30T04:43:00Z</dcterms:modified>
</cp:coreProperties>
</file>