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85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29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29B5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29B5" w:rsidRPr="00DD29B5">
              <w:rPr>
                <w:szCs w:val="28"/>
              </w:rPr>
              <w:t>1303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29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29B5" w:rsidP="0094344A">
            <w:pPr>
              <w:ind w:left="-108"/>
              <w:jc w:val="both"/>
            </w:pPr>
            <w:proofErr w:type="gramStart"/>
            <w:r w:rsidRPr="00DD29B5">
              <w:t>О Законе Приморского края "О внесении изменений в статью 6 Закона Приморского края "Об организации деятельности по выпуску, выдаче и обслуживанию универсальных электронных карт в Приморском крае"</w:t>
            </w:r>
            <w:proofErr w:type="gramEnd"/>
          </w:p>
          <w:p w:rsidR="000B3FB2" w:rsidRPr="00DD29B5" w:rsidRDefault="000B3FB2" w:rsidP="0094344A">
            <w:pPr>
              <w:ind w:left="-108"/>
              <w:jc w:val="both"/>
            </w:pPr>
          </w:p>
        </w:tc>
      </w:tr>
    </w:tbl>
    <w:p w:rsidR="00DD29B5" w:rsidRDefault="00DD29B5" w:rsidP="00DD29B5">
      <w:pPr>
        <w:ind w:firstLine="709"/>
      </w:pPr>
      <w:r>
        <w:t xml:space="preserve">Законодательное Собрание Приморского края </w:t>
      </w:r>
    </w:p>
    <w:p w:rsidR="00DD29B5" w:rsidRDefault="00DD29B5" w:rsidP="00DD29B5"/>
    <w:p w:rsidR="00DD29B5" w:rsidRDefault="00DD29B5" w:rsidP="00DD29B5">
      <w:r>
        <w:t>ПОСТАНОВЛЯЕТ:</w:t>
      </w:r>
    </w:p>
    <w:p w:rsidR="00DD29B5" w:rsidRDefault="00DD29B5" w:rsidP="00DD29B5"/>
    <w:p w:rsidR="00DD29B5" w:rsidRDefault="00DD29B5" w:rsidP="00DD29B5">
      <w:pPr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статью 6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крае".</w:t>
      </w:r>
      <w:proofErr w:type="gramEnd"/>
    </w:p>
    <w:p w:rsidR="00DD29B5" w:rsidRDefault="00DD29B5" w:rsidP="00DD29B5">
      <w:pPr>
        <w:ind w:firstLine="709"/>
        <w:jc w:val="both"/>
      </w:pPr>
    </w:p>
    <w:p w:rsidR="00DD29B5" w:rsidRDefault="00DD29B5" w:rsidP="00DD29B5">
      <w:pPr>
        <w:ind w:firstLine="709"/>
        <w:jc w:val="both"/>
      </w:pPr>
      <w:r w:rsidRPr="006C549D">
        <w:t>2.Направить указанный Закон Губернатору Приморского края для обнародования.</w:t>
      </w:r>
    </w:p>
    <w:p w:rsidR="00DD29B5" w:rsidRDefault="00DD29B5" w:rsidP="00DD29B5">
      <w:pPr>
        <w:ind w:firstLine="709"/>
        <w:jc w:val="both"/>
      </w:pPr>
    </w:p>
    <w:p w:rsidR="00DD29B5" w:rsidRDefault="00DD29B5" w:rsidP="00DD29B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D29B5" w:rsidRDefault="00DD29B5" w:rsidP="00DD29B5">
      <w:pPr>
        <w:ind w:firstLine="709"/>
        <w:jc w:val="both"/>
      </w:pPr>
      <w:bookmarkStart w:id="0" w:name="_GoBack"/>
      <w:bookmarkEnd w:id="0"/>
    </w:p>
    <w:p w:rsidR="00DD29B5" w:rsidRDefault="00DD29B5" w:rsidP="00DD29B5">
      <w:pPr>
        <w:ind w:firstLine="709"/>
        <w:jc w:val="both"/>
      </w:pPr>
    </w:p>
    <w:p w:rsidR="00DD29B5" w:rsidRDefault="00DD29B5" w:rsidP="00DD29B5">
      <w:pPr>
        <w:ind w:firstLine="709"/>
        <w:jc w:val="both"/>
      </w:pPr>
    </w:p>
    <w:p w:rsidR="00DD29B5" w:rsidRDefault="00DD29B5" w:rsidP="00DD29B5">
      <w:pPr>
        <w:jc w:val="both"/>
      </w:pPr>
      <w:r>
        <w:t>Председатель</w:t>
      </w:r>
    </w:p>
    <w:p w:rsidR="00DD29B5" w:rsidRDefault="00DD29B5" w:rsidP="00DD29B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34D" w:rsidRDefault="00BA234D">
      <w:r>
        <w:separator/>
      </w:r>
    </w:p>
  </w:endnote>
  <w:endnote w:type="continuationSeparator" w:id="0">
    <w:p w:rsidR="00BA234D" w:rsidRDefault="00BA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34D" w:rsidRDefault="00BA234D">
      <w:r>
        <w:separator/>
      </w:r>
    </w:p>
  </w:footnote>
  <w:footnote w:type="continuationSeparator" w:id="0">
    <w:p w:rsidR="00BA234D" w:rsidRDefault="00BA23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9B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234D"/>
    <w:rsid w:val="00BA58C7"/>
    <w:rsid w:val="00C20E8F"/>
    <w:rsid w:val="00CA7E54"/>
    <w:rsid w:val="00CE19DF"/>
    <w:rsid w:val="00D02716"/>
    <w:rsid w:val="00DD29B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2014-04-30T02:09:00Z</cp:lastPrinted>
  <dcterms:created xsi:type="dcterms:W3CDTF">2014-04-30T02:08:00Z</dcterms:created>
  <dcterms:modified xsi:type="dcterms:W3CDTF">2014-04-30T02:09:00Z</dcterms:modified>
</cp:coreProperties>
</file>