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00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078B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078BA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078BA" w:rsidRPr="00F078BA">
              <w:rPr>
                <w:szCs w:val="28"/>
              </w:rPr>
              <w:t>1301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078B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078BA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Устав Приморского края"</w:t>
            </w:r>
          </w:p>
          <w:p w:rsidR="000B3FB2" w:rsidRPr="00F078BA" w:rsidRDefault="000B3FB2" w:rsidP="0094344A">
            <w:pPr>
              <w:ind w:left="-108"/>
              <w:jc w:val="both"/>
            </w:pPr>
          </w:p>
        </w:tc>
      </w:tr>
    </w:tbl>
    <w:p w:rsidR="00F078BA" w:rsidRDefault="00F078BA" w:rsidP="00F078B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078BA" w:rsidRDefault="00F078BA" w:rsidP="00F078BA">
      <w:pPr>
        <w:pStyle w:val="a3"/>
        <w:tabs>
          <w:tab w:val="clear" w:pos="4153"/>
          <w:tab w:val="clear" w:pos="8306"/>
        </w:tabs>
      </w:pPr>
    </w:p>
    <w:p w:rsidR="00F078BA" w:rsidRDefault="00F078BA" w:rsidP="00F078B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078BA" w:rsidRDefault="00F078BA" w:rsidP="00F078BA"/>
    <w:p w:rsidR="00F078BA" w:rsidRDefault="00F078BA" w:rsidP="00F078BA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Устав Приморского края"</w:t>
      </w:r>
      <w:r>
        <w:t>.</w:t>
      </w:r>
    </w:p>
    <w:p w:rsidR="00F078BA" w:rsidRDefault="00F078BA" w:rsidP="00F078BA">
      <w:pPr>
        <w:ind w:firstLine="720"/>
        <w:jc w:val="both"/>
      </w:pPr>
    </w:p>
    <w:p w:rsidR="00F078BA" w:rsidRDefault="00F078BA" w:rsidP="00F078BA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</w:t>
      </w:r>
      <w:r w:rsidRPr="001A6812">
        <w:t>.</w:t>
      </w:r>
    </w:p>
    <w:p w:rsidR="00F078BA" w:rsidRDefault="00F078BA" w:rsidP="00F078BA">
      <w:pPr>
        <w:ind w:firstLine="720"/>
        <w:jc w:val="both"/>
      </w:pPr>
    </w:p>
    <w:p w:rsidR="00F078BA" w:rsidRDefault="00F078BA" w:rsidP="00F078BA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F078BA" w:rsidRDefault="00F078BA" w:rsidP="00F078B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078BA" w:rsidRDefault="00F078BA" w:rsidP="00F078BA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F078BA" w:rsidRDefault="00F078BA" w:rsidP="00F078B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078BA" w:rsidRDefault="00F078BA" w:rsidP="00F078B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078BA" w:rsidRDefault="00F078BA" w:rsidP="00F078B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D08" w:rsidRDefault="003D1D08">
      <w:r>
        <w:separator/>
      </w:r>
    </w:p>
  </w:endnote>
  <w:endnote w:type="continuationSeparator" w:id="0">
    <w:p w:rsidR="003D1D08" w:rsidRDefault="003D1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D08" w:rsidRDefault="003D1D08">
      <w:r>
        <w:separator/>
      </w:r>
    </w:p>
  </w:footnote>
  <w:footnote w:type="continuationSeparator" w:id="0">
    <w:p w:rsidR="003D1D08" w:rsidRDefault="003D1D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78BA"/>
    <w:rsid w:val="00057575"/>
    <w:rsid w:val="000B3FB2"/>
    <w:rsid w:val="000D628E"/>
    <w:rsid w:val="000E5228"/>
    <w:rsid w:val="00123119"/>
    <w:rsid w:val="00155F7F"/>
    <w:rsid w:val="003325F4"/>
    <w:rsid w:val="00392E21"/>
    <w:rsid w:val="003D1D0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78BA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078B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2014-04-30T02:34:00Z</cp:lastPrinted>
  <dcterms:created xsi:type="dcterms:W3CDTF">2014-04-30T02:33:00Z</dcterms:created>
  <dcterms:modified xsi:type="dcterms:W3CDTF">2014-04-30T02:34:00Z</dcterms:modified>
</cp:coreProperties>
</file>