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01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27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2785">
              <w:rPr>
                <w:szCs w:val="28"/>
              </w:rPr>
              <w:t>1300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27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278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Устав Приморского края"</w:t>
            </w:r>
          </w:p>
          <w:p w:rsidR="000B3FB2" w:rsidRPr="00DD2785" w:rsidRDefault="000B3FB2" w:rsidP="0094344A">
            <w:pPr>
              <w:ind w:left="-108"/>
              <w:jc w:val="both"/>
            </w:pPr>
          </w:p>
        </w:tc>
      </w:tr>
    </w:tbl>
    <w:p w:rsidR="00DD2785" w:rsidRPr="00F2794F" w:rsidRDefault="00DD2785" w:rsidP="00DD27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D2785" w:rsidRPr="00F2794F" w:rsidRDefault="00DD2785" w:rsidP="00DD27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2785" w:rsidRPr="00F2794F" w:rsidRDefault="00DD2785" w:rsidP="00DD27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D2785" w:rsidRPr="00F2794F" w:rsidRDefault="00DD2785" w:rsidP="00DD27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2785" w:rsidRDefault="00DD2785" w:rsidP="00DD27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DD2785" w:rsidRDefault="00DD2785" w:rsidP="00DD2785">
      <w:pPr>
        <w:autoSpaceDE w:val="0"/>
        <w:autoSpaceDN w:val="0"/>
        <w:adjustRightInd w:val="0"/>
        <w:jc w:val="both"/>
        <w:rPr>
          <w:szCs w:val="28"/>
        </w:rPr>
      </w:pPr>
    </w:p>
    <w:p w:rsidR="00DD2785" w:rsidRDefault="00DD2785" w:rsidP="00DD2785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DD2785" w:rsidRDefault="00DD2785" w:rsidP="00DD27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D2785" w:rsidRDefault="00DD2785" w:rsidP="00DD27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DD2785" w:rsidRDefault="00DD2785" w:rsidP="00DD27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2785" w:rsidRDefault="00DD2785" w:rsidP="00DD27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2785" w:rsidRPr="00F2794F" w:rsidRDefault="00DD2785" w:rsidP="00DD27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2785" w:rsidRPr="00F2794F" w:rsidRDefault="00DD2785" w:rsidP="00DD27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785" w:rsidRDefault="00DD2785" w:rsidP="00DD27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0D8" w:rsidRDefault="005570D8">
      <w:r>
        <w:separator/>
      </w:r>
    </w:p>
  </w:endnote>
  <w:endnote w:type="continuationSeparator" w:id="0">
    <w:p w:rsidR="005570D8" w:rsidRDefault="0055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0D8" w:rsidRDefault="005570D8">
      <w:r>
        <w:separator/>
      </w:r>
    </w:p>
  </w:footnote>
  <w:footnote w:type="continuationSeparator" w:id="0">
    <w:p w:rsidR="005570D8" w:rsidRDefault="00557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78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70D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278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D278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2014-04-30T02:35:00Z</cp:lastPrinted>
  <dcterms:created xsi:type="dcterms:W3CDTF">2014-04-30T02:35:00Z</dcterms:created>
  <dcterms:modified xsi:type="dcterms:W3CDTF">2014-04-30T02:35:00Z</dcterms:modified>
</cp:coreProperties>
</file>