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024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85AC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85AC7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85AC7" w:rsidRPr="00485AC7">
              <w:rPr>
                <w:szCs w:val="28"/>
              </w:rPr>
              <w:t>1299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85AC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85AC7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>
              <w:t>"О внесении изменений в Закон Приморского края "О референдуме Приморского края"</w:t>
            </w:r>
          </w:p>
          <w:p w:rsidR="000B3FB2" w:rsidRPr="00485AC7" w:rsidRDefault="000B3FB2" w:rsidP="0094344A">
            <w:pPr>
              <w:ind w:left="-108"/>
              <w:jc w:val="both"/>
            </w:pPr>
          </w:p>
        </w:tc>
      </w:tr>
    </w:tbl>
    <w:p w:rsidR="00485AC7" w:rsidRPr="00F2794F" w:rsidRDefault="00485AC7" w:rsidP="00485AC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485AC7" w:rsidRPr="00F2794F" w:rsidRDefault="00485AC7" w:rsidP="00485AC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5AC7" w:rsidRPr="00F2794F" w:rsidRDefault="00485AC7" w:rsidP="00485AC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85AC7" w:rsidRPr="00F2794F" w:rsidRDefault="00485AC7" w:rsidP="00485AC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5AC7" w:rsidRDefault="00485AC7" w:rsidP="00485A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>"О внесении изменений в Закон Приморского края "О референдуме Приморского края"</w:t>
      </w:r>
      <w:r>
        <w:rPr>
          <w:szCs w:val="28"/>
        </w:rPr>
        <w:t>.</w:t>
      </w:r>
    </w:p>
    <w:p w:rsidR="00485AC7" w:rsidRDefault="00485AC7" w:rsidP="00485AC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85AC7" w:rsidRDefault="00485AC7" w:rsidP="00485AC7">
      <w:pPr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t xml:space="preserve">Направить указанный Закон </w:t>
      </w:r>
      <w:r>
        <w:rPr>
          <w:szCs w:val="28"/>
        </w:rPr>
        <w:t>Губернатору Приморского края для обнародования</w:t>
      </w:r>
      <w:r>
        <w:t>.</w:t>
      </w:r>
    </w:p>
    <w:p w:rsidR="00485AC7" w:rsidRDefault="00485AC7" w:rsidP="00485AC7">
      <w:pPr>
        <w:ind w:firstLine="709"/>
        <w:jc w:val="both"/>
        <w:rPr>
          <w:color w:val="000000"/>
        </w:rPr>
      </w:pPr>
    </w:p>
    <w:p w:rsidR="00485AC7" w:rsidRDefault="00485AC7" w:rsidP="00485AC7">
      <w:pPr>
        <w:ind w:firstLine="709"/>
        <w:jc w:val="both"/>
        <w:rPr>
          <w:szCs w:val="28"/>
        </w:rPr>
      </w:pPr>
      <w:r>
        <w:rPr>
          <w:color w:val="000000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485AC7" w:rsidRDefault="00485AC7" w:rsidP="00485AC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85AC7" w:rsidRDefault="00485AC7" w:rsidP="00485AC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85AC7" w:rsidRPr="00F2794F" w:rsidRDefault="00485AC7" w:rsidP="00485AC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85AC7" w:rsidRPr="00F2794F" w:rsidRDefault="00485AC7" w:rsidP="00485AC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485AC7" w:rsidRDefault="00485AC7" w:rsidP="00485AC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D96" w:rsidRDefault="00331D96">
      <w:r>
        <w:separator/>
      </w:r>
    </w:p>
  </w:endnote>
  <w:endnote w:type="continuationSeparator" w:id="0">
    <w:p w:rsidR="00331D96" w:rsidRDefault="00331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D96" w:rsidRDefault="00331D96">
      <w:r>
        <w:separator/>
      </w:r>
    </w:p>
  </w:footnote>
  <w:footnote w:type="continuationSeparator" w:id="0">
    <w:p w:rsidR="00331D96" w:rsidRDefault="00331D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5AC7"/>
    <w:rsid w:val="00057575"/>
    <w:rsid w:val="000B3FB2"/>
    <w:rsid w:val="000D628E"/>
    <w:rsid w:val="000E5228"/>
    <w:rsid w:val="00123119"/>
    <w:rsid w:val="00155F7F"/>
    <w:rsid w:val="00331D96"/>
    <w:rsid w:val="003325F4"/>
    <w:rsid w:val="00392E21"/>
    <w:rsid w:val="00485AC7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485AC7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2014-04-30T02:37:00Z</cp:lastPrinted>
  <dcterms:created xsi:type="dcterms:W3CDTF">2014-04-30T02:36:00Z</dcterms:created>
  <dcterms:modified xsi:type="dcterms:W3CDTF">2014-04-30T02:37:00Z</dcterms:modified>
</cp:coreProperties>
</file>