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03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24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248A" w:rsidRPr="0003248A">
              <w:rPr>
                <w:szCs w:val="28"/>
              </w:rPr>
              <w:t>1298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24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248A" w:rsidP="0094344A">
            <w:pPr>
              <w:ind w:left="-108"/>
              <w:jc w:val="both"/>
            </w:pPr>
            <w:r w:rsidRPr="0003248A">
              <w:t>О проекте закона Приморского края "О внесении изменений в Закон Приморского края "О референдуме Приморского края"</w:t>
            </w:r>
          </w:p>
          <w:p w:rsidR="000B3FB2" w:rsidRPr="0003248A" w:rsidRDefault="000B3FB2" w:rsidP="0094344A">
            <w:pPr>
              <w:ind w:left="-108"/>
              <w:jc w:val="both"/>
            </w:pPr>
          </w:p>
        </w:tc>
      </w:tr>
    </w:tbl>
    <w:p w:rsidR="0003248A" w:rsidRPr="00F2794F" w:rsidRDefault="0003248A" w:rsidP="0003248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3248A" w:rsidRPr="00F2794F" w:rsidRDefault="0003248A" w:rsidP="0003248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A" w:rsidRPr="00F2794F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3248A" w:rsidRPr="00F2794F" w:rsidRDefault="0003248A" w:rsidP="0003248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A" w:rsidRDefault="0003248A" w:rsidP="000324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референдуме Приморского края" во втором чтении</w:t>
      </w:r>
      <w:r>
        <w:rPr>
          <w:szCs w:val="28"/>
        </w:rPr>
        <w:t>.</w:t>
      </w:r>
    </w:p>
    <w:p w:rsidR="0003248A" w:rsidRDefault="0003248A" w:rsidP="0003248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248A" w:rsidRDefault="0003248A" w:rsidP="0003248A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03248A" w:rsidRDefault="0003248A" w:rsidP="0003248A">
      <w:pPr>
        <w:ind w:firstLine="709"/>
        <w:jc w:val="both"/>
        <w:rPr>
          <w:color w:val="000000"/>
        </w:rPr>
      </w:pPr>
    </w:p>
    <w:p w:rsidR="0003248A" w:rsidRDefault="0003248A" w:rsidP="0003248A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03248A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248A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248A" w:rsidRPr="00F2794F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248A" w:rsidRPr="00F2794F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3248A" w:rsidRDefault="0003248A" w:rsidP="0003248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4F5" w:rsidRDefault="00A154F5">
      <w:r>
        <w:separator/>
      </w:r>
    </w:p>
  </w:endnote>
  <w:endnote w:type="continuationSeparator" w:id="0">
    <w:p w:rsidR="00A154F5" w:rsidRDefault="00A1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4F5" w:rsidRDefault="00A154F5">
      <w:r>
        <w:separator/>
      </w:r>
    </w:p>
  </w:footnote>
  <w:footnote w:type="continuationSeparator" w:id="0">
    <w:p w:rsidR="00A154F5" w:rsidRDefault="00A15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48A"/>
    <w:rsid w:val="000324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54F5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3248A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2014-04-30T02:38:00Z</cp:lastPrinted>
  <dcterms:created xsi:type="dcterms:W3CDTF">2014-04-30T02:37:00Z</dcterms:created>
  <dcterms:modified xsi:type="dcterms:W3CDTF">2014-04-30T02:38:00Z</dcterms:modified>
</cp:coreProperties>
</file>