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49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4F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4FB6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4FB6" w:rsidRPr="00044FB6">
              <w:rPr>
                <w:szCs w:val="28"/>
              </w:rPr>
              <w:t>1297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4F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4FB6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Закон Приморского края "О местном референдуме в Приморском крае"</w:t>
            </w:r>
          </w:p>
          <w:p w:rsidR="000B3FB2" w:rsidRPr="00044FB6" w:rsidRDefault="000B3FB2" w:rsidP="0094344A">
            <w:pPr>
              <w:ind w:left="-108"/>
              <w:jc w:val="both"/>
            </w:pPr>
          </w:p>
        </w:tc>
      </w:tr>
    </w:tbl>
    <w:p w:rsidR="00044FB6" w:rsidRPr="00F2794F" w:rsidRDefault="00044FB6" w:rsidP="00044FB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44FB6" w:rsidRPr="00F2794F" w:rsidRDefault="00044FB6" w:rsidP="00044FB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FB6" w:rsidRPr="00F2794F" w:rsidRDefault="00044FB6" w:rsidP="00044F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44FB6" w:rsidRPr="00F2794F" w:rsidRDefault="00044FB6" w:rsidP="00044FB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FB6" w:rsidRDefault="00044FB6" w:rsidP="00044F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местном референдуме в Приморском крае"</w:t>
      </w:r>
      <w:r>
        <w:rPr>
          <w:szCs w:val="28"/>
        </w:rPr>
        <w:t>.</w:t>
      </w:r>
    </w:p>
    <w:p w:rsidR="00044FB6" w:rsidRDefault="00044FB6" w:rsidP="00044F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44FB6" w:rsidRDefault="00044FB6" w:rsidP="00044FB6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044FB6" w:rsidRDefault="00044FB6" w:rsidP="00044FB6">
      <w:pPr>
        <w:ind w:firstLine="709"/>
        <w:jc w:val="both"/>
        <w:rPr>
          <w:color w:val="000000"/>
        </w:rPr>
      </w:pPr>
    </w:p>
    <w:p w:rsidR="00044FB6" w:rsidRDefault="00044FB6" w:rsidP="00044FB6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044FB6" w:rsidRDefault="00044FB6" w:rsidP="00044F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4FB6" w:rsidRDefault="00044FB6" w:rsidP="00044F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4FB6" w:rsidRPr="00F2794F" w:rsidRDefault="00044FB6" w:rsidP="00044F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4FB6" w:rsidRPr="00F2794F" w:rsidRDefault="00044FB6" w:rsidP="00044F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44FB6" w:rsidRDefault="00044FB6" w:rsidP="00044F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D10" w:rsidRDefault="00CB7D10">
      <w:r>
        <w:separator/>
      </w:r>
    </w:p>
  </w:endnote>
  <w:endnote w:type="continuationSeparator" w:id="0">
    <w:p w:rsidR="00CB7D10" w:rsidRDefault="00CB7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D10" w:rsidRDefault="00CB7D10">
      <w:r>
        <w:separator/>
      </w:r>
    </w:p>
  </w:footnote>
  <w:footnote w:type="continuationSeparator" w:id="0">
    <w:p w:rsidR="00CB7D10" w:rsidRDefault="00CB7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4FB6"/>
    <w:rsid w:val="00044F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7D10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44F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2014-04-30T03:55:00Z</cp:lastPrinted>
  <dcterms:created xsi:type="dcterms:W3CDTF">2014-04-30T03:54:00Z</dcterms:created>
  <dcterms:modified xsi:type="dcterms:W3CDTF">2014-04-30T03:55:00Z</dcterms:modified>
</cp:coreProperties>
</file>