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8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16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16A5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16A5" w:rsidRPr="006016A5">
              <w:rPr>
                <w:szCs w:val="28"/>
              </w:rPr>
              <w:t>1296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16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16A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в Закон Приморского края "О местном референдуме в </w:t>
            </w:r>
            <w:proofErr w:type="gramStart"/>
            <w:r>
              <w:t>При</w:t>
            </w:r>
            <w:r>
              <w:t>-</w:t>
            </w:r>
            <w:r>
              <w:t>морском</w:t>
            </w:r>
            <w:proofErr w:type="gramEnd"/>
            <w:r>
              <w:t xml:space="preserve"> крае"</w:t>
            </w:r>
          </w:p>
          <w:p w:rsidR="000B3FB2" w:rsidRPr="006016A5" w:rsidRDefault="000B3FB2" w:rsidP="0094344A">
            <w:pPr>
              <w:ind w:left="-108"/>
              <w:jc w:val="both"/>
            </w:pPr>
          </w:p>
        </w:tc>
      </w:tr>
    </w:tbl>
    <w:p w:rsidR="006016A5" w:rsidRPr="00F2794F" w:rsidRDefault="006016A5" w:rsidP="006016A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016A5" w:rsidRPr="00F2794F" w:rsidRDefault="006016A5" w:rsidP="006016A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6A5" w:rsidRPr="00F2794F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16A5" w:rsidRPr="00F2794F" w:rsidRDefault="006016A5" w:rsidP="006016A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6A5" w:rsidRDefault="006016A5" w:rsidP="006016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местном референдуме в Приморском крае" во втором чтении</w:t>
      </w:r>
      <w:r>
        <w:rPr>
          <w:szCs w:val="28"/>
        </w:rPr>
        <w:t>.</w:t>
      </w:r>
    </w:p>
    <w:p w:rsidR="006016A5" w:rsidRDefault="006016A5" w:rsidP="006016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016A5" w:rsidRDefault="006016A5" w:rsidP="006016A5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6016A5" w:rsidRDefault="006016A5" w:rsidP="006016A5">
      <w:pPr>
        <w:ind w:firstLine="709"/>
        <w:jc w:val="both"/>
        <w:rPr>
          <w:color w:val="000000"/>
        </w:rPr>
      </w:pPr>
    </w:p>
    <w:p w:rsidR="006016A5" w:rsidRDefault="006016A5" w:rsidP="006016A5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6016A5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16A5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16A5" w:rsidRPr="00F2794F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016A5" w:rsidRPr="00F2794F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016A5" w:rsidRDefault="006016A5" w:rsidP="006016A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534" w:rsidRDefault="00405534">
      <w:r>
        <w:separator/>
      </w:r>
    </w:p>
  </w:endnote>
  <w:endnote w:type="continuationSeparator" w:id="0">
    <w:p w:rsidR="00405534" w:rsidRDefault="0040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534" w:rsidRDefault="00405534">
      <w:r>
        <w:separator/>
      </w:r>
    </w:p>
  </w:footnote>
  <w:footnote w:type="continuationSeparator" w:id="0">
    <w:p w:rsidR="00405534" w:rsidRDefault="00405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6A5"/>
    <w:rsid w:val="00057575"/>
    <w:rsid w:val="000B3FB2"/>
    <w:rsid w:val="000D628E"/>
    <w:rsid w:val="000E5228"/>
    <w:rsid w:val="00123119"/>
    <w:rsid w:val="00155F7F"/>
    <w:rsid w:val="003325F4"/>
    <w:rsid w:val="00392E21"/>
    <w:rsid w:val="00405534"/>
    <w:rsid w:val="004B69FA"/>
    <w:rsid w:val="004D1A01"/>
    <w:rsid w:val="005A6019"/>
    <w:rsid w:val="005E6130"/>
    <w:rsid w:val="006016A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016A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2014-04-30T03:54:00Z</cp:lastPrinted>
  <dcterms:created xsi:type="dcterms:W3CDTF">2014-04-30T03:53:00Z</dcterms:created>
  <dcterms:modified xsi:type="dcterms:W3CDTF">2014-04-30T03:54:00Z</dcterms:modified>
</cp:coreProperties>
</file>