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48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5DD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5DD6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5DD6" w:rsidRPr="00415DD6">
              <w:rPr>
                <w:szCs w:val="28"/>
              </w:rPr>
              <w:t>1293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5DD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5DD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 Избирательный кодекс Примор</w:t>
            </w:r>
            <w:r>
              <w:rPr>
                <w:szCs w:val="28"/>
              </w:rPr>
              <w:softHyphen/>
              <w:t>ского края"</w:t>
            </w:r>
          </w:p>
          <w:p w:rsidR="000B3FB2" w:rsidRPr="00415DD6" w:rsidRDefault="000B3FB2" w:rsidP="0094344A">
            <w:pPr>
              <w:ind w:left="-108"/>
              <w:jc w:val="both"/>
            </w:pPr>
          </w:p>
        </w:tc>
      </w:tr>
    </w:tbl>
    <w:p w:rsidR="00415DD6" w:rsidRDefault="00415DD6" w:rsidP="00415DD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15DD6" w:rsidRDefault="00415DD6" w:rsidP="00415DD6">
      <w:pPr>
        <w:pStyle w:val="a3"/>
        <w:tabs>
          <w:tab w:val="clear" w:pos="4153"/>
          <w:tab w:val="clear" w:pos="8306"/>
        </w:tabs>
      </w:pPr>
    </w:p>
    <w:p w:rsidR="00415DD6" w:rsidRDefault="00415DD6" w:rsidP="00415DD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15DD6" w:rsidRDefault="00415DD6" w:rsidP="00415DD6"/>
    <w:p w:rsidR="00415DD6" w:rsidRDefault="00415DD6" w:rsidP="00415DD6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Избирательный кодекс Приморского края"</w:t>
      </w:r>
      <w:r>
        <w:t>.</w:t>
      </w:r>
    </w:p>
    <w:p w:rsidR="00415DD6" w:rsidRDefault="00415DD6" w:rsidP="00415DD6">
      <w:pPr>
        <w:ind w:firstLine="720"/>
        <w:jc w:val="both"/>
      </w:pPr>
    </w:p>
    <w:p w:rsidR="00415DD6" w:rsidRDefault="00415DD6" w:rsidP="00415DD6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415DD6" w:rsidRDefault="00415DD6" w:rsidP="00415DD6">
      <w:pPr>
        <w:ind w:firstLine="720"/>
        <w:jc w:val="both"/>
      </w:pPr>
    </w:p>
    <w:p w:rsidR="00415DD6" w:rsidRDefault="00415DD6" w:rsidP="00415DD6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415DD6" w:rsidRDefault="00415DD6" w:rsidP="00415DD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15DD6" w:rsidRDefault="00415DD6" w:rsidP="00415DD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15DD6" w:rsidRDefault="00415DD6" w:rsidP="00415DD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15DD6" w:rsidRDefault="00415DD6" w:rsidP="00415DD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15DD6" w:rsidRDefault="00415DD6" w:rsidP="00415DD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91C" w:rsidRDefault="00B8191C">
      <w:r>
        <w:separator/>
      </w:r>
    </w:p>
  </w:endnote>
  <w:endnote w:type="continuationSeparator" w:id="0">
    <w:p w:rsidR="00B8191C" w:rsidRDefault="00B81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91C" w:rsidRDefault="00B8191C">
      <w:r>
        <w:separator/>
      </w:r>
    </w:p>
  </w:footnote>
  <w:footnote w:type="continuationSeparator" w:id="0">
    <w:p w:rsidR="00B8191C" w:rsidRDefault="00B81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DD6"/>
    <w:rsid w:val="00057575"/>
    <w:rsid w:val="000B3FB2"/>
    <w:rsid w:val="000D628E"/>
    <w:rsid w:val="000E5228"/>
    <w:rsid w:val="00123119"/>
    <w:rsid w:val="00155F7F"/>
    <w:rsid w:val="003325F4"/>
    <w:rsid w:val="00392E21"/>
    <w:rsid w:val="00415DD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191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15DD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2014-04-30T03:52:00Z</cp:lastPrinted>
  <dcterms:created xsi:type="dcterms:W3CDTF">2014-04-30T03:52:00Z</dcterms:created>
  <dcterms:modified xsi:type="dcterms:W3CDTF">2014-04-30T03:53:00Z</dcterms:modified>
</cp:coreProperties>
</file>