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474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0B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0BCA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0BCA" w:rsidRPr="00300BCA">
              <w:rPr>
                <w:szCs w:val="28"/>
              </w:rPr>
              <w:t>1292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0B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0BCA" w:rsidP="0094344A">
            <w:pPr>
              <w:ind w:left="-108"/>
              <w:jc w:val="both"/>
            </w:pPr>
            <w:r w:rsidRPr="00300BCA"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 w:rsidRPr="00300BCA">
              <w:t>Примор</w:t>
            </w:r>
            <w:r>
              <w:t>-</w:t>
            </w:r>
            <w:r w:rsidRPr="00300BCA">
              <w:t>ского</w:t>
            </w:r>
            <w:proofErr w:type="spellEnd"/>
            <w:proofErr w:type="gramEnd"/>
            <w:r w:rsidRPr="00300BCA">
              <w:t xml:space="preserve"> края"</w:t>
            </w:r>
          </w:p>
          <w:p w:rsidR="000B3FB2" w:rsidRPr="00300BCA" w:rsidRDefault="000B3FB2" w:rsidP="0094344A">
            <w:pPr>
              <w:ind w:left="-108"/>
              <w:jc w:val="both"/>
            </w:pPr>
          </w:p>
        </w:tc>
      </w:tr>
    </w:tbl>
    <w:p w:rsidR="00300BCA" w:rsidRPr="00F2794F" w:rsidRDefault="00300BCA" w:rsidP="00300BCA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00BCA" w:rsidRPr="00F2794F" w:rsidRDefault="00300BCA" w:rsidP="00300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0BCA" w:rsidRPr="00F2794F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00BCA" w:rsidRPr="00F2794F" w:rsidRDefault="00300BCA" w:rsidP="00300B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0BCA" w:rsidRDefault="00300BCA" w:rsidP="00300B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Избирательный кодекс Приморского края</w:t>
      </w:r>
      <w:r>
        <w:rPr>
          <w:snapToGrid w:val="0"/>
          <w:color w:val="000000"/>
          <w:szCs w:val="28"/>
        </w:rPr>
        <w:t>"</w:t>
      </w:r>
      <w:r>
        <w:t xml:space="preserve"> </w:t>
      </w:r>
      <w:r>
        <w:rPr>
          <w:szCs w:val="28"/>
        </w:rPr>
        <w:t>во втором чтении.</w:t>
      </w:r>
    </w:p>
    <w:p w:rsidR="00300BCA" w:rsidRDefault="00300BCA" w:rsidP="00300BCA">
      <w:pPr>
        <w:jc w:val="both"/>
      </w:pPr>
    </w:p>
    <w:p w:rsidR="00300BCA" w:rsidRDefault="00300BCA" w:rsidP="00300BCA">
      <w:pPr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300BCA" w:rsidRDefault="00300BCA" w:rsidP="00300BCA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00BCA" w:rsidRDefault="00300BCA" w:rsidP="00300BCA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00BCA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0BCA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0BCA" w:rsidRPr="00F2794F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0BCA" w:rsidRPr="00F2794F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300BCA" w:rsidRDefault="00300BCA" w:rsidP="00300BC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766" w:rsidRDefault="001D0766">
      <w:r>
        <w:separator/>
      </w:r>
    </w:p>
  </w:endnote>
  <w:endnote w:type="continuationSeparator" w:id="0">
    <w:p w:rsidR="001D0766" w:rsidRDefault="001D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766" w:rsidRDefault="001D0766">
      <w:r>
        <w:separator/>
      </w:r>
    </w:p>
  </w:footnote>
  <w:footnote w:type="continuationSeparator" w:id="0">
    <w:p w:rsidR="001D0766" w:rsidRDefault="001D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0BCA"/>
    <w:rsid w:val="00057575"/>
    <w:rsid w:val="000B3FB2"/>
    <w:rsid w:val="000D628E"/>
    <w:rsid w:val="000E5228"/>
    <w:rsid w:val="00123119"/>
    <w:rsid w:val="00155F7F"/>
    <w:rsid w:val="001D0766"/>
    <w:rsid w:val="00300BC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00BCA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2014-04-30T03:51:00Z</cp:lastPrinted>
  <dcterms:created xsi:type="dcterms:W3CDTF">2014-04-30T03:50:00Z</dcterms:created>
  <dcterms:modified xsi:type="dcterms:W3CDTF">2014-04-30T03:52:00Z</dcterms:modified>
</cp:coreProperties>
</file>